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50" w:type="dxa"/>
        <w:tblBorders>
          <w:insideV w:val="single" w:sz="4" w:space="0" w:color="57626E" w:themeColor="background2"/>
        </w:tblBorders>
        <w:tblCellMar>
          <w:left w:w="284" w:type="dxa"/>
          <w:right w:w="284" w:type="dxa"/>
        </w:tblCellMar>
        <w:tblLook w:val="04A0" w:firstRow="1" w:lastRow="0" w:firstColumn="1" w:lastColumn="0" w:noHBand="0" w:noVBand="1"/>
      </w:tblPr>
      <w:tblGrid>
        <w:gridCol w:w="3511"/>
        <w:gridCol w:w="3225"/>
        <w:gridCol w:w="3514"/>
      </w:tblGrid>
      <w:tr w:rsidR="006D5F62" w:rsidRPr="00A2772C" w14:paraId="3B26AAA5" w14:textId="77777777" w:rsidTr="008D34F7">
        <w:tc>
          <w:tcPr>
            <w:tcW w:w="1713" w:type="pct"/>
            <w:tcMar>
              <w:left w:w="0" w:type="dxa"/>
            </w:tcMar>
          </w:tcPr>
          <w:p w14:paraId="26ED70B1" w14:textId="77777777" w:rsidR="004F0F35" w:rsidRPr="00A2772C" w:rsidRDefault="003F05C5" w:rsidP="00EB7B1F">
            <w:bookmarkStart w:id="0" w:name="_Hlk500745898"/>
            <w:bookmarkStart w:id="1" w:name="bmkFrontCover"/>
            <w:bookmarkEnd w:id="0"/>
            <w:r w:rsidRPr="00A2772C">
              <w:rPr>
                <w:noProof/>
                <w:lang w:eastAsia="en-GB"/>
              </w:rPr>
              <w:drawing>
                <wp:anchor distT="0" distB="0" distL="114300" distR="114300" simplePos="0" relativeHeight="251658240" behindDoc="1" locked="0" layoutInCell="1" allowOverlap="1" wp14:anchorId="4BD03D72" wp14:editId="0ED21B54">
                  <wp:simplePos x="0" y="0"/>
                  <wp:positionH relativeFrom="column">
                    <wp:posOffset>0</wp:posOffset>
                  </wp:positionH>
                  <wp:positionV relativeFrom="paragraph">
                    <wp:posOffset>2540</wp:posOffset>
                  </wp:positionV>
                  <wp:extent cx="1301040" cy="299520"/>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gED_logo_DRAFT-01.png"/>
                          <pic:cNvPicPr/>
                        </pic:nvPicPr>
                        <pic:blipFill rotWithShape="1">
                          <a:blip r:embed="rId14" cstate="print">
                            <a:extLst>
                              <a:ext uri="{28A0092B-C50C-407E-A947-70E740481C1C}">
                                <a14:useLocalDpi xmlns:a14="http://schemas.microsoft.com/office/drawing/2010/main" val="0"/>
                              </a:ext>
                            </a:extLst>
                          </a:blip>
                          <a:srcRect l="14575" t="32203" r="14411" b="32121"/>
                          <a:stretch/>
                        </pic:blipFill>
                        <pic:spPr bwMode="auto">
                          <a:xfrm>
                            <a:off x="0" y="0"/>
                            <a:ext cx="1301040" cy="29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sdt>
          <w:sdtPr>
            <w:alias w:val="Title"/>
            <w:tag w:val=""/>
            <w:id w:val="-221139988"/>
            <w:placeholder>
              <w:docPart w:val="7ECC366E89FD43198323215510B41C93"/>
            </w:placeholder>
            <w:dataBinding w:prefixMappings="xmlns:ns0='http://purl.org/dc/elements/1.1/' xmlns:ns1='http://schemas.openxmlformats.org/package/2006/metadata/core-properties' " w:xpath="/ns1:coreProperties[1]/ns0:title[1]" w:storeItemID="{6C3C8BC8-F283-45AE-878A-BAB7291924A1}"/>
            <w:text/>
          </w:sdtPr>
          <w:sdtEndPr/>
          <w:sdtContent>
            <w:tc>
              <w:tcPr>
                <w:tcW w:w="1573" w:type="pct"/>
              </w:tcPr>
              <w:p w14:paraId="7E0903B3" w14:textId="77777777" w:rsidR="004F0F35" w:rsidRPr="00A2772C" w:rsidRDefault="00773A62" w:rsidP="00521852">
                <w:pPr>
                  <w:pStyle w:val="Title"/>
                </w:pPr>
                <w:r w:rsidRPr="00A2772C">
                  <w:t>Lancashire Innovation Plan</w:t>
                </w:r>
              </w:p>
            </w:tc>
          </w:sdtContent>
        </w:sdt>
        <w:tc>
          <w:tcPr>
            <w:tcW w:w="1715" w:type="pct"/>
          </w:tcPr>
          <w:sdt>
            <w:sdtPr>
              <w:alias w:val="Company"/>
              <w:tag w:val=""/>
              <w:id w:val="-326286083"/>
              <w:placeholder>
                <w:docPart w:val="28D9EE1FEC0142579E6CDCDD656B3F6D"/>
              </w:placeholder>
              <w:dataBinding w:prefixMappings="xmlns:ns0='http://schemas.openxmlformats.org/officeDocument/2006/extended-properties' " w:xpath="/ns0:Properties[1]/ns0:Company[1]" w:storeItemID="{6668398D-A668-4E3E-A5EB-62B293D839F1}"/>
              <w:text/>
            </w:sdtPr>
            <w:sdtEndPr/>
            <w:sdtContent>
              <w:p w14:paraId="3ADFDC38" w14:textId="77777777" w:rsidR="004F0F35" w:rsidRPr="00A2772C" w:rsidRDefault="00773A62" w:rsidP="00521852">
                <w:pPr>
                  <w:spacing w:before="0" w:after="0"/>
                </w:pPr>
                <w:r w:rsidRPr="00A2772C">
                  <w:t>Lancashire County Council</w:t>
                </w:r>
              </w:p>
            </w:sdtContent>
          </w:sdt>
          <w:p w14:paraId="3910234A" w14:textId="4F3114C7" w:rsidR="00602190" w:rsidRPr="00A2772C" w:rsidRDefault="00602190" w:rsidP="00521852">
            <w:pPr>
              <w:spacing w:before="0" w:after="0"/>
            </w:pPr>
          </w:p>
        </w:tc>
      </w:tr>
      <w:tr w:rsidR="006D5F62" w:rsidRPr="00A2772C" w14:paraId="267F7B20" w14:textId="77777777" w:rsidTr="008D34F7">
        <w:tc>
          <w:tcPr>
            <w:tcW w:w="1713" w:type="pct"/>
            <w:tcMar>
              <w:left w:w="0" w:type="dxa"/>
            </w:tcMar>
          </w:tcPr>
          <w:p w14:paraId="556D50D6" w14:textId="77777777" w:rsidR="004F0F35" w:rsidRPr="00A2772C" w:rsidRDefault="004F0F35"/>
        </w:tc>
        <w:tc>
          <w:tcPr>
            <w:tcW w:w="1573" w:type="pct"/>
          </w:tcPr>
          <w:p w14:paraId="5DC2F3DD" w14:textId="77777777" w:rsidR="004F0F35" w:rsidRPr="00A2772C" w:rsidRDefault="004F0F35" w:rsidP="00521852">
            <w:pPr>
              <w:spacing w:before="0" w:after="0"/>
            </w:pPr>
          </w:p>
        </w:tc>
        <w:tc>
          <w:tcPr>
            <w:tcW w:w="1715" w:type="pct"/>
          </w:tcPr>
          <w:p w14:paraId="1B124220" w14:textId="70C54EF2" w:rsidR="004F0F35" w:rsidRPr="00A2772C" w:rsidRDefault="004F0F35" w:rsidP="00521852">
            <w:pPr>
              <w:spacing w:before="0" w:after="0"/>
            </w:pPr>
          </w:p>
        </w:tc>
      </w:tr>
      <w:tr w:rsidR="006D5F62" w:rsidRPr="00A2772C" w14:paraId="1E5D3FF5" w14:textId="77777777" w:rsidTr="008D34F7">
        <w:tc>
          <w:tcPr>
            <w:tcW w:w="1713" w:type="pct"/>
            <w:tcMar>
              <w:left w:w="0" w:type="dxa"/>
            </w:tcMar>
          </w:tcPr>
          <w:p w14:paraId="03A348A1" w14:textId="77777777" w:rsidR="00602190" w:rsidRPr="00A2772C" w:rsidRDefault="00602190"/>
        </w:tc>
        <w:tc>
          <w:tcPr>
            <w:tcW w:w="1573" w:type="pct"/>
          </w:tcPr>
          <w:sdt>
            <w:sdtPr>
              <w:rPr>
                <w:i/>
              </w:rPr>
              <w:alias w:val="Type"/>
              <w:tag w:val=""/>
              <w:id w:val="-1351951133"/>
              <w:placeholder>
                <w:docPart w:val="704514A7FAE6402CA9A95E7CE3BFA790"/>
              </w:placeholder>
              <w:dataBinding w:prefixMappings="xmlns:ns0='http://purl.org/dc/elements/1.1/' xmlns:ns1='http://schemas.openxmlformats.org/package/2006/metadata/core-properties' " w:xpath="/ns1:coreProperties[1]/ns1:category[1]" w:storeItemID="{6C3C8BC8-F283-45AE-878A-BAB7291924A1}"/>
              <w:text/>
            </w:sdtPr>
            <w:sdtEndPr/>
            <w:sdtContent>
              <w:p w14:paraId="2A25FF56" w14:textId="78CE01E1" w:rsidR="00602190" w:rsidRPr="00A2772C" w:rsidRDefault="00271274" w:rsidP="00521852">
                <w:pPr>
                  <w:spacing w:before="0" w:after="0"/>
                </w:pPr>
                <w:r w:rsidRPr="00A2772C">
                  <w:rPr>
                    <w:i/>
                  </w:rPr>
                  <w:t xml:space="preserve">A draft Final </w:t>
                </w:r>
                <w:r w:rsidR="00773A62" w:rsidRPr="00A2772C">
                  <w:rPr>
                    <w:i/>
                  </w:rPr>
                  <w:t>Report</w:t>
                </w:r>
              </w:p>
            </w:sdtContent>
          </w:sdt>
          <w:p w14:paraId="0EC15E96" w14:textId="4C6DAC47" w:rsidR="00602190" w:rsidRPr="00A2772C" w:rsidRDefault="007B2222" w:rsidP="00521852">
            <w:pPr>
              <w:spacing w:before="0" w:after="0"/>
            </w:pPr>
            <w:sdt>
              <w:sdtPr>
                <w:alias w:val="Date"/>
                <w:tag w:val="Date"/>
                <w:id w:val="-777246280"/>
                <w:placeholder>
                  <w:docPart w:val="4425797EC2C9449FB144A017C89750FC"/>
                </w:placeholder>
                <w:dataBinding w:xpath="/root[1]/Publication[1]" w:storeItemID="{2FFE2CD3-62F3-4FBE-BE43-75DDB2D9F79B}"/>
                <w:text/>
              </w:sdtPr>
              <w:sdtEndPr/>
              <w:sdtContent>
                <w:r w:rsidR="00001F58" w:rsidRPr="00A2772C">
                  <w:t>24 January 2018</w:t>
                </w:r>
              </w:sdtContent>
            </w:sdt>
          </w:p>
        </w:tc>
        <w:tc>
          <w:tcPr>
            <w:tcW w:w="1715" w:type="pct"/>
          </w:tcPr>
          <w:p w14:paraId="2B5659E4" w14:textId="77777777" w:rsidR="001D150A" w:rsidRPr="00A2772C" w:rsidRDefault="007B2222" w:rsidP="00521852">
            <w:pPr>
              <w:spacing w:before="0" w:after="0"/>
            </w:pPr>
            <w:sdt>
              <w:sdtPr>
                <w:alias w:val="Project number label"/>
                <w:tag w:val="Project number label"/>
                <w:id w:val="-190154099"/>
                <w:placeholder>
                  <w:docPart w:val="E470D076D5274252AF9279DEA7DD049B"/>
                </w:placeholder>
                <w:dataBinding w:xpath="/root[1]/Project_number_label[1]" w:storeItemID="{2FFE2CD3-62F3-4FBE-BE43-75DDB2D9F79B}"/>
                <w:text/>
              </w:sdtPr>
              <w:sdtEndPr/>
              <w:sdtContent>
                <w:r w:rsidR="00773A62" w:rsidRPr="00A2772C">
                  <w:t xml:space="preserve"> </w:t>
                </w:r>
              </w:sdtContent>
            </w:sdt>
            <w:sdt>
              <w:sdtPr>
                <w:alias w:val="Project number"/>
                <w:tag w:val="Project number"/>
                <w:id w:val="1408655129"/>
                <w:placeholder>
                  <w:docPart w:val="7DCC3749595E49A8BC773D85C96E69A7"/>
                </w:placeholder>
                <w:dataBinding w:xpath="/root[1]/Project_number[1]" w:storeItemID="{2FFE2CD3-62F3-4FBE-BE43-75DDB2D9F79B}"/>
                <w:text/>
              </w:sdtPr>
              <w:sdtEndPr/>
              <w:sdtContent>
                <w:r w:rsidR="00773A62" w:rsidRPr="00A2772C">
                  <w:t>231-495-01</w:t>
                </w:r>
              </w:sdtContent>
            </w:sdt>
          </w:p>
          <w:p w14:paraId="2AC3388D" w14:textId="1C7CE27B" w:rsidR="00602190" w:rsidRPr="00A2772C" w:rsidRDefault="007B2222" w:rsidP="00521852">
            <w:pPr>
              <w:spacing w:before="0" w:after="0"/>
            </w:pPr>
            <w:sdt>
              <w:sdtPr>
                <w:alias w:val="Client ref label"/>
                <w:id w:val="-1695687577"/>
                <w:placeholder>
                  <w:docPart w:val="24D1114C4DE74ADB890D0C2AA7F21CE7"/>
                </w:placeholder>
                <w:dataBinding w:xpath="/root[1]/Client[1]/Ref_label[1]" w:storeItemID="{2FFE2CD3-62F3-4FBE-BE43-75DDB2D9F79B}"/>
                <w:text/>
              </w:sdtPr>
              <w:sdtEndPr/>
              <w:sdtContent>
                <w:r w:rsidR="00773A62" w:rsidRPr="00A2772C">
                  <w:t xml:space="preserve"> </w:t>
                </w:r>
              </w:sdtContent>
            </w:sdt>
            <w:sdt>
              <w:sdtPr>
                <w:alias w:val="Client ref"/>
                <w:tag w:val="Client ref"/>
                <w:id w:val="1723638537"/>
                <w:placeholder>
                  <w:docPart w:val="7DCC3749595E49A8BC773D85C96E69A7"/>
                </w:placeholder>
                <w:showingPlcHdr/>
                <w:dataBinding w:xpath="/root[1]/Client[1]/Ref[1]" w:storeItemID="{2FFE2CD3-62F3-4FBE-BE43-75DDB2D9F79B}"/>
                <w:text/>
              </w:sdtPr>
              <w:sdtEndPr/>
              <w:sdtContent>
                <w:r w:rsidR="00773A62" w:rsidRPr="00A2772C">
                  <w:rPr>
                    <w:rStyle w:val="PlaceholderText"/>
                  </w:rPr>
                  <w:t>Click here to enter text.</w:t>
                </w:r>
              </w:sdtContent>
            </w:sdt>
          </w:p>
        </w:tc>
      </w:tr>
    </w:tbl>
    <w:bookmarkEnd w:id="1"/>
    <w:p w14:paraId="7A6B5F76" w14:textId="28F701BE" w:rsidR="000D4609" w:rsidRPr="00A2772C" w:rsidRDefault="007B2222">
      <w:r>
        <w:rPr>
          <w:noProof/>
          <w:lang w:eastAsia="en-GB"/>
        </w:rPr>
        <mc:AlternateContent>
          <mc:Choice Requires="wps">
            <w:drawing>
              <wp:anchor distT="45720" distB="45720" distL="114300" distR="114300" simplePos="0" relativeHeight="251661317" behindDoc="0" locked="0" layoutInCell="1" allowOverlap="1" wp14:anchorId="40FD04C9" wp14:editId="283F9AF5">
                <wp:simplePos x="0" y="0"/>
                <wp:positionH relativeFrom="column">
                  <wp:posOffset>5001260</wp:posOffset>
                </wp:positionH>
                <wp:positionV relativeFrom="paragraph">
                  <wp:posOffset>-1145540</wp:posOffset>
                </wp:positionV>
                <wp:extent cx="154305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4620"/>
                        </a:xfrm>
                        <a:prstGeom prst="rect">
                          <a:avLst/>
                        </a:prstGeom>
                        <a:noFill/>
                        <a:ln w="9525">
                          <a:noFill/>
                          <a:miter lim="800000"/>
                          <a:headEnd/>
                          <a:tailEnd/>
                        </a:ln>
                      </wps:spPr>
                      <wps:txbx>
                        <w:txbxContent>
                          <w:p w14:paraId="18C4E36B" w14:textId="326C4FC2" w:rsidR="007B2222" w:rsidRPr="007B2222" w:rsidRDefault="007B2222">
                            <w:pPr>
                              <w:rPr>
                                <w:rFonts w:ascii="Arial" w:hAnsi="Arial" w:cs="Arial"/>
                                <w:b/>
                                <w:sz w:val="24"/>
                                <w:szCs w:val="24"/>
                              </w:rPr>
                            </w:pPr>
                            <w:r w:rsidRPr="007B2222">
                              <w:rPr>
                                <w:rFonts w:ascii="Arial" w:hAnsi="Arial" w:cs="Arial"/>
                                <w:b/>
                                <w:sz w:val="24"/>
                                <w:szCs w:val="24"/>
                              </w:rPr>
                              <w:t>Appendix 'A'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FD04C9" id="_x0000_t202" coordsize="21600,21600" o:spt="202" path="m,l,21600r21600,l21600,xe">
                <v:stroke joinstyle="miter"/>
                <v:path gradientshapeok="t" o:connecttype="rect"/>
              </v:shapetype>
              <v:shape id="Text Box 2" o:spid="_x0000_s1026" type="#_x0000_t202" style="position:absolute;margin-left:393.8pt;margin-top:-90.2pt;width:121.5pt;height:110.6pt;z-index:25166131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" filled="f" stroked="f">
                <v:textbox style="mso-fit-shape-to-text:t">
                  <w:txbxContent>
                    <w:p w14:paraId="18C4E36B" w14:textId="326C4FC2" w:rsidR="007B2222" w:rsidRPr="007B2222" w:rsidRDefault="007B2222">
                      <w:pPr>
                        <w:rPr>
                          <w:rFonts w:ascii="Arial" w:hAnsi="Arial" w:cs="Arial"/>
                          <w:b/>
                          <w:sz w:val="24"/>
                          <w:szCs w:val="24"/>
                        </w:rPr>
                      </w:pPr>
                      <w:r w:rsidRPr="007B2222">
                        <w:rPr>
                          <w:rFonts w:ascii="Arial" w:hAnsi="Arial" w:cs="Arial"/>
                          <w:b/>
                          <w:sz w:val="24"/>
                          <w:szCs w:val="24"/>
                        </w:rPr>
                        <w:t>Appendix 'A'</w:t>
                      </w:r>
                    </w:p>
                  </w:txbxContent>
                </v:textbox>
                <w10:wrap type="square"/>
              </v:shape>
            </w:pict>
          </mc:Fallback>
        </mc:AlternateContent>
      </w:r>
    </w:p>
    <w:tbl>
      <w:tblPr>
        <w:tblpPr w:leftFromText="181" w:rightFromText="181" w:vertAnchor="page" w:tblpY="5699"/>
        <w:tblOverlap w:val="never"/>
        <w:tblW w:w="0" w:type="auto"/>
        <w:tblCellMar>
          <w:left w:w="0" w:type="dxa"/>
          <w:right w:w="0" w:type="dxa"/>
        </w:tblCellMar>
        <w:tblLook w:val="04A0" w:firstRow="1" w:lastRow="0" w:firstColumn="1" w:lastColumn="0" w:noHBand="0" w:noVBand="1"/>
      </w:tblPr>
      <w:tblGrid>
        <w:gridCol w:w="10318"/>
      </w:tblGrid>
      <w:tr w:rsidR="00187856" w:rsidRPr="00A2772C" w14:paraId="4410775B" w14:textId="77777777" w:rsidTr="00FC1EB1">
        <w:trPr>
          <w:trHeight w:hRule="exact" w:val="10319"/>
        </w:trPr>
        <w:tc>
          <w:tcPr>
            <w:tcW w:w="10534" w:type="dxa"/>
          </w:tcPr>
          <w:p w14:paraId="043A1A52" w14:textId="3500AF43" w:rsidR="00187856" w:rsidRPr="00A2772C" w:rsidRDefault="00392AD1" w:rsidP="00FC1EB1">
            <w:pPr>
              <w:spacing w:before="0" w:after="0" w:line="240" w:lineRule="auto"/>
            </w:pPr>
            <w:r w:rsidRPr="00A2772C">
              <w:object w:dxaOrig="13530" w:dyaOrig="4490" w14:anchorId="078D88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3pt;height:171.75pt" o:ole="">
                  <v:imagedata r:id="rId15" o:title=""/>
                </v:shape>
                <o:OLEObject Type="Embed" ProgID="PBrush" ShapeID="_x0000_i1025" DrawAspect="Content" ObjectID="_1578309673" r:id="rId16"/>
              </w:object>
            </w:r>
          </w:p>
        </w:tc>
      </w:tr>
    </w:tbl>
    <w:p w14:paraId="46BFC768" w14:textId="344818FC" w:rsidR="000D4609" w:rsidRDefault="000D4609">
      <w:bookmarkStart w:id="2" w:name="_GoBack"/>
      <w:bookmarkEnd w:id="2"/>
    </w:p>
    <w:p w14:paraId="2E9F8575" w14:textId="620A6DF4" w:rsidR="00A2772C" w:rsidRDefault="00A2772C"/>
    <w:p w14:paraId="3845D7C4" w14:textId="403888FB" w:rsidR="00A2772C" w:rsidRDefault="00A2772C"/>
    <w:p w14:paraId="636972D1" w14:textId="5F669E15" w:rsidR="00A2772C" w:rsidRDefault="00A2772C"/>
    <w:p w14:paraId="7ECB6384" w14:textId="77777777" w:rsidR="00A2772C" w:rsidRPr="00A2772C" w:rsidRDefault="00A2772C">
      <w:pPr>
        <w:sectPr w:rsidR="00A2772C" w:rsidRPr="00A2772C" w:rsidSect="0088717D">
          <w:headerReference w:type="even" r:id="rId17"/>
          <w:headerReference w:type="default" r:id="rId18"/>
          <w:footerReference w:type="default" r:id="rId19"/>
          <w:headerReference w:type="first" r:id="rId20"/>
          <w:pgSz w:w="11906" w:h="16838" w:code="9"/>
          <w:pgMar w:top="1588" w:right="794" w:bottom="794" w:left="794" w:header="340" w:footer="340" w:gutter="0"/>
          <w:cols w:space="708"/>
          <w:docGrid w:linePitch="360"/>
        </w:sectPr>
      </w:pPr>
    </w:p>
    <w:tbl>
      <w:tblPr>
        <w:tblW w:w="0" w:type="auto"/>
        <w:tblBorders>
          <w:insideV w:val="single" w:sz="4" w:space="0" w:color="57626E" w:themeColor="background2"/>
        </w:tblBorders>
        <w:tblLayout w:type="fixed"/>
        <w:tblCellMar>
          <w:left w:w="284" w:type="dxa"/>
          <w:right w:w="284" w:type="dxa"/>
        </w:tblCellMar>
        <w:tblLook w:val="04A0" w:firstRow="1" w:lastRow="0" w:firstColumn="1" w:lastColumn="0" w:noHBand="0" w:noVBand="1"/>
      </w:tblPr>
      <w:tblGrid>
        <w:gridCol w:w="3509"/>
        <w:gridCol w:w="3226"/>
        <w:gridCol w:w="3512"/>
      </w:tblGrid>
      <w:tr w:rsidR="006D5F62" w:rsidRPr="00A2772C" w14:paraId="16EA3692" w14:textId="77777777" w:rsidTr="008D34F7">
        <w:tc>
          <w:tcPr>
            <w:tcW w:w="3509" w:type="dxa"/>
            <w:tcMar>
              <w:left w:w="0" w:type="dxa"/>
            </w:tcMar>
          </w:tcPr>
          <w:p w14:paraId="4651C975" w14:textId="77777777" w:rsidR="00602190" w:rsidRPr="00A2772C" w:rsidRDefault="003F05C5" w:rsidP="0018125D">
            <w:r w:rsidRPr="00A2772C">
              <w:rPr>
                <w:noProof/>
                <w:lang w:eastAsia="en-GB"/>
              </w:rPr>
              <w:lastRenderedPageBreak/>
              <w:drawing>
                <wp:anchor distT="0" distB="0" distL="114300" distR="114300" simplePos="0" relativeHeight="251658241" behindDoc="1" locked="0" layoutInCell="1" allowOverlap="1" wp14:anchorId="5406552F" wp14:editId="11FEC0E5">
                  <wp:simplePos x="0" y="0"/>
                  <wp:positionH relativeFrom="column">
                    <wp:posOffset>0</wp:posOffset>
                  </wp:positionH>
                  <wp:positionV relativeFrom="paragraph">
                    <wp:posOffset>2540</wp:posOffset>
                  </wp:positionV>
                  <wp:extent cx="1301040" cy="299520"/>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gED_logo_DRAFT-01.png"/>
                          <pic:cNvPicPr/>
                        </pic:nvPicPr>
                        <pic:blipFill rotWithShape="1">
                          <a:blip r:embed="rId14" cstate="print">
                            <a:extLst>
                              <a:ext uri="{28A0092B-C50C-407E-A947-70E740481C1C}">
                                <a14:useLocalDpi xmlns:a14="http://schemas.microsoft.com/office/drawing/2010/main" val="0"/>
                              </a:ext>
                            </a:extLst>
                          </a:blip>
                          <a:srcRect l="14575" t="32203" r="14411" b="32121"/>
                          <a:stretch/>
                        </pic:blipFill>
                        <pic:spPr bwMode="auto">
                          <a:xfrm>
                            <a:off x="0" y="0"/>
                            <a:ext cx="1301040" cy="29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sdt>
          <w:sdtPr>
            <w:alias w:val="Title"/>
            <w:tag w:val=""/>
            <w:id w:val="-1835827824"/>
            <w:placeholder>
              <w:docPart w:val="4495D0BFA02A4EA08E33E57FA9F91361"/>
            </w:placeholder>
            <w:dataBinding w:prefixMappings="xmlns:ns0='http://purl.org/dc/elements/1.1/' xmlns:ns1='http://schemas.openxmlformats.org/package/2006/metadata/core-properties' " w:xpath="/ns1:coreProperties[1]/ns0:title[1]" w:storeItemID="{6C3C8BC8-F283-45AE-878A-BAB7291924A1}"/>
            <w:text/>
          </w:sdtPr>
          <w:sdtEndPr/>
          <w:sdtContent>
            <w:tc>
              <w:tcPr>
                <w:tcW w:w="3226" w:type="dxa"/>
              </w:tcPr>
              <w:p w14:paraId="4AAA5DD4" w14:textId="77777777" w:rsidR="00602190" w:rsidRPr="00A2772C" w:rsidRDefault="00773A62" w:rsidP="00521852">
                <w:pPr>
                  <w:pStyle w:val="Title"/>
                </w:pPr>
                <w:r w:rsidRPr="00A2772C">
                  <w:t>Lancashire Innovation Plan</w:t>
                </w:r>
              </w:p>
            </w:tc>
          </w:sdtContent>
        </w:sdt>
        <w:tc>
          <w:tcPr>
            <w:tcW w:w="3512" w:type="dxa"/>
          </w:tcPr>
          <w:sdt>
            <w:sdtPr>
              <w:alias w:val="Company"/>
              <w:tag w:val=""/>
              <w:id w:val="1538314186"/>
              <w:placeholder>
                <w:docPart w:val="FC9F50455A7A4734981648BA68856AB4"/>
              </w:placeholder>
              <w:dataBinding w:prefixMappings="xmlns:ns0='http://schemas.openxmlformats.org/officeDocument/2006/extended-properties' " w:xpath="/ns0:Properties[1]/ns0:Company[1]" w:storeItemID="{6668398D-A668-4E3E-A5EB-62B293D839F1}"/>
              <w:text/>
            </w:sdtPr>
            <w:sdtEndPr/>
            <w:sdtContent>
              <w:p w14:paraId="04DE5D12" w14:textId="77777777" w:rsidR="00602190" w:rsidRPr="00A2772C" w:rsidRDefault="00773A62" w:rsidP="00521852">
                <w:pPr>
                  <w:spacing w:before="0" w:after="0"/>
                </w:pPr>
                <w:r w:rsidRPr="00A2772C">
                  <w:t>Lancashire County Council</w:t>
                </w:r>
              </w:p>
            </w:sdtContent>
          </w:sdt>
          <w:p w14:paraId="61A520DA" w14:textId="77777777" w:rsidR="00602190" w:rsidRPr="00A2772C" w:rsidRDefault="00602190" w:rsidP="00521852">
            <w:pPr>
              <w:spacing w:before="0" w:after="0"/>
            </w:pPr>
          </w:p>
        </w:tc>
      </w:tr>
      <w:tr w:rsidR="006D5F62" w:rsidRPr="00A2772C" w14:paraId="17080665" w14:textId="77777777" w:rsidTr="008D34F7">
        <w:tc>
          <w:tcPr>
            <w:tcW w:w="3509" w:type="dxa"/>
            <w:tcMar>
              <w:left w:w="0" w:type="dxa"/>
            </w:tcMar>
          </w:tcPr>
          <w:p w14:paraId="323C3DAE" w14:textId="77777777" w:rsidR="00602190" w:rsidRPr="00A2772C" w:rsidRDefault="00602190" w:rsidP="0018125D"/>
        </w:tc>
        <w:tc>
          <w:tcPr>
            <w:tcW w:w="3226" w:type="dxa"/>
          </w:tcPr>
          <w:p w14:paraId="4C17105B" w14:textId="77777777" w:rsidR="00602190" w:rsidRPr="00A2772C" w:rsidRDefault="00602190" w:rsidP="00521852">
            <w:pPr>
              <w:spacing w:before="0" w:after="0"/>
            </w:pPr>
          </w:p>
        </w:tc>
        <w:tc>
          <w:tcPr>
            <w:tcW w:w="3512" w:type="dxa"/>
          </w:tcPr>
          <w:p w14:paraId="2BDB4C3A" w14:textId="77777777" w:rsidR="00602190" w:rsidRPr="00A2772C" w:rsidRDefault="00602190" w:rsidP="00521852">
            <w:pPr>
              <w:spacing w:before="0" w:after="0"/>
            </w:pPr>
          </w:p>
        </w:tc>
      </w:tr>
      <w:tr w:rsidR="006D5F62" w:rsidRPr="00A2772C" w14:paraId="451B61F7" w14:textId="77777777" w:rsidTr="008D34F7">
        <w:tc>
          <w:tcPr>
            <w:tcW w:w="3509" w:type="dxa"/>
            <w:tcMar>
              <w:left w:w="0" w:type="dxa"/>
            </w:tcMar>
          </w:tcPr>
          <w:p w14:paraId="29EA0272" w14:textId="77777777" w:rsidR="00602190" w:rsidRPr="00A2772C" w:rsidRDefault="00602190" w:rsidP="0018125D"/>
        </w:tc>
        <w:tc>
          <w:tcPr>
            <w:tcW w:w="3226" w:type="dxa"/>
          </w:tcPr>
          <w:sdt>
            <w:sdtPr>
              <w:alias w:val="Type"/>
              <w:tag w:val=""/>
              <w:id w:val="1771663432"/>
              <w:placeholder>
                <w:docPart w:val="DA40C92B226347309D44CAA6839610F0"/>
              </w:placeholder>
              <w:dataBinding w:prefixMappings="xmlns:ns0='http://purl.org/dc/elements/1.1/' xmlns:ns1='http://schemas.openxmlformats.org/package/2006/metadata/core-properties' " w:xpath="/ns1:coreProperties[1]/ns1:category[1]" w:storeItemID="{6C3C8BC8-F283-45AE-878A-BAB7291924A1}"/>
              <w:text/>
            </w:sdtPr>
            <w:sdtEndPr/>
            <w:sdtContent>
              <w:p w14:paraId="116C9A45" w14:textId="18F06D49" w:rsidR="00602190" w:rsidRPr="00A2772C" w:rsidRDefault="00271274" w:rsidP="00521852">
                <w:pPr>
                  <w:spacing w:before="0" w:after="0"/>
                </w:pPr>
                <w:r w:rsidRPr="00A2772C">
                  <w:t>A draft Final Report</w:t>
                </w:r>
              </w:p>
            </w:sdtContent>
          </w:sdt>
          <w:p w14:paraId="0E670E27" w14:textId="0CB374F2" w:rsidR="00602190" w:rsidRPr="00A2772C" w:rsidRDefault="007B2222" w:rsidP="00521852">
            <w:pPr>
              <w:spacing w:before="0" w:after="0"/>
            </w:pPr>
            <w:sdt>
              <w:sdtPr>
                <w:alias w:val="Date"/>
                <w:tag w:val="Date"/>
                <w:id w:val="-621528774"/>
                <w:placeholder>
                  <w:docPart w:val="713D1970E4E640F1B8A772F3A6D87D06"/>
                </w:placeholder>
                <w:dataBinding w:xpath="/root[1]/Publication[1]" w:storeItemID="{2FFE2CD3-62F3-4FBE-BE43-75DDB2D9F79B}"/>
                <w:text/>
              </w:sdtPr>
              <w:sdtEndPr/>
              <w:sdtContent>
                <w:r w:rsidR="00001F58" w:rsidRPr="00A2772C">
                  <w:t>24 January 2018</w:t>
                </w:r>
              </w:sdtContent>
            </w:sdt>
          </w:p>
        </w:tc>
        <w:tc>
          <w:tcPr>
            <w:tcW w:w="3512" w:type="dxa"/>
          </w:tcPr>
          <w:p w14:paraId="2296B3C7" w14:textId="77777777" w:rsidR="004900D1" w:rsidRPr="00A2772C" w:rsidRDefault="007B2222" w:rsidP="00521852">
            <w:pPr>
              <w:spacing w:before="0" w:after="0"/>
            </w:pPr>
            <w:sdt>
              <w:sdtPr>
                <w:alias w:val="Project number label"/>
                <w:tag w:val="Project number label"/>
                <w:id w:val="-1070258755"/>
                <w:placeholder>
                  <w:docPart w:val="1089CC7F45A14A50A23BF6E93389DE6A"/>
                </w:placeholder>
                <w:dataBinding w:xpath="/root[1]/Project_number_label[1]" w:storeItemID="{2FFE2CD3-62F3-4FBE-BE43-75DDB2D9F79B}"/>
                <w:text/>
              </w:sdtPr>
              <w:sdtEndPr/>
              <w:sdtContent>
                <w:r w:rsidR="00773A62" w:rsidRPr="00A2772C">
                  <w:t xml:space="preserve"> </w:t>
                </w:r>
              </w:sdtContent>
            </w:sdt>
            <w:sdt>
              <w:sdtPr>
                <w:alias w:val="Project number"/>
                <w:tag w:val="Project number"/>
                <w:id w:val="-1805462304"/>
                <w:placeholder>
                  <w:docPart w:val="BA38FD0FAC3C4F098083EAB5D0C94AF8"/>
                </w:placeholder>
                <w:dataBinding w:xpath="/root[1]/Project_number[1]" w:storeItemID="{2FFE2CD3-62F3-4FBE-BE43-75DDB2D9F79B}"/>
                <w:text/>
              </w:sdtPr>
              <w:sdtEndPr/>
              <w:sdtContent>
                <w:r w:rsidR="00773A62" w:rsidRPr="00A2772C">
                  <w:t>231-495-01</w:t>
                </w:r>
              </w:sdtContent>
            </w:sdt>
          </w:p>
          <w:p w14:paraId="0A7BA952" w14:textId="411D508B" w:rsidR="00602190" w:rsidRPr="00A2772C" w:rsidRDefault="007B2222" w:rsidP="00521852">
            <w:pPr>
              <w:spacing w:before="0" w:after="0"/>
            </w:pPr>
            <w:sdt>
              <w:sdtPr>
                <w:alias w:val="Client ref label"/>
                <w:id w:val="262270223"/>
                <w:placeholder>
                  <w:docPart w:val="71B99A29409B467F9C229DD61EF52C65"/>
                </w:placeholder>
                <w:dataBinding w:xpath="/root[1]/Client[1]/Ref_label[1]" w:storeItemID="{2FFE2CD3-62F3-4FBE-BE43-75DDB2D9F79B}"/>
                <w:text/>
              </w:sdtPr>
              <w:sdtEndPr/>
              <w:sdtContent>
                <w:r w:rsidR="00773A62" w:rsidRPr="00A2772C">
                  <w:t xml:space="preserve"> </w:t>
                </w:r>
              </w:sdtContent>
            </w:sdt>
            <w:sdt>
              <w:sdtPr>
                <w:alias w:val="Client ref"/>
                <w:tag w:val="Client ref"/>
                <w:id w:val="-600485880"/>
                <w:placeholder>
                  <w:docPart w:val="D27957D59A324D8389C5F2BC7D91A676"/>
                </w:placeholder>
                <w:showingPlcHdr/>
                <w:dataBinding w:xpath="/root[1]/Client[1]/Ref[1]" w:storeItemID="{2FFE2CD3-62F3-4FBE-BE43-75DDB2D9F79B}"/>
                <w:text/>
              </w:sdtPr>
              <w:sdtEndPr/>
              <w:sdtContent>
                <w:r w:rsidR="00035EA4" w:rsidRPr="00BC5EE2">
                  <w:rPr>
                    <w:rStyle w:val="PlaceholderText"/>
                  </w:rPr>
                  <w:t>Click here to enter text.</w:t>
                </w:r>
              </w:sdtContent>
            </w:sdt>
          </w:p>
        </w:tc>
      </w:tr>
    </w:tbl>
    <w:p w14:paraId="468A1CE4" w14:textId="77777777" w:rsidR="000D4609" w:rsidRPr="00A2772C" w:rsidRDefault="000D4609"/>
    <w:tbl>
      <w:tblPr>
        <w:tblStyle w:val="TableGrid"/>
        <w:tblpPr w:leftFromText="181" w:rightFromText="181" w:vertAnchor="page" w:tblpY="10802"/>
        <w:tblOverlap w:val="never"/>
        <w:tblW w:w="105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4" w:type="dxa"/>
          <w:right w:w="284" w:type="dxa"/>
        </w:tblCellMar>
        <w:tblLook w:val="00A0" w:firstRow="1" w:lastRow="0" w:firstColumn="1" w:lastColumn="0" w:noHBand="0" w:noVBand="0"/>
      </w:tblPr>
      <w:tblGrid>
        <w:gridCol w:w="3503"/>
        <w:gridCol w:w="3868"/>
        <w:gridCol w:w="3152"/>
      </w:tblGrid>
      <w:tr w:rsidR="006D5F62" w:rsidRPr="00A2772C" w14:paraId="5243854A" w14:textId="77777777" w:rsidTr="002415CE">
        <w:tc>
          <w:tcPr>
            <w:tcW w:w="3503" w:type="dxa"/>
          </w:tcPr>
          <w:p w14:paraId="3B8340B4" w14:textId="77777777" w:rsidR="00FD0A1C" w:rsidRPr="00A2772C" w:rsidRDefault="00FD0A1C" w:rsidP="00BC1729">
            <w:pPr>
              <w:spacing w:line="220" w:lineRule="atLeast"/>
              <w:rPr>
                <w:sz w:val="18"/>
                <w:szCs w:val="18"/>
              </w:rPr>
            </w:pPr>
          </w:p>
        </w:tc>
        <w:tc>
          <w:tcPr>
            <w:tcW w:w="3868" w:type="dxa"/>
            <w:hideMark/>
          </w:tcPr>
          <w:p w14:paraId="3556061E" w14:textId="77777777" w:rsidR="00FD0A1C" w:rsidRPr="00A2772C" w:rsidRDefault="00773A62" w:rsidP="00521852">
            <w:pPr>
              <w:spacing w:before="0" w:line="280" w:lineRule="atLeast"/>
              <w:rPr>
                <w:sz w:val="18"/>
                <w:szCs w:val="18"/>
              </w:rPr>
            </w:pPr>
            <w:bookmarkStart w:id="3" w:name="bmkPreparedBy"/>
            <w:r w:rsidRPr="00A2772C">
              <w:rPr>
                <w:sz w:val="18"/>
                <w:szCs w:val="18"/>
              </w:rPr>
              <w:t>Prepared by:</w:t>
            </w:r>
            <w:bookmarkEnd w:id="3"/>
          </w:p>
          <w:p w14:paraId="403586BD" w14:textId="77777777" w:rsidR="00FD0A1C" w:rsidRPr="00A2772C" w:rsidRDefault="00FD0A1C" w:rsidP="00521852">
            <w:pPr>
              <w:spacing w:before="0" w:line="280" w:lineRule="atLeast"/>
              <w:rPr>
                <w:sz w:val="18"/>
                <w:szCs w:val="18"/>
              </w:rPr>
            </w:pPr>
          </w:p>
        </w:tc>
        <w:tc>
          <w:tcPr>
            <w:tcW w:w="3152" w:type="dxa"/>
          </w:tcPr>
          <w:p w14:paraId="607ED255" w14:textId="77777777" w:rsidR="00FD0A1C" w:rsidRPr="00A2772C" w:rsidRDefault="00773A62" w:rsidP="00521852">
            <w:pPr>
              <w:spacing w:before="0" w:line="280" w:lineRule="atLeast"/>
              <w:rPr>
                <w:sz w:val="18"/>
                <w:szCs w:val="18"/>
              </w:rPr>
            </w:pPr>
            <w:bookmarkStart w:id="4" w:name="bmkPreparedFor"/>
            <w:r w:rsidRPr="00A2772C">
              <w:rPr>
                <w:sz w:val="18"/>
                <w:szCs w:val="18"/>
              </w:rPr>
              <w:t>Prepared for:</w:t>
            </w:r>
            <w:bookmarkEnd w:id="4"/>
          </w:p>
          <w:p w14:paraId="7C57E044" w14:textId="77777777" w:rsidR="00FD0A1C" w:rsidRPr="00A2772C" w:rsidRDefault="00FD0A1C" w:rsidP="00521852">
            <w:pPr>
              <w:spacing w:before="0" w:line="280" w:lineRule="atLeast"/>
              <w:rPr>
                <w:sz w:val="18"/>
                <w:szCs w:val="18"/>
              </w:rPr>
            </w:pPr>
          </w:p>
        </w:tc>
      </w:tr>
      <w:tr w:rsidR="006D5F62" w:rsidRPr="00A2772C" w14:paraId="1CB4F55C" w14:textId="77777777" w:rsidTr="002415CE">
        <w:tc>
          <w:tcPr>
            <w:tcW w:w="3503" w:type="dxa"/>
          </w:tcPr>
          <w:p w14:paraId="035D5A01" w14:textId="77777777" w:rsidR="00FD0A1C" w:rsidRPr="00A2772C" w:rsidRDefault="00FD0A1C" w:rsidP="00BC1729">
            <w:pPr>
              <w:spacing w:line="220" w:lineRule="atLeast"/>
              <w:rPr>
                <w:sz w:val="18"/>
                <w:szCs w:val="18"/>
              </w:rPr>
            </w:pPr>
          </w:p>
        </w:tc>
        <w:tc>
          <w:tcPr>
            <w:tcW w:w="3868" w:type="dxa"/>
          </w:tcPr>
          <w:p w14:paraId="2F527DFB" w14:textId="77777777" w:rsidR="003F05C5" w:rsidRPr="00A2772C" w:rsidRDefault="00D76DC6" w:rsidP="00521852">
            <w:pPr>
              <w:spacing w:before="0" w:line="280" w:lineRule="atLeast"/>
              <w:rPr>
                <w:sz w:val="18"/>
                <w:szCs w:val="18"/>
              </w:rPr>
            </w:pPr>
            <w:r w:rsidRPr="00A2772C">
              <w:rPr>
                <w:sz w:val="18"/>
                <w:szCs w:val="18"/>
              </w:rPr>
              <w:t>SDG</w:t>
            </w:r>
            <w:r w:rsidR="002415CE" w:rsidRPr="00A2772C">
              <w:rPr>
                <w:sz w:val="18"/>
                <w:szCs w:val="18"/>
              </w:rPr>
              <w:t xml:space="preserve"> </w:t>
            </w:r>
            <w:r w:rsidR="003F05C5" w:rsidRPr="00A2772C">
              <w:rPr>
                <w:sz w:val="18"/>
                <w:szCs w:val="18"/>
              </w:rPr>
              <w:t>Economic Development</w:t>
            </w:r>
          </w:p>
          <w:sdt>
            <w:sdtPr>
              <w:rPr>
                <w:sz w:val="18"/>
                <w:szCs w:val="18"/>
              </w:rPr>
              <w:alias w:val="Office address"/>
              <w:tag w:val="Office address"/>
              <w:id w:val="23308123"/>
              <w:placeholder>
                <w:docPart w:val="69B2138248534368A154E03F5A2EE408"/>
              </w:placeholder>
              <w:dataBinding w:xpath="/root[1]/Office[1]/Address[1]" w:storeItemID="{2FFE2CD3-62F3-4FBE-BE43-75DDB2D9F79B}"/>
              <w:text w:multiLine="1"/>
            </w:sdtPr>
            <w:sdtEndPr/>
            <w:sdtContent>
              <w:p w14:paraId="0AB7C0B5" w14:textId="77777777" w:rsidR="00FD0A1C" w:rsidRPr="00A2772C" w:rsidRDefault="00773A62" w:rsidP="00521852">
                <w:pPr>
                  <w:spacing w:before="0" w:line="280" w:lineRule="atLeast"/>
                  <w:rPr>
                    <w:sz w:val="18"/>
                    <w:szCs w:val="18"/>
                  </w:rPr>
                </w:pPr>
                <w:r w:rsidRPr="00A2772C">
                  <w:rPr>
                    <w:sz w:val="18"/>
                    <w:szCs w:val="18"/>
                  </w:rPr>
                  <w:t>61 Mosley Street</w:t>
                </w:r>
                <w:r w:rsidRPr="00A2772C">
                  <w:rPr>
                    <w:sz w:val="18"/>
                    <w:szCs w:val="18"/>
                  </w:rPr>
                  <w:br/>
                  <w:t>Manchester M2 3HZ</w:t>
                </w:r>
              </w:p>
            </w:sdtContent>
          </w:sdt>
          <w:p w14:paraId="46688DE9" w14:textId="77777777" w:rsidR="00FD0A1C" w:rsidRPr="00A2772C" w:rsidRDefault="00FD0A1C" w:rsidP="00521852">
            <w:pPr>
              <w:spacing w:before="0" w:line="280" w:lineRule="atLeast"/>
              <w:rPr>
                <w:sz w:val="18"/>
                <w:szCs w:val="18"/>
              </w:rPr>
            </w:pPr>
          </w:p>
        </w:tc>
        <w:tc>
          <w:tcPr>
            <w:tcW w:w="3152" w:type="dxa"/>
          </w:tcPr>
          <w:sdt>
            <w:sdtPr>
              <w:rPr>
                <w:sz w:val="18"/>
                <w:szCs w:val="18"/>
              </w:rPr>
              <w:alias w:val="Company"/>
              <w:tag w:val=""/>
              <w:id w:val="-776868376"/>
              <w:placeholder>
                <w:docPart w:val="ADDBB8F4A09745EDAEA2835E272379D3"/>
              </w:placeholder>
              <w:dataBinding w:prefixMappings="xmlns:ns0='http://schemas.openxmlformats.org/officeDocument/2006/extended-properties' " w:xpath="/ns0:Properties[1]/ns0:Company[1]" w:storeItemID="{6668398D-A668-4E3E-A5EB-62B293D839F1}"/>
              <w:text/>
            </w:sdtPr>
            <w:sdtEndPr/>
            <w:sdtContent>
              <w:p w14:paraId="3418F94A" w14:textId="77777777" w:rsidR="00FD0A1C" w:rsidRPr="00A2772C" w:rsidRDefault="00773A62" w:rsidP="00521852">
                <w:pPr>
                  <w:spacing w:before="0" w:line="280" w:lineRule="atLeast"/>
                  <w:rPr>
                    <w:sz w:val="18"/>
                    <w:szCs w:val="18"/>
                  </w:rPr>
                </w:pPr>
                <w:r w:rsidRPr="00A2772C">
                  <w:rPr>
                    <w:sz w:val="18"/>
                    <w:szCs w:val="18"/>
                  </w:rPr>
                  <w:t>Lancashire County Council</w:t>
                </w:r>
              </w:p>
            </w:sdtContent>
          </w:sdt>
          <w:sdt>
            <w:sdtPr>
              <w:rPr>
                <w:sz w:val="18"/>
                <w:szCs w:val="18"/>
              </w:rPr>
              <w:alias w:val="Company Address"/>
              <w:tag w:val=""/>
              <w:id w:val="661818916"/>
              <w:placeholder>
                <w:docPart w:val="FB9A769BAE9F41E2957CB70AB24342D9"/>
              </w:placeholder>
              <w:dataBinding w:prefixMappings="xmlns:ns0='http://schemas.microsoft.com/office/2006/coverPageProps' " w:xpath="/ns0:CoverPageProperties[1]/ns0:CompanyAddress[1]" w:storeItemID="{55AF091B-3C7A-41E3-B477-F2FDAA23CFDA}"/>
              <w:text w:multiLine="1"/>
            </w:sdtPr>
            <w:sdtEndPr/>
            <w:sdtContent>
              <w:p w14:paraId="3D2056F6" w14:textId="2ED05A77" w:rsidR="00FD0A1C" w:rsidRPr="00A2772C" w:rsidRDefault="009F2B6E" w:rsidP="00521852">
                <w:pPr>
                  <w:spacing w:before="0" w:line="280" w:lineRule="atLeast"/>
                  <w:rPr>
                    <w:sz w:val="18"/>
                    <w:szCs w:val="18"/>
                  </w:rPr>
                </w:pPr>
                <w:r w:rsidRPr="00A2772C">
                  <w:rPr>
                    <w:sz w:val="18"/>
                    <w:szCs w:val="18"/>
                  </w:rPr>
                  <w:t>15 Cross Street</w:t>
                </w:r>
                <w:r w:rsidRPr="00A2772C">
                  <w:rPr>
                    <w:sz w:val="18"/>
                    <w:szCs w:val="18"/>
                  </w:rPr>
                  <w:br/>
                  <w:t>Preston</w:t>
                </w:r>
                <w:r w:rsidRPr="00A2772C">
                  <w:rPr>
                    <w:sz w:val="18"/>
                    <w:szCs w:val="18"/>
                  </w:rPr>
                  <w:br/>
                  <w:t xml:space="preserve">PR1 3LT </w:t>
                </w:r>
              </w:p>
            </w:sdtContent>
          </w:sdt>
        </w:tc>
      </w:tr>
      <w:tr w:rsidR="006D5F62" w:rsidRPr="00A2772C" w14:paraId="04C868E3" w14:textId="77777777" w:rsidTr="002415CE">
        <w:tc>
          <w:tcPr>
            <w:tcW w:w="3503" w:type="dxa"/>
          </w:tcPr>
          <w:p w14:paraId="653583AA" w14:textId="77777777" w:rsidR="00FD0A1C" w:rsidRPr="00A2772C" w:rsidRDefault="00FD0A1C" w:rsidP="00BC1729">
            <w:pPr>
              <w:spacing w:line="220" w:lineRule="atLeast"/>
              <w:rPr>
                <w:sz w:val="18"/>
                <w:szCs w:val="18"/>
              </w:rPr>
            </w:pPr>
          </w:p>
        </w:tc>
        <w:tc>
          <w:tcPr>
            <w:tcW w:w="3868" w:type="dxa"/>
            <w:hideMark/>
          </w:tcPr>
          <w:sdt>
            <w:sdtPr>
              <w:rPr>
                <w:sz w:val="18"/>
                <w:szCs w:val="18"/>
              </w:rPr>
              <w:alias w:val="Office telephone"/>
              <w:tag w:val="Office telephone"/>
              <w:id w:val="23308125"/>
              <w:placeholder>
                <w:docPart w:val="B231787618DC4B7790D0D1FADBB1554A"/>
              </w:placeholder>
              <w:dataBinding w:xpath="/root[1]/Office[1]/Telephone[1]" w:storeItemID="{2FFE2CD3-62F3-4FBE-BE43-75DDB2D9F79B}"/>
              <w:text/>
            </w:sdtPr>
            <w:sdtEndPr/>
            <w:sdtContent>
              <w:p w14:paraId="51090845" w14:textId="77777777" w:rsidR="00FD0A1C" w:rsidRPr="00A2772C" w:rsidRDefault="00773A62" w:rsidP="00521852">
                <w:pPr>
                  <w:spacing w:before="0" w:line="280" w:lineRule="atLeast"/>
                  <w:rPr>
                    <w:sz w:val="18"/>
                    <w:szCs w:val="18"/>
                  </w:rPr>
                </w:pPr>
                <w:r w:rsidRPr="00A2772C">
                  <w:rPr>
                    <w:sz w:val="18"/>
                    <w:szCs w:val="18"/>
                  </w:rPr>
                  <w:t>+44 161 261 9154</w:t>
                </w:r>
              </w:p>
            </w:sdtContent>
          </w:sdt>
          <w:sdt>
            <w:sdtPr>
              <w:rPr>
                <w:sz w:val="18"/>
                <w:szCs w:val="18"/>
              </w:rPr>
              <w:alias w:val="Office web"/>
              <w:tag w:val="Office web"/>
              <w:id w:val="-233251071"/>
              <w:placeholder>
                <w:docPart w:val="26BBAB93F8F441A48BC13F5F5B663223"/>
              </w:placeholder>
              <w:dataBinding w:xpath="/root[1]/Office[1]/URL[1]" w:storeItemID="{2FFE2CD3-62F3-4FBE-BE43-75DDB2D9F79B}"/>
              <w:text/>
            </w:sdtPr>
            <w:sdtEndPr/>
            <w:sdtContent>
              <w:p w14:paraId="628F0E0A" w14:textId="77777777" w:rsidR="00FD0A1C" w:rsidRPr="00A2772C" w:rsidRDefault="00773A62" w:rsidP="00521852">
                <w:pPr>
                  <w:spacing w:before="0" w:line="280" w:lineRule="atLeast"/>
                  <w:rPr>
                    <w:sz w:val="18"/>
                    <w:szCs w:val="18"/>
                  </w:rPr>
                </w:pPr>
                <w:r w:rsidRPr="00A2772C">
                  <w:rPr>
                    <w:sz w:val="18"/>
                    <w:szCs w:val="18"/>
                  </w:rPr>
                  <w:t>www.sdgED.com</w:t>
                </w:r>
              </w:p>
            </w:sdtContent>
          </w:sdt>
        </w:tc>
        <w:tc>
          <w:tcPr>
            <w:tcW w:w="3152" w:type="dxa"/>
          </w:tcPr>
          <w:p w14:paraId="251A80B5" w14:textId="77777777" w:rsidR="00FD0A1C" w:rsidRPr="00A2772C" w:rsidRDefault="00FD0A1C" w:rsidP="00521852">
            <w:pPr>
              <w:spacing w:before="0" w:line="280" w:lineRule="atLeast"/>
              <w:rPr>
                <w:sz w:val="18"/>
                <w:szCs w:val="18"/>
              </w:rPr>
            </w:pPr>
          </w:p>
        </w:tc>
      </w:tr>
    </w:tbl>
    <w:p w14:paraId="176C8ABC" w14:textId="77777777" w:rsidR="00FD0A1C" w:rsidRPr="00A2772C" w:rsidRDefault="00FD0A1C"/>
    <w:p w14:paraId="3A12FF9A" w14:textId="77777777" w:rsidR="00FD6052" w:rsidRPr="00A2772C" w:rsidRDefault="00FD6052">
      <w:pPr>
        <w:sectPr w:rsidR="00FD6052" w:rsidRPr="00A2772C" w:rsidSect="00EC4930">
          <w:headerReference w:type="even" r:id="rId21"/>
          <w:headerReference w:type="default" r:id="rId22"/>
          <w:footerReference w:type="default" r:id="rId23"/>
          <w:headerReference w:type="first" r:id="rId24"/>
          <w:type w:val="oddPage"/>
          <w:pgSz w:w="11906" w:h="16838" w:code="9"/>
          <w:pgMar w:top="1588" w:right="794" w:bottom="794" w:left="794" w:header="340" w:footer="794" w:gutter="0"/>
          <w:cols w:space="708"/>
          <w:docGrid w:linePitch="360"/>
        </w:sectPr>
      </w:pPr>
    </w:p>
    <w:p w14:paraId="05E47E5B" w14:textId="77777777" w:rsidR="00CF64D8" w:rsidRPr="00A2772C" w:rsidRDefault="00773A62" w:rsidP="001A1380">
      <w:pPr>
        <w:pStyle w:val="TOCHeading"/>
        <w:ind w:left="-567"/>
      </w:pPr>
      <w:bookmarkStart w:id="5" w:name="bmkContentsLabel"/>
      <w:r w:rsidRPr="00A2772C">
        <w:lastRenderedPageBreak/>
        <w:t>Contents</w:t>
      </w:r>
      <w:bookmarkEnd w:id="5"/>
    </w:p>
    <w:p w14:paraId="742260C5" w14:textId="010F4BB5" w:rsidR="00035EA4" w:rsidRDefault="00012DC1">
      <w:pPr>
        <w:pStyle w:val="TOC1"/>
        <w:rPr>
          <w:rFonts w:eastAsiaTheme="minorEastAsia"/>
          <w:b w:val="0"/>
          <w:noProof/>
          <w:color w:val="auto"/>
          <w:lang w:eastAsia="en-GB"/>
        </w:rPr>
      </w:pPr>
      <w:r w:rsidRPr="00A2772C">
        <w:rPr>
          <w:color w:val="57626E" w:themeColor="background2"/>
        </w:rPr>
        <w:fldChar w:fldCharType="begin"/>
      </w:r>
      <w:r w:rsidRPr="00A2772C">
        <w:instrText xml:space="preserve"> TOC \o "1-2" \h \z \u </w:instrText>
      </w:r>
      <w:r w:rsidRPr="00A2772C">
        <w:rPr>
          <w:color w:val="57626E" w:themeColor="background2"/>
        </w:rPr>
        <w:fldChar w:fldCharType="separate"/>
      </w:r>
      <w:hyperlink w:anchor="_Toc504563056" w:history="1">
        <w:r w:rsidR="00035EA4" w:rsidRPr="00F02547">
          <w:rPr>
            <w:rStyle w:val="Hyperlink"/>
            <w:noProof/>
          </w:rPr>
          <w:t>Executive Summary</w:t>
        </w:r>
        <w:r w:rsidR="00035EA4">
          <w:rPr>
            <w:noProof/>
            <w:webHidden/>
          </w:rPr>
          <w:tab/>
        </w:r>
        <w:r w:rsidR="00035EA4">
          <w:rPr>
            <w:noProof/>
            <w:webHidden/>
          </w:rPr>
          <w:fldChar w:fldCharType="begin"/>
        </w:r>
        <w:r w:rsidR="00035EA4">
          <w:rPr>
            <w:noProof/>
            <w:webHidden/>
          </w:rPr>
          <w:instrText xml:space="preserve"> PAGEREF _Toc504563056 \h </w:instrText>
        </w:r>
        <w:r w:rsidR="00035EA4">
          <w:rPr>
            <w:noProof/>
            <w:webHidden/>
          </w:rPr>
        </w:r>
        <w:r w:rsidR="00035EA4">
          <w:rPr>
            <w:noProof/>
            <w:webHidden/>
          </w:rPr>
          <w:fldChar w:fldCharType="separate"/>
        </w:r>
        <w:r w:rsidR="00035EA4">
          <w:rPr>
            <w:noProof/>
            <w:webHidden/>
          </w:rPr>
          <w:t>1</w:t>
        </w:r>
        <w:r w:rsidR="00035EA4">
          <w:rPr>
            <w:noProof/>
            <w:webHidden/>
          </w:rPr>
          <w:fldChar w:fldCharType="end"/>
        </w:r>
      </w:hyperlink>
    </w:p>
    <w:p w14:paraId="2D3B65E6" w14:textId="4E4134B1" w:rsidR="00035EA4" w:rsidRDefault="007B2222">
      <w:pPr>
        <w:pStyle w:val="TOC1"/>
        <w:rPr>
          <w:rFonts w:eastAsiaTheme="minorEastAsia"/>
          <w:b w:val="0"/>
          <w:noProof/>
          <w:color w:val="auto"/>
          <w:lang w:eastAsia="en-GB"/>
        </w:rPr>
      </w:pPr>
      <w:hyperlink w:anchor="_Toc504563063" w:history="1">
        <w:r w:rsidR="00035EA4" w:rsidRPr="00F02547">
          <w:rPr>
            <w:rStyle w:val="Hyperlink"/>
            <w:noProof/>
          </w:rPr>
          <w:t>1</w:t>
        </w:r>
        <w:r w:rsidR="00035EA4">
          <w:rPr>
            <w:rFonts w:eastAsiaTheme="minorEastAsia"/>
            <w:b w:val="0"/>
            <w:noProof/>
            <w:color w:val="auto"/>
            <w:lang w:eastAsia="en-GB"/>
          </w:rPr>
          <w:tab/>
        </w:r>
        <w:r w:rsidR="00035EA4" w:rsidRPr="00F02547">
          <w:rPr>
            <w:rStyle w:val="Hyperlink"/>
            <w:noProof/>
          </w:rPr>
          <w:t>Foreword</w:t>
        </w:r>
        <w:r w:rsidR="00035EA4">
          <w:rPr>
            <w:noProof/>
            <w:webHidden/>
          </w:rPr>
          <w:tab/>
        </w:r>
        <w:r w:rsidR="00035EA4">
          <w:rPr>
            <w:noProof/>
            <w:webHidden/>
          </w:rPr>
          <w:fldChar w:fldCharType="begin"/>
        </w:r>
        <w:r w:rsidR="00035EA4">
          <w:rPr>
            <w:noProof/>
            <w:webHidden/>
          </w:rPr>
          <w:instrText xml:space="preserve"> PAGEREF _Toc504563063 \h </w:instrText>
        </w:r>
        <w:r w:rsidR="00035EA4">
          <w:rPr>
            <w:noProof/>
            <w:webHidden/>
          </w:rPr>
        </w:r>
        <w:r w:rsidR="00035EA4">
          <w:rPr>
            <w:noProof/>
            <w:webHidden/>
          </w:rPr>
          <w:fldChar w:fldCharType="separate"/>
        </w:r>
        <w:r w:rsidR="00035EA4">
          <w:rPr>
            <w:noProof/>
            <w:webHidden/>
          </w:rPr>
          <w:t>3</w:t>
        </w:r>
        <w:r w:rsidR="00035EA4">
          <w:rPr>
            <w:noProof/>
            <w:webHidden/>
          </w:rPr>
          <w:fldChar w:fldCharType="end"/>
        </w:r>
      </w:hyperlink>
    </w:p>
    <w:p w14:paraId="3929B281" w14:textId="74ADAF12" w:rsidR="00035EA4" w:rsidRDefault="007B2222">
      <w:pPr>
        <w:pStyle w:val="TOC1"/>
        <w:rPr>
          <w:rFonts w:eastAsiaTheme="minorEastAsia"/>
          <w:b w:val="0"/>
          <w:noProof/>
          <w:color w:val="auto"/>
          <w:lang w:eastAsia="en-GB"/>
        </w:rPr>
      </w:pPr>
      <w:hyperlink w:anchor="_Toc504563065" w:history="1">
        <w:r w:rsidR="00035EA4" w:rsidRPr="00F02547">
          <w:rPr>
            <w:rStyle w:val="Hyperlink"/>
            <w:noProof/>
          </w:rPr>
          <w:t>2</w:t>
        </w:r>
        <w:r w:rsidR="00035EA4">
          <w:rPr>
            <w:rFonts w:eastAsiaTheme="minorEastAsia"/>
            <w:b w:val="0"/>
            <w:noProof/>
            <w:color w:val="auto"/>
            <w:lang w:eastAsia="en-GB"/>
          </w:rPr>
          <w:tab/>
        </w:r>
        <w:r w:rsidR="00035EA4" w:rsidRPr="00F02547">
          <w:rPr>
            <w:rStyle w:val="Hyperlink"/>
            <w:noProof/>
          </w:rPr>
          <w:t>Lancashire’s Innovation Plan</w:t>
        </w:r>
        <w:r w:rsidR="00035EA4">
          <w:rPr>
            <w:noProof/>
            <w:webHidden/>
          </w:rPr>
          <w:tab/>
        </w:r>
        <w:r w:rsidR="00035EA4">
          <w:rPr>
            <w:noProof/>
            <w:webHidden/>
          </w:rPr>
          <w:fldChar w:fldCharType="begin"/>
        </w:r>
        <w:r w:rsidR="00035EA4">
          <w:rPr>
            <w:noProof/>
            <w:webHidden/>
          </w:rPr>
          <w:instrText xml:space="preserve"> PAGEREF _Toc504563065 \h </w:instrText>
        </w:r>
        <w:r w:rsidR="00035EA4">
          <w:rPr>
            <w:noProof/>
            <w:webHidden/>
          </w:rPr>
        </w:r>
        <w:r w:rsidR="00035EA4">
          <w:rPr>
            <w:noProof/>
            <w:webHidden/>
          </w:rPr>
          <w:fldChar w:fldCharType="separate"/>
        </w:r>
        <w:r w:rsidR="00035EA4">
          <w:rPr>
            <w:noProof/>
            <w:webHidden/>
          </w:rPr>
          <w:t>4</w:t>
        </w:r>
        <w:r w:rsidR="00035EA4">
          <w:rPr>
            <w:noProof/>
            <w:webHidden/>
          </w:rPr>
          <w:fldChar w:fldCharType="end"/>
        </w:r>
      </w:hyperlink>
    </w:p>
    <w:p w14:paraId="31862916" w14:textId="7ED08908" w:rsidR="00035EA4" w:rsidRDefault="007B2222">
      <w:pPr>
        <w:pStyle w:val="TOC1"/>
        <w:rPr>
          <w:rFonts w:eastAsiaTheme="minorEastAsia"/>
          <w:b w:val="0"/>
          <w:noProof/>
          <w:color w:val="auto"/>
          <w:lang w:eastAsia="en-GB"/>
        </w:rPr>
      </w:pPr>
      <w:hyperlink w:anchor="_Toc504563067" w:history="1">
        <w:r w:rsidR="00035EA4" w:rsidRPr="00F02547">
          <w:rPr>
            <w:rStyle w:val="Hyperlink"/>
            <w:noProof/>
          </w:rPr>
          <w:t>3</w:t>
        </w:r>
        <w:r w:rsidR="00035EA4">
          <w:rPr>
            <w:rFonts w:eastAsiaTheme="minorEastAsia"/>
            <w:b w:val="0"/>
            <w:noProof/>
            <w:color w:val="auto"/>
            <w:lang w:eastAsia="en-GB"/>
          </w:rPr>
          <w:tab/>
        </w:r>
        <w:r w:rsidR="00035EA4" w:rsidRPr="00F02547">
          <w:rPr>
            <w:rStyle w:val="Hyperlink"/>
            <w:noProof/>
          </w:rPr>
          <w:t>Innovation Trends and Policy Context</w:t>
        </w:r>
        <w:r w:rsidR="00035EA4">
          <w:rPr>
            <w:noProof/>
            <w:webHidden/>
          </w:rPr>
          <w:tab/>
        </w:r>
        <w:r w:rsidR="00035EA4">
          <w:rPr>
            <w:noProof/>
            <w:webHidden/>
          </w:rPr>
          <w:fldChar w:fldCharType="begin"/>
        </w:r>
        <w:r w:rsidR="00035EA4">
          <w:rPr>
            <w:noProof/>
            <w:webHidden/>
          </w:rPr>
          <w:instrText xml:space="preserve"> PAGEREF _Toc504563067 \h </w:instrText>
        </w:r>
        <w:r w:rsidR="00035EA4">
          <w:rPr>
            <w:noProof/>
            <w:webHidden/>
          </w:rPr>
        </w:r>
        <w:r w:rsidR="00035EA4">
          <w:rPr>
            <w:noProof/>
            <w:webHidden/>
          </w:rPr>
          <w:fldChar w:fldCharType="separate"/>
        </w:r>
        <w:r w:rsidR="00035EA4">
          <w:rPr>
            <w:noProof/>
            <w:webHidden/>
          </w:rPr>
          <w:t>7</w:t>
        </w:r>
        <w:r w:rsidR="00035EA4">
          <w:rPr>
            <w:noProof/>
            <w:webHidden/>
          </w:rPr>
          <w:fldChar w:fldCharType="end"/>
        </w:r>
      </w:hyperlink>
    </w:p>
    <w:p w14:paraId="02E2FA5A" w14:textId="076CD6B9" w:rsidR="00035EA4" w:rsidRDefault="007B2222">
      <w:pPr>
        <w:pStyle w:val="TOC1"/>
        <w:rPr>
          <w:rFonts w:eastAsiaTheme="minorEastAsia"/>
          <w:b w:val="0"/>
          <w:noProof/>
          <w:color w:val="auto"/>
          <w:lang w:eastAsia="en-GB"/>
        </w:rPr>
      </w:pPr>
      <w:hyperlink w:anchor="_Toc504563068" w:history="1">
        <w:r w:rsidR="00035EA4" w:rsidRPr="00F02547">
          <w:rPr>
            <w:rStyle w:val="Hyperlink"/>
            <w:noProof/>
          </w:rPr>
          <w:t>4</w:t>
        </w:r>
        <w:r w:rsidR="00035EA4">
          <w:rPr>
            <w:rFonts w:eastAsiaTheme="minorEastAsia"/>
            <w:b w:val="0"/>
            <w:noProof/>
            <w:color w:val="auto"/>
            <w:lang w:eastAsia="en-GB"/>
          </w:rPr>
          <w:tab/>
        </w:r>
        <w:r w:rsidR="00035EA4" w:rsidRPr="00F02547">
          <w:rPr>
            <w:rStyle w:val="Hyperlink"/>
            <w:noProof/>
          </w:rPr>
          <w:t>Lancashire’s Economic and Innovation Landscape</w:t>
        </w:r>
        <w:r w:rsidR="00035EA4">
          <w:rPr>
            <w:noProof/>
            <w:webHidden/>
          </w:rPr>
          <w:tab/>
        </w:r>
        <w:r w:rsidR="00035EA4">
          <w:rPr>
            <w:noProof/>
            <w:webHidden/>
          </w:rPr>
          <w:fldChar w:fldCharType="begin"/>
        </w:r>
        <w:r w:rsidR="00035EA4">
          <w:rPr>
            <w:noProof/>
            <w:webHidden/>
          </w:rPr>
          <w:instrText xml:space="preserve"> PAGEREF _Toc504563068 \h </w:instrText>
        </w:r>
        <w:r w:rsidR="00035EA4">
          <w:rPr>
            <w:noProof/>
            <w:webHidden/>
          </w:rPr>
        </w:r>
        <w:r w:rsidR="00035EA4">
          <w:rPr>
            <w:noProof/>
            <w:webHidden/>
          </w:rPr>
          <w:fldChar w:fldCharType="separate"/>
        </w:r>
        <w:r w:rsidR="00035EA4">
          <w:rPr>
            <w:noProof/>
            <w:webHidden/>
          </w:rPr>
          <w:t>11</w:t>
        </w:r>
        <w:r w:rsidR="00035EA4">
          <w:rPr>
            <w:noProof/>
            <w:webHidden/>
          </w:rPr>
          <w:fldChar w:fldCharType="end"/>
        </w:r>
      </w:hyperlink>
    </w:p>
    <w:p w14:paraId="58AAFB80" w14:textId="6EB707DC" w:rsidR="00035EA4" w:rsidRDefault="007B2222">
      <w:pPr>
        <w:pStyle w:val="TOC1"/>
        <w:rPr>
          <w:rFonts w:eastAsiaTheme="minorEastAsia"/>
          <w:b w:val="0"/>
          <w:noProof/>
          <w:color w:val="auto"/>
          <w:lang w:eastAsia="en-GB"/>
        </w:rPr>
      </w:pPr>
      <w:hyperlink w:anchor="_Toc504563069" w:history="1">
        <w:r w:rsidR="00035EA4" w:rsidRPr="00F02547">
          <w:rPr>
            <w:rStyle w:val="Hyperlink"/>
            <w:noProof/>
          </w:rPr>
          <w:t>5</w:t>
        </w:r>
        <w:r w:rsidR="00035EA4">
          <w:rPr>
            <w:rFonts w:eastAsiaTheme="minorEastAsia"/>
            <w:b w:val="0"/>
            <w:noProof/>
            <w:color w:val="auto"/>
            <w:lang w:eastAsia="en-GB"/>
          </w:rPr>
          <w:tab/>
        </w:r>
        <w:r w:rsidR="00035EA4" w:rsidRPr="00F02547">
          <w:rPr>
            <w:rStyle w:val="Hyperlink"/>
            <w:noProof/>
          </w:rPr>
          <w:t>Lancashire’s Innovation Ecosystem</w:t>
        </w:r>
        <w:r w:rsidR="00035EA4">
          <w:rPr>
            <w:noProof/>
            <w:webHidden/>
          </w:rPr>
          <w:tab/>
        </w:r>
        <w:r w:rsidR="00035EA4">
          <w:rPr>
            <w:noProof/>
            <w:webHidden/>
          </w:rPr>
          <w:fldChar w:fldCharType="begin"/>
        </w:r>
        <w:r w:rsidR="00035EA4">
          <w:rPr>
            <w:noProof/>
            <w:webHidden/>
          </w:rPr>
          <w:instrText xml:space="preserve"> PAGEREF _Toc504563069 \h </w:instrText>
        </w:r>
        <w:r w:rsidR="00035EA4">
          <w:rPr>
            <w:noProof/>
            <w:webHidden/>
          </w:rPr>
        </w:r>
        <w:r w:rsidR="00035EA4">
          <w:rPr>
            <w:noProof/>
            <w:webHidden/>
          </w:rPr>
          <w:fldChar w:fldCharType="separate"/>
        </w:r>
        <w:r w:rsidR="00035EA4">
          <w:rPr>
            <w:noProof/>
            <w:webHidden/>
          </w:rPr>
          <w:t>16</w:t>
        </w:r>
        <w:r w:rsidR="00035EA4">
          <w:rPr>
            <w:noProof/>
            <w:webHidden/>
          </w:rPr>
          <w:fldChar w:fldCharType="end"/>
        </w:r>
      </w:hyperlink>
    </w:p>
    <w:p w14:paraId="78243350" w14:textId="16520528" w:rsidR="00035EA4" w:rsidRDefault="007B2222">
      <w:pPr>
        <w:pStyle w:val="TOC1"/>
        <w:rPr>
          <w:rFonts w:eastAsiaTheme="minorEastAsia"/>
          <w:b w:val="0"/>
          <w:noProof/>
          <w:color w:val="auto"/>
          <w:lang w:eastAsia="en-GB"/>
        </w:rPr>
      </w:pPr>
      <w:hyperlink w:anchor="_Toc504563074" w:history="1">
        <w:r w:rsidR="00035EA4" w:rsidRPr="00F02547">
          <w:rPr>
            <w:rStyle w:val="Hyperlink"/>
            <w:noProof/>
          </w:rPr>
          <w:t>6</w:t>
        </w:r>
        <w:r w:rsidR="00035EA4">
          <w:rPr>
            <w:rFonts w:eastAsiaTheme="minorEastAsia"/>
            <w:b w:val="0"/>
            <w:noProof/>
            <w:color w:val="auto"/>
            <w:lang w:eastAsia="en-GB"/>
          </w:rPr>
          <w:tab/>
        </w:r>
        <w:r w:rsidR="00035EA4" w:rsidRPr="00F02547">
          <w:rPr>
            <w:rStyle w:val="Hyperlink"/>
            <w:noProof/>
          </w:rPr>
          <w:t>Our Vision for an Innovation Economy</w:t>
        </w:r>
        <w:r w:rsidR="00035EA4">
          <w:rPr>
            <w:noProof/>
            <w:webHidden/>
          </w:rPr>
          <w:tab/>
        </w:r>
        <w:r w:rsidR="00035EA4">
          <w:rPr>
            <w:noProof/>
            <w:webHidden/>
          </w:rPr>
          <w:fldChar w:fldCharType="begin"/>
        </w:r>
        <w:r w:rsidR="00035EA4">
          <w:rPr>
            <w:noProof/>
            <w:webHidden/>
          </w:rPr>
          <w:instrText xml:space="preserve"> PAGEREF _Toc504563074 \h </w:instrText>
        </w:r>
        <w:r w:rsidR="00035EA4">
          <w:rPr>
            <w:noProof/>
            <w:webHidden/>
          </w:rPr>
        </w:r>
        <w:r w:rsidR="00035EA4">
          <w:rPr>
            <w:noProof/>
            <w:webHidden/>
          </w:rPr>
          <w:fldChar w:fldCharType="separate"/>
        </w:r>
        <w:r w:rsidR="00035EA4">
          <w:rPr>
            <w:noProof/>
            <w:webHidden/>
          </w:rPr>
          <w:t>22</w:t>
        </w:r>
        <w:r w:rsidR="00035EA4">
          <w:rPr>
            <w:noProof/>
            <w:webHidden/>
          </w:rPr>
          <w:fldChar w:fldCharType="end"/>
        </w:r>
      </w:hyperlink>
    </w:p>
    <w:p w14:paraId="1FD17714" w14:textId="3E61C2A5" w:rsidR="00035EA4" w:rsidRDefault="007B2222">
      <w:pPr>
        <w:pStyle w:val="TOC1"/>
        <w:rPr>
          <w:rFonts w:eastAsiaTheme="minorEastAsia"/>
          <w:b w:val="0"/>
          <w:noProof/>
          <w:color w:val="auto"/>
          <w:lang w:eastAsia="en-GB"/>
        </w:rPr>
      </w:pPr>
      <w:hyperlink w:anchor="_Toc504563075" w:history="1">
        <w:r w:rsidR="00035EA4" w:rsidRPr="00F02547">
          <w:rPr>
            <w:rStyle w:val="Hyperlink"/>
            <w:noProof/>
          </w:rPr>
          <w:t>7</w:t>
        </w:r>
        <w:r w:rsidR="00035EA4">
          <w:rPr>
            <w:rFonts w:eastAsiaTheme="minorEastAsia"/>
            <w:b w:val="0"/>
            <w:noProof/>
            <w:color w:val="auto"/>
            <w:lang w:eastAsia="en-GB"/>
          </w:rPr>
          <w:tab/>
        </w:r>
        <w:r w:rsidR="00035EA4" w:rsidRPr="00F02547">
          <w:rPr>
            <w:rStyle w:val="Hyperlink"/>
            <w:noProof/>
          </w:rPr>
          <w:t>Our Strategic Framework for an Innovation Economy</w:t>
        </w:r>
        <w:r w:rsidR="00035EA4">
          <w:rPr>
            <w:noProof/>
            <w:webHidden/>
          </w:rPr>
          <w:tab/>
        </w:r>
        <w:r w:rsidR="00035EA4">
          <w:rPr>
            <w:noProof/>
            <w:webHidden/>
          </w:rPr>
          <w:fldChar w:fldCharType="begin"/>
        </w:r>
        <w:r w:rsidR="00035EA4">
          <w:rPr>
            <w:noProof/>
            <w:webHidden/>
          </w:rPr>
          <w:instrText xml:space="preserve"> PAGEREF _Toc504563075 \h </w:instrText>
        </w:r>
        <w:r w:rsidR="00035EA4">
          <w:rPr>
            <w:noProof/>
            <w:webHidden/>
          </w:rPr>
        </w:r>
        <w:r w:rsidR="00035EA4">
          <w:rPr>
            <w:noProof/>
            <w:webHidden/>
          </w:rPr>
          <w:fldChar w:fldCharType="separate"/>
        </w:r>
        <w:r w:rsidR="00035EA4">
          <w:rPr>
            <w:noProof/>
            <w:webHidden/>
          </w:rPr>
          <w:t>23</w:t>
        </w:r>
        <w:r w:rsidR="00035EA4">
          <w:rPr>
            <w:noProof/>
            <w:webHidden/>
          </w:rPr>
          <w:fldChar w:fldCharType="end"/>
        </w:r>
      </w:hyperlink>
    </w:p>
    <w:p w14:paraId="1A002FCC" w14:textId="399FE292" w:rsidR="00035EA4" w:rsidRDefault="007B2222">
      <w:pPr>
        <w:pStyle w:val="TOC1"/>
        <w:rPr>
          <w:rFonts w:eastAsiaTheme="minorEastAsia"/>
          <w:b w:val="0"/>
          <w:noProof/>
          <w:color w:val="auto"/>
          <w:lang w:eastAsia="en-GB"/>
        </w:rPr>
      </w:pPr>
      <w:hyperlink w:anchor="_Toc504563080" w:history="1">
        <w:r w:rsidR="00035EA4" w:rsidRPr="00F02547">
          <w:rPr>
            <w:rStyle w:val="Hyperlink"/>
            <w:noProof/>
          </w:rPr>
          <w:t>8</w:t>
        </w:r>
        <w:r w:rsidR="00035EA4">
          <w:rPr>
            <w:rFonts w:eastAsiaTheme="minorEastAsia"/>
            <w:b w:val="0"/>
            <w:noProof/>
            <w:color w:val="auto"/>
            <w:lang w:eastAsia="en-GB"/>
          </w:rPr>
          <w:tab/>
        </w:r>
        <w:r w:rsidR="00035EA4" w:rsidRPr="00F02547">
          <w:rPr>
            <w:rStyle w:val="Hyperlink"/>
            <w:noProof/>
          </w:rPr>
          <w:t>Our Action Agenda for an Innovation Economy</w:t>
        </w:r>
        <w:r w:rsidR="00035EA4">
          <w:rPr>
            <w:noProof/>
            <w:webHidden/>
          </w:rPr>
          <w:tab/>
        </w:r>
        <w:r w:rsidR="00035EA4">
          <w:rPr>
            <w:noProof/>
            <w:webHidden/>
          </w:rPr>
          <w:fldChar w:fldCharType="begin"/>
        </w:r>
        <w:r w:rsidR="00035EA4">
          <w:rPr>
            <w:noProof/>
            <w:webHidden/>
          </w:rPr>
          <w:instrText xml:space="preserve"> PAGEREF _Toc504563080 \h </w:instrText>
        </w:r>
        <w:r w:rsidR="00035EA4">
          <w:rPr>
            <w:noProof/>
            <w:webHidden/>
          </w:rPr>
        </w:r>
        <w:r w:rsidR="00035EA4">
          <w:rPr>
            <w:noProof/>
            <w:webHidden/>
          </w:rPr>
          <w:fldChar w:fldCharType="separate"/>
        </w:r>
        <w:r w:rsidR="00035EA4">
          <w:rPr>
            <w:noProof/>
            <w:webHidden/>
          </w:rPr>
          <w:t>28</w:t>
        </w:r>
        <w:r w:rsidR="00035EA4">
          <w:rPr>
            <w:noProof/>
            <w:webHidden/>
          </w:rPr>
          <w:fldChar w:fldCharType="end"/>
        </w:r>
      </w:hyperlink>
    </w:p>
    <w:p w14:paraId="3E196AA0" w14:textId="3F2E46BC" w:rsidR="00035EA4" w:rsidRDefault="007B2222">
      <w:pPr>
        <w:pStyle w:val="TOC1"/>
        <w:rPr>
          <w:rFonts w:eastAsiaTheme="minorEastAsia"/>
          <w:b w:val="0"/>
          <w:noProof/>
          <w:color w:val="auto"/>
          <w:lang w:eastAsia="en-GB"/>
        </w:rPr>
      </w:pPr>
      <w:hyperlink w:anchor="_Toc504563086" w:history="1">
        <w:r w:rsidR="00035EA4" w:rsidRPr="00F02547">
          <w:rPr>
            <w:rStyle w:val="Hyperlink"/>
            <w:noProof/>
          </w:rPr>
          <w:t>9</w:t>
        </w:r>
        <w:r w:rsidR="00035EA4">
          <w:rPr>
            <w:rFonts w:eastAsiaTheme="minorEastAsia"/>
            <w:b w:val="0"/>
            <w:noProof/>
            <w:color w:val="auto"/>
            <w:lang w:eastAsia="en-GB"/>
          </w:rPr>
          <w:tab/>
        </w:r>
        <w:r w:rsidR="00035EA4" w:rsidRPr="00F02547">
          <w:rPr>
            <w:rStyle w:val="Hyperlink"/>
            <w:noProof/>
          </w:rPr>
          <w:t>Leadership and Management of this Innovation Plan</w:t>
        </w:r>
        <w:r w:rsidR="00035EA4">
          <w:rPr>
            <w:noProof/>
            <w:webHidden/>
          </w:rPr>
          <w:tab/>
        </w:r>
        <w:r w:rsidR="00035EA4">
          <w:rPr>
            <w:noProof/>
            <w:webHidden/>
          </w:rPr>
          <w:fldChar w:fldCharType="begin"/>
        </w:r>
        <w:r w:rsidR="00035EA4">
          <w:rPr>
            <w:noProof/>
            <w:webHidden/>
          </w:rPr>
          <w:instrText xml:space="preserve"> PAGEREF _Toc504563086 \h </w:instrText>
        </w:r>
        <w:r w:rsidR="00035EA4">
          <w:rPr>
            <w:noProof/>
            <w:webHidden/>
          </w:rPr>
        </w:r>
        <w:r w:rsidR="00035EA4">
          <w:rPr>
            <w:noProof/>
            <w:webHidden/>
          </w:rPr>
          <w:fldChar w:fldCharType="separate"/>
        </w:r>
        <w:r w:rsidR="00035EA4">
          <w:rPr>
            <w:noProof/>
            <w:webHidden/>
          </w:rPr>
          <w:t>36</w:t>
        </w:r>
        <w:r w:rsidR="00035EA4">
          <w:rPr>
            <w:noProof/>
            <w:webHidden/>
          </w:rPr>
          <w:fldChar w:fldCharType="end"/>
        </w:r>
      </w:hyperlink>
    </w:p>
    <w:p w14:paraId="401E0677" w14:textId="5ECB4816" w:rsidR="00012DC1" w:rsidRPr="00A2772C" w:rsidRDefault="00012DC1" w:rsidP="00012DC1">
      <w:r w:rsidRPr="00A2772C">
        <w:fldChar w:fldCharType="end"/>
      </w:r>
    </w:p>
    <w:p w14:paraId="5AEAD1E7" w14:textId="77777777" w:rsidR="00586996" w:rsidRPr="00A2772C" w:rsidRDefault="00773A62" w:rsidP="00D7516F">
      <w:pPr>
        <w:pStyle w:val="TOCHeading"/>
        <w:ind w:left="-567"/>
      </w:pPr>
      <w:bookmarkStart w:id="6" w:name="bmkFiguresLabel"/>
      <w:r w:rsidRPr="00A2772C">
        <w:t>Figures</w:t>
      </w:r>
      <w:bookmarkEnd w:id="6"/>
    </w:p>
    <w:p w14:paraId="5F596DC7" w14:textId="36880D5C" w:rsidR="008F07DE" w:rsidRDefault="00B076D8">
      <w:pPr>
        <w:pStyle w:val="TableofFigures"/>
        <w:tabs>
          <w:tab w:val="right" w:leader="dot" w:pos="8471"/>
        </w:tabs>
        <w:rPr>
          <w:rFonts w:eastAsiaTheme="minorEastAsia"/>
          <w:noProof/>
          <w:color w:val="auto"/>
          <w:lang w:eastAsia="en-GB"/>
        </w:rPr>
      </w:pPr>
      <w:r w:rsidRPr="00A2772C">
        <w:fldChar w:fldCharType="begin"/>
      </w:r>
      <w:r w:rsidRPr="00A2772C">
        <w:instrText xml:space="preserve"> TOC \h \z \c "Figure" </w:instrText>
      </w:r>
      <w:r w:rsidRPr="00A2772C">
        <w:fldChar w:fldCharType="separate"/>
      </w:r>
      <w:hyperlink w:anchor="_Toc504555213" w:history="1">
        <w:r w:rsidR="008F07DE" w:rsidRPr="00253042">
          <w:rPr>
            <w:rStyle w:val="Hyperlink"/>
            <w:noProof/>
          </w:rPr>
          <w:t>Figure 1 – GVA Growth</w:t>
        </w:r>
        <w:r w:rsidR="008F07DE">
          <w:rPr>
            <w:noProof/>
            <w:webHidden/>
          </w:rPr>
          <w:tab/>
        </w:r>
        <w:r w:rsidR="008F07DE">
          <w:rPr>
            <w:noProof/>
            <w:webHidden/>
          </w:rPr>
          <w:fldChar w:fldCharType="begin"/>
        </w:r>
        <w:r w:rsidR="008F07DE">
          <w:rPr>
            <w:noProof/>
            <w:webHidden/>
          </w:rPr>
          <w:instrText xml:space="preserve"> PAGEREF _Toc504555213 \h </w:instrText>
        </w:r>
        <w:r w:rsidR="008F07DE">
          <w:rPr>
            <w:noProof/>
            <w:webHidden/>
          </w:rPr>
        </w:r>
        <w:r w:rsidR="008F07DE">
          <w:rPr>
            <w:noProof/>
            <w:webHidden/>
          </w:rPr>
          <w:fldChar w:fldCharType="separate"/>
        </w:r>
        <w:r w:rsidR="008F07DE">
          <w:rPr>
            <w:noProof/>
            <w:webHidden/>
          </w:rPr>
          <w:t>12</w:t>
        </w:r>
        <w:r w:rsidR="008F07DE">
          <w:rPr>
            <w:noProof/>
            <w:webHidden/>
          </w:rPr>
          <w:fldChar w:fldCharType="end"/>
        </w:r>
      </w:hyperlink>
    </w:p>
    <w:p w14:paraId="04D54DE7" w14:textId="5D7E06B8" w:rsidR="008F07DE" w:rsidRDefault="007B2222">
      <w:pPr>
        <w:pStyle w:val="TableofFigures"/>
        <w:tabs>
          <w:tab w:val="right" w:leader="dot" w:pos="8471"/>
        </w:tabs>
        <w:rPr>
          <w:rFonts w:eastAsiaTheme="minorEastAsia"/>
          <w:noProof/>
          <w:color w:val="auto"/>
          <w:lang w:eastAsia="en-GB"/>
        </w:rPr>
      </w:pPr>
      <w:hyperlink w:anchor="_Toc504555214" w:history="1">
        <w:r w:rsidR="008F07DE" w:rsidRPr="00253042">
          <w:rPr>
            <w:rStyle w:val="Hyperlink"/>
            <w:noProof/>
          </w:rPr>
          <w:t>Figure 2 – Expanding Sectors</w:t>
        </w:r>
        <w:r w:rsidR="008F07DE">
          <w:rPr>
            <w:noProof/>
            <w:webHidden/>
          </w:rPr>
          <w:tab/>
        </w:r>
        <w:r w:rsidR="008F07DE">
          <w:rPr>
            <w:noProof/>
            <w:webHidden/>
          </w:rPr>
          <w:fldChar w:fldCharType="begin"/>
        </w:r>
        <w:r w:rsidR="008F07DE">
          <w:rPr>
            <w:noProof/>
            <w:webHidden/>
          </w:rPr>
          <w:instrText xml:space="preserve"> PAGEREF _Toc504555214 \h </w:instrText>
        </w:r>
        <w:r w:rsidR="008F07DE">
          <w:rPr>
            <w:noProof/>
            <w:webHidden/>
          </w:rPr>
        </w:r>
        <w:r w:rsidR="008F07DE">
          <w:rPr>
            <w:noProof/>
            <w:webHidden/>
          </w:rPr>
          <w:fldChar w:fldCharType="separate"/>
        </w:r>
        <w:r w:rsidR="008F07DE">
          <w:rPr>
            <w:noProof/>
            <w:webHidden/>
          </w:rPr>
          <w:t>13</w:t>
        </w:r>
        <w:r w:rsidR="008F07DE">
          <w:rPr>
            <w:noProof/>
            <w:webHidden/>
          </w:rPr>
          <w:fldChar w:fldCharType="end"/>
        </w:r>
      </w:hyperlink>
    </w:p>
    <w:p w14:paraId="061A4BE5" w14:textId="64C082EF" w:rsidR="008F07DE" w:rsidRDefault="007B2222">
      <w:pPr>
        <w:pStyle w:val="TableofFigures"/>
        <w:tabs>
          <w:tab w:val="right" w:leader="dot" w:pos="8471"/>
        </w:tabs>
        <w:rPr>
          <w:rFonts w:eastAsiaTheme="minorEastAsia"/>
          <w:noProof/>
          <w:color w:val="auto"/>
          <w:lang w:eastAsia="en-GB"/>
        </w:rPr>
      </w:pPr>
      <w:hyperlink w:anchor="_Toc504555215" w:history="1">
        <w:r w:rsidR="008F07DE" w:rsidRPr="00253042">
          <w:rPr>
            <w:rStyle w:val="Hyperlink"/>
            <w:noProof/>
          </w:rPr>
          <w:t>Figure 3 – Adjusting Sectors</w:t>
        </w:r>
        <w:r w:rsidR="008F07DE">
          <w:rPr>
            <w:noProof/>
            <w:webHidden/>
          </w:rPr>
          <w:tab/>
        </w:r>
        <w:r w:rsidR="008F07DE">
          <w:rPr>
            <w:noProof/>
            <w:webHidden/>
          </w:rPr>
          <w:fldChar w:fldCharType="begin"/>
        </w:r>
        <w:r w:rsidR="008F07DE">
          <w:rPr>
            <w:noProof/>
            <w:webHidden/>
          </w:rPr>
          <w:instrText xml:space="preserve"> PAGEREF _Toc504555215 \h </w:instrText>
        </w:r>
        <w:r w:rsidR="008F07DE">
          <w:rPr>
            <w:noProof/>
            <w:webHidden/>
          </w:rPr>
        </w:r>
        <w:r w:rsidR="008F07DE">
          <w:rPr>
            <w:noProof/>
            <w:webHidden/>
          </w:rPr>
          <w:fldChar w:fldCharType="separate"/>
        </w:r>
        <w:r w:rsidR="008F07DE">
          <w:rPr>
            <w:noProof/>
            <w:webHidden/>
          </w:rPr>
          <w:t>14</w:t>
        </w:r>
        <w:r w:rsidR="008F07DE">
          <w:rPr>
            <w:noProof/>
            <w:webHidden/>
          </w:rPr>
          <w:fldChar w:fldCharType="end"/>
        </w:r>
      </w:hyperlink>
    </w:p>
    <w:p w14:paraId="39DE53C7" w14:textId="724C3018" w:rsidR="008F07DE" w:rsidRDefault="007B2222">
      <w:pPr>
        <w:pStyle w:val="TableofFigures"/>
        <w:tabs>
          <w:tab w:val="right" w:leader="dot" w:pos="8471"/>
        </w:tabs>
        <w:rPr>
          <w:rFonts w:eastAsiaTheme="minorEastAsia"/>
          <w:noProof/>
          <w:color w:val="auto"/>
          <w:lang w:eastAsia="en-GB"/>
        </w:rPr>
      </w:pPr>
      <w:hyperlink w:anchor="_Toc504555216" w:history="1">
        <w:r w:rsidR="008F07DE" w:rsidRPr="00253042">
          <w:rPr>
            <w:rStyle w:val="Hyperlink"/>
            <w:noProof/>
          </w:rPr>
          <w:t>Figure 4 – Lancashire Innovation Assets Map</w:t>
        </w:r>
        <w:r w:rsidR="008F07DE">
          <w:rPr>
            <w:noProof/>
            <w:webHidden/>
          </w:rPr>
          <w:tab/>
        </w:r>
        <w:r w:rsidR="008F07DE">
          <w:rPr>
            <w:noProof/>
            <w:webHidden/>
          </w:rPr>
          <w:fldChar w:fldCharType="begin"/>
        </w:r>
        <w:r w:rsidR="008F07DE">
          <w:rPr>
            <w:noProof/>
            <w:webHidden/>
          </w:rPr>
          <w:instrText xml:space="preserve"> PAGEREF _Toc504555216 \h </w:instrText>
        </w:r>
        <w:r w:rsidR="008F07DE">
          <w:rPr>
            <w:noProof/>
            <w:webHidden/>
          </w:rPr>
        </w:r>
        <w:r w:rsidR="008F07DE">
          <w:rPr>
            <w:noProof/>
            <w:webHidden/>
          </w:rPr>
          <w:fldChar w:fldCharType="separate"/>
        </w:r>
        <w:r w:rsidR="008F07DE">
          <w:rPr>
            <w:noProof/>
            <w:webHidden/>
          </w:rPr>
          <w:t>17</w:t>
        </w:r>
        <w:r w:rsidR="008F07DE">
          <w:rPr>
            <w:noProof/>
            <w:webHidden/>
          </w:rPr>
          <w:fldChar w:fldCharType="end"/>
        </w:r>
      </w:hyperlink>
    </w:p>
    <w:p w14:paraId="2140CCFD" w14:textId="32262D36" w:rsidR="008F07DE" w:rsidRDefault="007B2222">
      <w:pPr>
        <w:pStyle w:val="TableofFigures"/>
        <w:tabs>
          <w:tab w:val="right" w:leader="dot" w:pos="8471"/>
        </w:tabs>
        <w:rPr>
          <w:rFonts w:eastAsiaTheme="minorEastAsia"/>
          <w:noProof/>
          <w:color w:val="auto"/>
          <w:lang w:eastAsia="en-GB"/>
        </w:rPr>
      </w:pPr>
      <w:hyperlink r:id="rId25" w:anchor="_Toc504555217" w:history="1">
        <w:r w:rsidR="008F07DE" w:rsidRPr="00253042">
          <w:rPr>
            <w:rStyle w:val="Hyperlink"/>
            <w:noProof/>
          </w:rPr>
          <w:t>Figure 5 – Potential Supply Chain Crossovers</w:t>
        </w:r>
        <w:r w:rsidR="008F07DE">
          <w:rPr>
            <w:noProof/>
            <w:webHidden/>
          </w:rPr>
          <w:tab/>
        </w:r>
        <w:r w:rsidR="008F07DE">
          <w:rPr>
            <w:noProof/>
            <w:webHidden/>
          </w:rPr>
          <w:fldChar w:fldCharType="begin"/>
        </w:r>
        <w:r w:rsidR="008F07DE">
          <w:rPr>
            <w:noProof/>
            <w:webHidden/>
          </w:rPr>
          <w:instrText xml:space="preserve"> PAGEREF _Toc504555217 \h </w:instrText>
        </w:r>
        <w:r w:rsidR="008F07DE">
          <w:rPr>
            <w:noProof/>
            <w:webHidden/>
          </w:rPr>
        </w:r>
        <w:r w:rsidR="008F07DE">
          <w:rPr>
            <w:noProof/>
            <w:webHidden/>
          </w:rPr>
          <w:fldChar w:fldCharType="separate"/>
        </w:r>
        <w:r w:rsidR="008F07DE">
          <w:rPr>
            <w:noProof/>
            <w:webHidden/>
          </w:rPr>
          <w:t>20</w:t>
        </w:r>
        <w:r w:rsidR="008F07DE">
          <w:rPr>
            <w:noProof/>
            <w:webHidden/>
          </w:rPr>
          <w:fldChar w:fldCharType="end"/>
        </w:r>
      </w:hyperlink>
    </w:p>
    <w:p w14:paraId="4E04DBA1" w14:textId="2B346FE8" w:rsidR="008F07DE" w:rsidRDefault="007B2222">
      <w:pPr>
        <w:pStyle w:val="TableofFigures"/>
        <w:tabs>
          <w:tab w:val="right" w:leader="dot" w:pos="8471"/>
        </w:tabs>
        <w:rPr>
          <w:rFonts w:eastAsiaTheme="minorEastAsia"/>
          <w:noProof/>
          <w:color w:val="auto"/>
          <w:lang w:eastAsia="en-GB"/>
        </w:rPr>
      </w:pPr>
      <w:hyperlink r:id="rId26" w:anchor="_Toc504555218" w:history="1">
        <w:r w:rsidR="008F07DE" w:rsidRPr="00253042">
          <w:rPr>
            <w:rStyle w:val="Hyperlink"/>
            <w:noProof/>
          </w:rPr>
          <w:t>Figure 6 – The Lancashire Innovation Plan Strategic Framework</w:t>
        </w:r>
        <w:r w:rsidR="008F07DE">
          <w:rPr>
            <w:noProof/>
            <w:webHidden/>
          </w:rPr>
          <w:tab/>
        </w:r>
        <w:r w:rsidR="008F07DE">
          <w:rPr>
            <w:noProof/>
            <w:webHidden/>
          </w:rPr>
          <w:fldChar w:fldCharType="begin"/>
        </w:r>
        <w:r w:rsidR="008F07DE">
          <w:rPr>
            <w:noProof/>
            <w:webHidden/>
          </w:rPr>
          <w:instrText xml:space="preserve"> PAGEREF _Toc504555218 \h </w:instrText>
        </w:r>
        <w:r w:rsidR="008F07DE">
          <w:rPr>
            <w:noProof/>
            <w:webHidden/>
          </w:rPr>
        </w:r>
        <w:r w:rsidR="008F07DE">
          <w:rPr>
            <w:noProof/>
            <w:webHidden/>
          </w:rPr>
          <w:fldChar w:fldCharType="separate"/>
        </w:r>
        <w:r w:rsidR="008F07DE">
          <w:rPr>
            <w:noProof/>
            <w:webHidden/>
          </w:rPr>
          <w:t>27</w:t>
        </w:r>
        <w:r w:rsidR="008F07DE">
          <w:rPr>
            <w:noProof/>
            <w:webHidden/>
          </w:rPr>
          <w:fldChar w:fldCharType="end"/>
        </w:r>
      </w:hyperlink>
    </w:p>
    <w:p w14:paraId="2B6A8189" w14:textId="7FB68684" w:rsidR="008F07DE" w:rsidRDefault="007B2222">
      <w:pPr>
        <w:pStyle w:val="TableofFigures"/>
        <w:tabs>
          <w:tab w:val="right" w:leader="dot" w:pos="8471"/>
        </w:tabs>
        <w:rPr>
          <w:rFonts w:eastAsiaTheme="minorEastAsia"/>
          <w:noProof/>
          <w:color w:val="auto"/>
          <w:lang w:eastAsia="en-GB"/>
        </w:rPr>
      </w:pPr>
      <w:hyperlink w:anchor="_Toc504555219" w:history="1">
        <w:r w:rsidR="008F07DE" w:rsidRPr="00253042">
          <w:rPr>
            <w:rStyle w:val="Hyperlink"/>
            <w:noProof/>
          </w:rPr>
          <w:t>Figure 7 – Proposed Governance Model</w:t>
        </w:r>
        <w:r w:rsidR="008F07DE">
          <w:rPr>
            <w:noProof/>
            <w:webHidden/>
          </w:rPr>
          <w:tab/>
        </w:r>
        <w:r w:rsidR="008F07DE">
          <w:rPr>
            <w:noProof/>
            <w:webHidden/>
          </w:rPr>
          <w:fldChar w:fldCharType="begin"/>
        </w:r>
        <w:r w:rsidR="008F07DE">
          <w:rPr>
            <w:noProof/>
            <w:webHidden/>
          </w:rPr>
          <w:instrText xml:space="preserve"> PAGEREF _Toc504555219 \h </w:instrText>
        </w:r>
        <w:r w:rsidR="008F07DE">
          <w:rPr>
            <w:noProof/>
            <w:webHidden/>
          </w:rPr>
        </w:r>
        <w:r w:rsidR="008F07DE">
          <w:rPr>
            <w:noProof/>
            <w:webHidden/>
          </w:rPr>
          <w:fldChar w:fldCharType="separate"/>
        </w:r>
        <w:r w:rsidR="008F07DE">
          <w:rPr>
            <w:noProof/>
            <w:webHidden/>
          </w:rPr>
          <w:t>38</w:t>
        </w:r>
        <w:r w:rsidR="008F07DE">
          <w:rPr>
            <w:noProof/>
            <w:webHidden/>
          </w:rPr>
          <w:fldChar w:fldCharType="end"/>
        </w:r>
      </w:hyperlink>
    </w:p>
    <w:p w14:paraId="7D83807A" w14:textId="59F677A9" w:rsidR="00586996" w:rsidRPr="00A2772C" w:rsidRDefault="00B076D8" w:rsidP="00586996">
      <w:r w:rsidRPr="00A2772C">
        <w:rPr>
          <w:b/>
          <w:bCs/>
        </w:rPr>
        <w:fldChar w:fldCharType="end"/>
      </w:r>
    </w:p>
    <w:p w14:paraId="3BE4EEBD" w14:textId="77777777" w:rsidR="00586996" w:rsidRPr="00A2772C" w:rsidRDefault="00773A62" w:rsidP="00D7516F">
      <w:pPr>
        <w:pStyle w:val="TOCHeading"/>
        <w:ind w:left="-567"/>
      </w:pPr>
      <w:bookmarkStart w:id="7" w:name="bmkTablesLabel"/>
      <w:r w:rsidRPr="00A2772C">
        <w:t>Tables</w:t>
      </w:r>
      <w:bookmarkEnd w:id="7"/>
    </w:p>
    <w:p w14:paraId="1907D2B4" w14:textId="55B1E539" w:rsidR="008F07DE" w:rsidRDefault="00B076D8">
      <w:pPr>
        <w:pStyle w:val="TableofFigures"/>
        <w:tabs>
          <w:tab w:val="right" w:leader="dot" w:pos="8471"/>
        </w:tabs>
        <w:rPr>
          <w:rFonts w:eastAsiaTheme="minorEastAsia"/>
          <w:noProof/>
          <w:color w:val="auto"/>
          <w:lang w:eastAsia="en-GB"/>
        </w:rPr>
      </w:pPr>
      <w:r w:rsidRPr="00A2772C">
        <w:fldChar w:fldCharType="begin"/>
      </w:r>
      <w:r w:rsidRPr="00A2772C">
        <w:instrText xml:space="preserve"> TOC \h \z \c "Table" </w:instrText>
      </w:r>
      <w:r w:rsidRPr="00A2772C">
        <w:fldChar w:fldCharType="separate"/>
      </w:r>
      <w:hyperlink w:anchor="_Toc504555220" w:history="1">
        <w:r w:rsidR="008F07DE" w:rsidRPr="00356B0F">
          <w:rPr>
            <w:rStyle w:val="Hyperlink"/>
            <w:noProof/>
          </w:rPr>
          <w:t>Table 1 – Innovation and Knowledge Indicators</w:t>
        </w:r>
        <w:r w:rsidR="008F07DE">
          <w:rPr>
            <w:noProof/>
            <w:webHidden/>
          </w:rPr>
          <w:tab/>
        </w:r>
        <w:r w:rsidR="008F07DE">
          <w:rPr>
            <w:noProof/>
            <w:webHidden/>
          </w:rPr>
          <w:fldChar w:fldCharType="begin"/>
        </w:r>
        <w:r w:rsidR="008F07DE">
          <w:rPr>
            <w:noProof/>
            <w:webHidden/>
          </w:rPr>
          <w:instrText xml:space="preserve"> PAGEREF _Toc504555220 \h </w:instrText>
        </w:r>
        <w:r w:rsidR="008F07DE">
          <w:rPr>
            <w:noProof/>
            <w:webHidden/>
          </w:rPr>
        </w:r>
        <w:r w:rsidR="008F07DE">
          <w:rPr>
            <w:noProof/>
            <w:webHidden/>
          </w:rPr>
          <w:fldChar w:fldCharType="separate"/>
        </w:r>
        <w:r w:rsidR="008F07DE">
          <w:rPr>
            <w:noProof/>
            <w:webHidden/>
          </w:rPr>
          <w:t>14</w:t>
        </w:r>
        <w:r w:rsidR="008F07DE">
          <w:rPr>
            <w:noProof/>
            <w:webHidden/>
          </w:rPr>
          <w:fldChar w:fldCharType="end"/>
        </w:r>
      </w:hyperlink>
    </w:p>
    <w:p w14:paraId="33DAE59C" w14:textId="0BE6318E" w:rsidR="00F75E82" w:rsidRPr="00A2772C" w:rsidRDefault="00B076D8" w:rsidP="00012DC1">
      <w:r w:rsidRPr="00A2772C">
        <w:rPr>
          <w:b/>
          <w:bCs/>
        </w:rPr>
        <w:fldChar w:fldCharType="end"/>
      </w:r>
    </w:p>
    <w:p w14:paraId="6FA767FD" w14:textId="77777777" w:rsidR="00586996" w:rsidRPr="00A2772C" w:rsidRDefault="00773A62" w:rsidP="005F281E">
      <w:pPr>
        <w:pStyle w:val="TOCHeading"/>
        <w:ind w:left="-567"/>
      </w:pPr>
      <w:bookmarkStart w:id="8" w:name="bmkAppendixLabel"/>
      <w:r w:rsidRPr="00A2772C">
        <w:t>Appendices</w:t>
      </w:r>
      <w:bookmarkEnd w:id="8"/>
    </w:p>
    <w:p w14:paraId="044D3858" w14:textId="77777777" w:rsidR="00D7516F" w:rsidRPr="00A2772C" w:rsidRDefault="00D7516F" w:rsidP="00D7516F">
      <w:pPr>
        <w:pStyle w:val="TOC1"/>
        <w:rPr>
          <w:vanish/>
        </w:rPr>
      </w:pPr>
      <w:r w:rsidRPr="00A2772C">
        <w:rPr>
          <w:vanish/>
        </w:rPr>
        <w:t>Please either delete this section or manually enter the list of your Appendices in the format:</w:t>
      </w:r>
    </w:p>
    <w:p w14:paraId="21773CF2" w14:textId="049BCC92" w:rsidR="00D7516F" w:rsidRPr="00A2772C" w:rsidRDefault="00D7516F" w:rsidP="00D7516F">
      <w:pPr>
        <w:pStyle w:val="TOC1"/>
      </w:pPr>
      <w:r w:rsidRPr="00A2772C">
        <w:t xml:space="preserve">A </w:t>
      </w:r>
      <w:r w:rsidRPr="00A2772C">
        <w:tab/>
      </w:r>
      <w:r w:rsidR="00392AD1">
        <w:t>Asset List</w:t>
      </w:r>
    </w:p>
    <w:p w14:paraId="3CDEB8F5" w14:textId="06F265BA" w:rsidR="000D4609" w:rsidRPr="00A2772C" w:rsidRDefault="000D4609" w:rsidP="00392AD1">
      <w:pPr>
        <w:pStyle w:val="TOC1"/>
        <w:sectPr w:rsidR="000D4609" w:rsidRPr="00A2772C" w:rsidSect="00267890">
          <w:headerReference w:type="even" r:id="rId27"/>
          <w:headerReference w:type="default" r:id="rId28"/>
          <w:footerReference w:type="default" r:id="rId29"/>
          <w:headerReference w:type="first" r:id="rId30"/>
          <w:pgSz w:w="11906" w:h="16838" w:code="9"/>
          <w:pgMar w:top="1440" w:right="1418" w:bottom="1701" w:left="2007" w:header="720" w:footer="720" w:gutter="0"/>
          <w:cols w:space="708"/>
          <w:docGrid w:linePitch="360"/>
        </w:sectPr>
      </w:pPr>
    </w:p>
    <w:p w14:paraId="476A6805" w14:textId="15CA2C34" w:rsidR="000D4609" w:rsidRPr="00A2772C" w:rsidRDefault="00773A62" w:rsidP="001A2255">
      <w:pPr>
        <w:pStyle w:val="SDGExec1"/>
      </w:pPr>
      <w:bookmarkStart w:id="9" w:name="bmkForeword"/>
      <w:bookmarkStart w:id="10" w:name="_Toc504563056"/>
      <w:r w:rsidRPr="00A2772C">
        <w:lastRenderedPageBreak/>
        <w:t>Executive Summary</w:t>
      </w:r>
      <w:bookmarkEnd w:id="9"/>
      <w:bookmarkEnd w:id="10"/>
    </w:p>
    <w:p w14:paraId="35CA3C36" w14:textId="02681782" w:rsidR="00BA108C" w:rsidRPr="00A2772C" w:rsidRDefault="00A32ED3" w:rsidP="00103A7E">
      <w:pPr>
        <w:pStyle w:val="Heading2"/>
      </w:pPr>
      <w:bookmarkStart w:id="11" w:name="_Toc504490208"/>
      <w:bookmarkStart w:id="12" w:name="_Toc504555222"/>
      <w:bookmarkStart w:id="13" w:name="_Toc504563057"/>
      <w:r w:rsidRPr="00A2772C">
        <w:t>The Commission</w:t>
      </w:r>
      <w:bookmarkEnd w:id="11"/>
      <w:bookmarkEnd w:id="12"/>
      <w:bookmarkEnd w:id="13"/>
    </w:p>
    <w:p w14:paraId="68E58016" w14:textId="013FB0E0" w:rsidR="008B5A78" w:rsidRPr="00A2772C" w:rsidRDefault="0011244B" w:rsidP="00C1126A">
      <w:r w:rsidRPr="00A2772C">
        <w:t>Lancashire</w:t>
      </w:r>
      <w:r>
        <w:t xml:space="preserve">’s </w:t>
      </w:r>
      <w:r w:rsidRPr="00A2772C">
        <w:t>Local</w:t>
      </w:r>
      <w:r w:rsidR="00F53A8F" w:rsidRPr="00A2772C">
        <w:t xml:space="preserve"> Enterprise Partnership commissioned </w:t>
      </w:r>
      <w:r w:rsidR="00103A7E">
        <w:t xml:space="preserve">SDG </w:t>
      </w:r>
      <w:r>
        <w:t>Economic</w:t>
      </w:r>
      <w:r w:rsidR="00103A7E">
        <w:t xml:space="preserve"> </w:t>
      </w:r>
      <w:r>
        <w:t>Development</w:t>
      </w:r>
      <w:r w:rsidR="00103A7E">
        <w:t xml:space="preserve"> </w:t>
      </w:r>
      <w:r w:rsidR="00F53A8F" w:rsidRPr="00A2772C">
        <w:t>to devel</w:t>
      </w:r>
      <w:r w:rsidR="00302060" w:rsidRPr="00A2772C">
        <w:t xml:space="preserve">op Lancashire’s Innovation Plan, a new Strategic Framework to </w:t>
      </w:r>
      <w:r w:rsidR="00103A7E">
        <w:t xml:space="preserve">drive forward drive forward </w:t>
      </w:r>
      <w:r w:rsidR="00302060" w:rsidRPr="00A2772C">
        <w:t xml:space="preserve">innovation across the County. </w:t>
      </w:r>
      <w:r w:rsidR="008B5A78" w:rsidRPr="00A2772C">
        <w:t>Building on the work done to inform Lancashire and Sheffield's Science and Innovation Audit</w:t>
      </w:r>
      <w:r w:rsidR="00103A7E">
        <w:t xml:space="preserve"> in 2016</w:t>
      </w:r>
      <w:r w:rsidR="008B5A78" w:rsidRPr="00A2772C">
        <w:t>, the Plan</w:t>
      </w:r>
      <w:r w:rsidR="002C2048" w:rsidRPr="00A2772C">
        <w:t xml:space="preserve"> provide</w:t>
      </w:r>
      <w:r w:rsidR="00103A7E">
        <w:t>s</w:t>
      </w:r>
      <w:r w:rsidR="008B5A78" w:rsidRPr="00A2772C">
        <w:t xml:space="preserve"> a practical analysis of the economic role and contribution of innovation in the </w:t>
      </w:r>
      <w:r w:rsidR="00103A7E">
        <w:t xml:space="preserve">County’s </w:t>
      </w:r>
      <w:r w:rsidR="008B5A78" w:rsidRPr="00A2772C">
        <w:t>economy</w:t>
      </w:r>
      <w:r w:rsidR="002C2048" w:rsidRPr="00A2772C">
        <w:t>,</w:t>
      </w:r>
      <w:r w:rsidR="008B5A78" w:rsidRPr="00A2772C">
        <w:t xml:space="preserve"> with an informed assessment of how Lancashire's innovation </w:t>
      </w:r>
      <w:r>
        <w:t>resources</w:t>
      </w:r>
      <w:r w:rsidR="00103A7E">
        <w:t xml:space="preserve"> – act</w:t>
      </w:r>
      <w:r>
        <w:t xml:space="preserve">ual </w:t>
      </w:r>
      <w:r w:rsidR="00103A7E">
        <w:t xml:space="preserve">and latent – can be </w:t>
      </w:r>
      <w:r w:rsidR="008B5A78" w:rsidRPr="00A2772C">
        <w:t xml:space="preserve">better </w:t>
      </w:r>
      <w:r w:rsidR="00103A7E">
        <w:t xml:space="preserve">led and </w:t>
      </w:r>
      <w:r w:rsidR="008B5A78" w:rsidRPr="00A2772C">
        <w:t>deployed to drive productivity</w:t>
      </w:r>
      <w:r w:rsidR="00103A7E">
        <w:t xml:space="preserve">, industrial resilience, and sectoral agility in the County’s economy. </w:t>
      </w:r>
    </w:p>
    <w:p w14:paraId="5DD41B85" w14:textId="765BCFD1" w:rsidR="00DF6043" w:rsidRPr="00A2772C" w:rsidRDefault="00DF6043" w:rsidP="00DF6043">
      <w:pPr>
        <w:pStyle w:val="Heading2"/>
      </w:pPr>
      <w:bookmarkStart w:id="14" w:name="_Toc504490209"/>
      <w:bookmarkStart w:id="15" w:name="_Toc504555223"/>
      <w:bookmarkStart w:id="16" w:name="_Toc504563058"/>
      <w:r w:rsidRPr="00A2772C">
        <w:t>Context</w:t>
      </w:r>
      <w:bookmarkEnd w:id="14"/>
      <w:bookmarkEnd w:id="15"/>
      <w:bookmarkEnd w:id="16"/>
    </w:p>
    <w:p w14:paraId="3B4087C0" w14:textId="1208F513" w:rsidR="00943B77" w:rsidRPr="00A2772C" w:rsidRDefault="00943B77" w:rsidP="00C1126A">
      <w:r w:rsidRPr="00A2772C">
        <w:t xml:space="preserve">Innovation is increasingly </w:t>
      </w:r>
      <w:r w:rsidR="002C2048" w:rsidRPr="00A2772C">
        <w:t>viewed</w:t>
      </w:r>
      <w:r w:rsidRPr="00A2772C">
        <w:t xml:space="preserve"> as the key driver to improving productivity across the UK. Business</w:t>
      </w:r>
      <w:r w:rsidR="00001189" w:rsidRPr="00A2772C">
        <w:t>es</w:t>
      </w:r>
      <w:r w:rsidRPr="00A2772C">
        <w:t xml:space="preserve"> that innovate grow faster than those that do not</w:t>
      </w:r>
      <w:r w:rsidR="004127B0">
        <w:t xml:space="preserve">, and innovating </w:t>
      </w:r>
      <w:r w:rsidR="0011244B">
        <w:t>economies</w:t>
      </w:r>
      <w:r w:rsidR="004127B0">
        <w:t xml:space="preserve"> are more </w:t>
      </w:r>
      <w:r w:rsidR="0011244B">
        <w:t>resilient</w:t>
      </w:r>
      <w:r w:rsidR="004127B0">
        <w:t xml:space="preserve"> to </w:t>
      </w:r>
      <w:r w:rsidR="0011244B">
        <w:t>market</w:t>
      </w:r>
      <w:r w:rsidR="004127B0">
        <w:t xml:space="preserve"> and technology change, and better equipped to plot their own futures </w:t>
      </w:r>
      <w:r w:rsidR="0011244B">
        <w:t>than</w:t>
      </w:r>
      <w:r w:rsidR="004127B0">
        <w:t xml:space="preserve"> </w:t>
      </w:r>
      <w:r w:rsidR="0011244B">
        <w:t>those</w:t>
      </w:r>
      <w:r w:rsidR="004127B0">
        <w:t xml:space="preserve"> that do not</w:t>
      </w:r>
      <w:r w:rsidR="002C2048" w:rsidRPr="00A2772C">
        <w:t xml:space="preserve">. </w:t>
      </w:r>
      <w:r w:rsidR="00796238">
        <w:t xml:space="preserve">Sub-nationally, innovation was </w:t>
      </w:r>
      <w:r w:rsidR="0011244B">
        <w:t>identified</w:t>
      </w:r>
      <w:r w:rsidR="00796238">
        <w:t xml:space="preserve"> as one of the key </w:t>
      </w:r>
      <w:r w:rsidR="0011244B">
        <w:t>enablers</w:t>
      </w:r>
      <w:r w:rsidR="00796238">
        <w:t xml:space="preserve"> of the Northern </w:t>
      </w:r>
      <w:r w:rsidR="0011244B">
        <w:t>Powerhouse</w:t>
      </w:r>
      <w:r w:rsidR="00796238">
        <w:t>, and innovation was front-and-centre of last November’s</w:t>
      </w:r>
      <w:r w:rsidRPr="00A2772C">
        <w:t xml:space="preserve"> UK Industrial Strategy</w:t>
      </w:r>
      <w:r w:rsidR="0011244B">
        <w:t xml:space="preserve">. </w:t>
      </w:r>
      <w:r w:rsidR="00796238">
        <w:t xml:space="preserve">Internationally, work by </w:t>
      </w:r>
      <w:r w:rsidR="0011244B">
        <w:t xml:space="preserve">the Organisation </w:t>
      </w:r>
      <w:r w:rsidR="00796238">
        <w:t xml:space="preserve">of </w:t>
      </w:r>
      <w:r w:rsidR="0011244B">
        <w:t>Economic</w:t>
      </w:r>
      <w:r w:rsidR="00796238">
        <w:t xml:space="preserve"> </w:t>
      </w:r>
      <w:r w:rsidR="0011244B">
        <w:t>Development</w:t>
      </w:r>
      <w:r w:rsidR="00796238">
        <w:t xml:space="preserve"> and Cooperation (OECD) is </w:t>
      </w:r>
      <w:r w:rsidR="0011244B">
        <w:t>highlighting</w:t>
      </w:r>
      <w:r w:rsidR="00796238">
        <w:t xml:space="preserve"> the importance of innovation, as technology brings once distant markets increasingly close to one another</w:t>
      </w:r>
      <w:r w:rsidRPr="00A2772C">
        <w:t xml:space="preserve">. </w:t>
      </w:r>
      <w:r w:rsidR="00796238">
        <w:t xml:space="preserve">So, </w:t>
      </w:r>
      <w:r w:rsidRPr="00A2772C">
        <w:t xml:space="preserve">innovation </w:t>
      </w:r>
      <w:r w:rsidR="00796238">
        <w:t xml:space="preserve">matters, and must increasingly be an </w:t>
      </w:r>
      <w:r w:rsidR="0011244B">
        <w:t>imperative</w:t>
      </w:r>
      <w:r w:rsidR="008456DD">
        <w:t xml:space="preserve"> for how </w:t>
      </w:r>
      <w:r w:rsidR="00796238">
        <w:t>Lancashire ‘works’.</w:t>
      </w:r>
    </w:p>
    <w:p w14:paraId="2FD5B35C" w14:textId="2E3073AD" w:rsidR="00001189" w:rsidRPr="00A2772C" w:rsidRDefault="008456DD" w:rsidP="00C1126A">
      <w:r>
        <w:t>So</w:t>
      </w:r>
      <w:r w:rsidR="00C70BA8">
        <w:t>,</w:t>
      </w:r>
      <w:r>
        <w:t xml:space="preserve"> what is the local </w:t>
      </w:r>
      <w:r w:rsidR="0011244B">
        <w:t>economic</w:t>
      </w:r>
      <w:r>
        <w:t xml:space="preserve"> context we face? Gross Value Added (</w:t>
      </w:r>
      <w:r w:rsidR="002C2048" w:rsidRPr="00A2772C">
        <w:t>GVA</w:t>
      </w:r>
      <w:r>
        <w:t>)</w:t>
      </w:r>
      <w:r w:rsidR="002C2048" w:rsidRPr="00A2772C">
        <w:t xml:space="preserve"> per head</w:t>
      </w:r>
      <w:r w:rsidR="00C70BA8">
        <w:t xml:space="preserve">, the commonly used measure of productivity, </w:t>
      </w:r>
      <w:r w:rsidR="002C2048" w:rsidRPr="00A2772C">
        <w:t xml:space="preserve">across Lancashire's local authorities ranges from £31,494, (amongst the top 50 districts in the UK and within the top 20 outside London and the South East) to £14,524 (380th of 395 areas). </w:t>
      </w:r>
      <w:r>
        <w:t xml:space="preserve"> So</w:t>
      </w:r>
      <w:r w:rsidR="00C70BA8">
        <w:t>,</w:t>
      </w:r>
      <w:r>
        <w:t xml:space="preserve"> our first </w:t>
      </w:r>
      <w:r w:rsidR="0011244B">
        <w:t>challenge</w:t>
      </w:r>
      <w:r>
        <w:t xml:space="preserve"> is to u</w:t>
      </w:r>
      <w:r w:rsidR="00C70BA8">
        <w:t>s</w:t>
      </w:r>
      <w:r>
        <w:t>e innovation t</w:t>
      </w:r>
      <w:r w:rsidR="00C70BA8">
        <w:t>o help drive-</w:t>
      </w:r>
      <w:r>
        <w:t xml:space="preserve">up </w:t>
      </w:r>
      <w:r w:rsidR="00C70BA8">
        <w:t xml:space="preserve">the productivity performance of our sub-areas to the </w:t>
      </w:r>
      <w:r w:rsidR="0011244B">
        <w:t>levels</w:t>
      </w:r>
      <w:r w:rsidR="00C70BA8">
        <w:t xml:space="preserve"> of our </w:t>
      </w:r>
      <w:r>
        <w:t>county’s best</w:t>
      </w:r>
      <w:r w:rsidR="0011244B">
        <w:t xml:space="preserve">. </w:t>
      </w:r>
      <w:r>
        <w:t xml:space="preserve">Second, we have many </w:t>
      </w:r>
      <w:r w:rsidR="00943B77" w:rsidRPr="00A2772C">
        <w:t>strengths and assets to build on</w:t>
      </w:r>
      <w:r w:rsidR="002C2048" w:rsidRPr="00A2772C">
        <w:t xml:space="preserve"> to </w:t>
      </w:r>
      <w:r w:rsidR="00C70BA8">
        <w:t xml:space="preserve">move our productivity efforts </w:t>
      </w:r>
      <w:r w:rsidR="0011244B">
        <w:t>forward</w:t>
      </w:r>
      <w:r w:rsidR="0011244B" w:rsidRPr="00A2772C">
        <w:t xml:space="preserve">. </w:t>
      </w:r>
      <w:r>
        <w:t xml:space="preserve">We are </w:t>
      </w:r>
      <w:r w:rsidR="00943B77" w:rsidRPr="00A2772C">
        <w:t xml:space="preserve">home to leading global businesses at the cutting edge of innovation in </w:t>
      </w:r>
      <w:r w:rsidRPr="00A2772C">
        <w:t>Advanced Manufacturing</w:t>
      </w:r>
      <w:r w:rsidR="00943B77" w:rsidRPr="00A2772C">
        <w:t>, supported by a supply chain cluster of high</w:t>
      </w:r>
      <w:r w:rsidR="00C70BA8">
        <w:t>-</w:t>
      </w:r>
      <w:r w:rsidR="00943B77" w:rsidRPr="00A2772C">
        <w:t xml:space="preserve">tech SMEs. There are longstanding and well-known strengths in </w:t>
      </w:r>
      <w:r w:rsidRPr="00A2772C">
        <w:t>Aerospace</w:t>
      </w:r>
      <w:r w:rsidR="00943B77" w:rsidRPr="00A2772C">
        <w:t xml:space="preserve">, </w:t>
      </w:r>
      <w:r w:rsidRPr="00A2772C">
        <w:t>Automotive</w:t>
      </w:r>
      <w:r w:rsidR="00C70BA8">
        <w:t>,</w:t>
      </w:r>
      <w:r w:rsidRPr="00A2772C">
        <w:t xml:space="preserve"> </w:t>
      </w:r>
      <w:r w:rsidR="00943B77" w:rsidRPr="00A2772C">
        <w:t xml:space="preserve">and </w:t>
      </w:r>
      <w:r w:rsidRPr="00A2772C">
        <w:t xml:space="preserve">Energy </w:t>
      </w:r>
      <w:r w:rsidR="00943B77" w:rsidRPr="00A2772C">
        <w:t xml:space="preserve">industries and </w:t>
      </w:r>
      <w:r w:rsidR="00C70BA8">
        <w:t xml:space="preserve">exciting </w:t>
      </w:r>
      <w:r w:rsidR="00943B77" w:rsidRPr="00A2772C">
        <w:t>emerging strengths</w:t>
      </w:r>
      <w:r w:rsidR="002C2048" w:rsidRPr="00A2772C">
        <w:t xml:space="preserve"> in sectors</w:t>
      </w:r>
      <w:r w:rsidR="00943B77" w:rsidRPr="00A2772C">
        <w:t xml:space="preserve"> including </w:t>
      </w:r>
      <w:r w:rsidRPr="00A2772C">
        <w:t xml:space="preserve">Digital </w:t>
      </w:r>
      <w:r w:rsidR="00943B77" w:rsidRPr="00A2772C">
        <w:t xml:space="preserve">and </w:t>
      </w:r>
      <w:r w:rsidR="00C70BA8">
        <w:t xml:space="preserve">Applied </w:t>
      </w:r>
      <w:r w:rsidRPr="00A2772C">
        <w:t>Healthcare</w:t>
      </w:r>
      <w:r w:rsidR="0011244B" w:rsidRPr="00A2772C">
        <w:t xml:space="preserve">. </w:t>
      </w:r>
      <w:r w:rsidR="0011244B">
        <w:t>Moreover</w:t>
      </w:r>
      <w:r w:rsidR="00C70BA8">
        <w:t>, t</w:t>
      </w:r>
      <w:r w:rsidR="002C2048" w:rsidRPr="00A2772C">
        <w:t>he County is</w:t>
      </w:r>
      <w:r w:rsidR="00943B77" w:rsidRPr="00A2772C">
        <w:t xml:space="preserve"> home to high p</w:t>
      </w:r>
      <w:r w:rsidR="002C2048" w:rsidRPr="00A2772C">
        <w:t>erforming u</w:t>
      </w:r>
      <w:r w:rsidR="00943B77" w:rsidRPr="00A2772C">
        <w:t>niversities and Further Education providers, including national centres of research excellence</w:t>
      </w:r>
      <w:r w:rsidR="002C2048" w:rsidRPr="00A2772C">
        <w:t xml:space="preserve"> and knowledge transfer partnerships</w:t>
      </w:r>
      <w:r w:rsidR="00943B77" w:rsidRPr="00A2772C">
        <w:t>.</w:t>
      </w:r>
    </w:p>
    <w:p w14:paraId="72470F93" w14:textId="31931288" w:rsidR="00001189" w:rsidRPr="00A2772C" w:rsidRDefault="00C70BA8" w:rsidP="00C1126A">
      <w:r>
        <w:t xml:space="preserve">It is </w:t>
      </w:r>
      <w:r w:rsidR="0011244B">
        <w:t>against</w:t>
      </w:r>
      <w:r>
        <w:t xml:space="preserve"> this background that this Plan sets out how we will use innovation </w:t>
      </w:r>
      <w:r w:rsidR="00E66666">
        <w:t xml:space="preserve">more widely, deeply and, </w:t>
      </w:r>
      <w:r w:rsidR="0011244B">
        <w:t>importantly</w:t>
      </w:r>
      <w:r w:rsidR="00E66666">
        <w:t>, visibly to drive</w:t>
      </w:r>
      <w:r w:rsidR="00001189" w:rsidRPr="00A2772C">
        <w:t xml:space="preserve"> the resilience and productivity of </w:t>
      </w:r>
      <w:r w:rsidR="00E66666">
        <w:t xml:space="preserve">our </w:t>
      </w:r>
      <w:r w:rsidR="00001189" w:rsidRPr="00A2772C">
        <w:t xml:space="preserve">economy, and </w:t>
      </w:r>
      <w:r w:rsidR="00E66666">
        <w:t xml:space="preserve">enable Lancashire to </w:t>
      </w:r>
      <w:r w:rsidR="0011244B">
        <w:t>achieve</w:t>
      </w:r>
      <w:r w:rsidR="00E66666">
        <w:t xml:space="preserve"> its full </w:t>
      </w:r>
      <w:r w:rsidR="0011244B">
        <w:t>economic</w:t>
      </w:r>
      <w:r w:rsidR="00E66666">
        <w:t xml:space="preserve"> potential and role and sub-</w:t>
      </w:r>
      <w:r w:rsidR="0011244B">
        <w:t>national</w:t>
      </w:r>
      <w:r w:rsidR="00E66666">
        <w:t xml:space="preserve"> and national levels</w:t>
      </w:r>
      <w:r w:rsidR="00001189" w:rsidRPr="00A2772C">
        <w:t>.</w:t>
      </w:r>
      <w:r w:rsidR="00E66666">
        <w:t xml:space="preserve">  </w:t>
      </w:r>
      <w:r w:rsidR="00001189" w:rsidRPr="00A2772C">
        <w:t xml:space="preserve">Informed by evidence and extensive consultation, </w:t>
      </w:r>
      <w:r w:rsidR="00E66666">
        <w:t xml:space="preserve">this Plan </w:t>
      </w:r>
      <w:r w:rsidR="00001189" w:rsidRPr="00A2772C">
        <w:t xml:space="preserve">has been prepared to support the innovation agenda </w:t>
      </w:r>
      <w:r w:rsidR="00E66666">
        <w:t xml:space="preserve">in the County </w:t>
      </w:r>
      <w:r w:rsidR="00001189" w:rsidRPr="00A2772C">
        <w:t>through to 2030</w:t>
      </w:r>
      <w:r w:rsidR="0011244B" w:rsidRPr="00A2772C">
        <w:t xml:space="preserve">. </w:t>
      </w:r>
      <w:r w:rsidR="00E66666">
        <w:t xml:space="preserve">The Plan </w:t>
      </w:r>
      <w:r w:rsidR="00001189" w:rsidRPr="00A2772C">
        <w:t xml:space="preserve">is not a set of rules or regulations, but rather a route map on how we want to </w:t>
      </w:r>
      <w:r w:rsidR="00E66666">
        <w:t xml:space="preserve">build, </w:t>
      </w:r>
      <w:r w:rsidR="0011244B">
        <w:t>diffuse,</w:t>
      </w:r>
      <w:r w:rsidR="00E66666">
        <w:t xml:space="preserve"> and embed innovation</w:t>
      </w:r>
      <w:r w:rsidR="00001189" w:rsidRPr="00A2772C">
        <w:t xml:space="preserve">. It seeks to develop further what we do well currently, </w:t>
      </w:r>
      <w:r w:rsidR="00001189" w:rsidRPr="00A2772C">
        <w:lastRenderedPageBreak/>
        <w:t xml:space="preserve">identify and stimulate new routeways to innovation, and develop the infrastructures required to innovate across our economy, for the benefit of our businesses, </w:t>
      </w:r>
      <w:r w:rsidR="00E66666">
        <w:t xml:space="preserve">people and </w:t>
      </w:r>
      <w:r w:rsidR="00001189" w:rsidRPr="00A2772C">
        <w:t xml:space="preserve">communities.  </w:t>
      </w:r>
      <w:r w:rsidR="00E66666">
        <w:t>And, a</w:t>
      </w:r>
      <w:r w:rsidR="00001189" w:rsidRPr="00A2772C">
        <w:t>s technology and markets do not stand still, this Plan has been designed with flexibility at its core, enabling us to act dynamically in the face of those new challenges that we will face in the coming years.</w:t>
      </w:r>
    </w:p>
    <w:p w14:paraId="2B18E0A5" w14:textId="03046D56" w:rsidR="00DF6043" w:rsidRPr="00A2772C" w:rsidRDefault="00E66666" w:rsidP="00DF6043">
      <w:pPr>
        <w:pStyle w:val="Heading2"/>
      </w:pPr>
      <w:bookmarkStart w:id="17" w:name="_Toc504490210"/>
      <w:bookmarkStart w:id="18" w:name="_Toc504555224"/>
      <w:bookmarkStart w:id="19" w:name="_Toc504563059"/>
      <w:r>
        <w:t xml:space="preserve">Plan </w:t>
      </w:r>
      <w:r w:rsidR="00DF6043" w:rsidRPr="00A2772C">
        <w:t>Process</w:t>
      </w:r>
      <w:bookmarkEnd w:id="17"/>
      <w:bookmarkEnd w:id="18"/>
      <w:bookmarkEnd w:id="19"/>
    </w:p>
    <w:p w14:paraId="6A503733" w14:textId="13D28B4B" w:rsidR="002F75CD" w:rsidRPr="00A2772C" w:rsidRDefault="002F75CD" w:rsidP="00C1126A">
      <w:r w:rsidRPr="00A2772C">
        <w:t xml:space="preserve">The </w:t>
      </w:r>
      <w:r w:rsidR="00E66666">
        <w:t xml:space="preserve">Plan’s development </w:t>
      </w:r>
      <w:r w:rsidRPr="00A2772C">
        <w:t xml:space="preserve">launched with a series of Scoping Calls with key senior stakeholders from across the </w:t>
      </w:r>
      <w:r w:rsidR="00E66666">
        <w:t xml:space="preserve">private and </w:t>
      </w:r>
      <w:r w:rsidRPr="00A2772C">
        <w:t>public sectors. Th</w:t>
      </w:r>
      <w:r w:rsidR="00E66666">
        <w:t xml:space="preserve">ese </w:t>
      </w:r>
      <w:r w:rsidRPr="00A2772C">
        <w:t xml:space="preserve">included representatives from the Advanced Manufacturing, Aerospace, Automotive, Nuclear, Digital, and Health Sectors. The purpose of these calls was to obtain early-stage inputs from well-placed experts </w:t>
      </w:r>
      <w:r w:rsidR="00E66666">
        <w:t xml:space="preserve">on the </w:t>
      </w:r>
      <w:r w:rsidRPr="00A2772C">
        <w:t>aspects of innovation activity and development in Lancashire</w:t>
      </w:r>
      <w:r w:rsidR="00E66666">
        <w:t xml:space="preserve"> that the emerging Plan needed to address</w:t>
      </w:r>
      <w:r w:rsidRPr="00A2772C">
        <w:t>.</w:t>
      </w:r>
    </w:p>
    <w:p w14:paraId="6031B5BD" w14:textId="0BF53F70" w:rsidR="002F75CD" w:rsidRPr="00A2772C" w:rsidRDefault="002F75CD" w:rsidP="00C1126A">
      <w:r w:rsidRPr="00A2772C">
        <w:t xml:space="preserve">Alongside these consultations, a comprehensive analysis of socio-economic and innovation datasets, econometric projections, and </w:t>
      </w:r>
      <w:r w:rsidR="00E66666">
        <w:t>a formal ‘</w:t>
      </w:r>
      <w:r w:rsidR="00E66666" w:rsidRPr="00A2772C">
        <w:t xml:space="preserve">Call </w:t>
      </w:r>
      <w:r w:rsidRPr="00A2772C">
        <w:t xml:space="preserve">for </w:t>
      </w:r>
      <w:r w:rsidR="00E66666" w:rsidRPr="00A2772C">
        <w:t xml:space="preserve">Evidence’ </w:t>
      </w:r>
      <w:r w:rsidRPr="00A2772C">
        <w:t>from key stakeholders in Lancashire</w:t>
      </w:r>
      <w:r w:rsidR="0011244B">
        <w:t xml:space="preserve">. </w:t>
      </w:r>
      <w:r w:rsidRPr="00A2772C">
        <w:t xml:space="preserve">These analyses were combined to form an assessment of the strengths, weaknesses, opportunities, and threats (SWOT) of Lancashire’s innovation </w:t>
      </w:r>
      <w:r w:rsidR="00E66666">
        <w:t>‘ecosystem’, providing a clear and objective assessment of where we start from innovation-wise, and where we might go to.</w:t>
      </w:r>
      <w:r w:rsidR="005E6D45">
        <w:t xml:space="preserve"> </w:t>
      </w:r>
      <w:r w:rsidRPr="00A2772C">
        <w:t>The data analys</w:t>
      </w:r>
      <w:r w:rsidR="00E66666">
        <w:t>e</w:t>
      </w:r>
      <w:r w:rsidRPr="00A2772C">
        <w:t xml:space="preserve">s and SWOT assessment were presented at a </w:t>
      </w:r>
      <w:r w:rsidR="00A9797F">
        <w:t xml:space="preserve">SWOT </w:t>
      </w:r>
      <w:r w:rsidRPr="00A2772C">
        <w:t xml:space="preserve">workshop to provide a check-and-challenge </w:t>
      </w:r>
      <w:r w:rsidR="00E66666">
        <w:t xml:space="preserve">to </w:t>
      </w:r>
      <w:r w:rsidRPr="00A2772C">
        <w:t xml:space="preserve">the data and to augment the initial </w:t>
      </w:r>
      <w:r w:rsidR="00A9797F">
        <w:t xml:space="preserve">evidence </w:t>
      </w:r>
      <w:r w:rsidRPr="00A2772C">
        <w:t>assessment. In addition to the SWOT analysis and data analysis, an asset list of Lancashire’s innovation assets was developed and iterated throughout. This ‘Asset List’ is a live document which will be maintained on an ongoing basis.</w:t>
      </w:r>
    </w:p>
    <w:p w14:paraId="281E3C29" w14:textId="789764EA" w:rsidR="002F75CD" w:rsidRPr="00A2772C" w:rsidRDefault="002F75CD" w:rsidP="00C1126A">
      <w:r w:rsidRPr="00A2772C">
        <w:t xml:space="preserve">Following the SWOT workshop, a draft Strategic </w:t>
      </w:r>
      <w:r w:rsidR="00A9797F">
        <w:t xml:space="preserve">Innovation </w:t>
      </w:r>
      <w:r w:rsidRPr="00A2772C">
        <w:t>Framework was developed. To test th</w:t>
      </w:r>
      <w:r w:rsidR="00A9797F">
        <w:t xml:space="preserve">e </w:t>
      </w:r>
      <w:r w:rsidRPr="00A2772C">
        <w:t xml:space="preserve">emerging Framework a second workshop was held with stakeholders from across the County. The workshop provided additional data analysis and market futures research to enhance the evidence base, </w:t>
      </w:r>
      <w:r w:rsidR="0011244B">
        <w:t>enabled</w:t>
      </w:r>
      <w:r w:rsidR="00A9797F">
        <w:t xml:space="preserve"> the </w:t>
      </w:r>
      <w:r w:rsidR="0011244B">
        <w:t>draft</w:t>
      </w:r>
      <w:r w:rsidR="00A9797F">
        <w:t xml:space="preserve"> Framework.</w:t>
      </w:r>
    </w:p>
    <w:p w14:paraId="75F22AA4" w14:textId="36542783" w:rsidR="002F75CD" w:rsidRDefault="002F75CD" w:rsidP="00C1126A">
      <w:r w:rsidRPr="00A2772C">
        <w:t xml:space="preserve">A final workshop was held to </w:t>
      </w:r>
      <w:r w:rsidR="00A9797F">
        <w:t xml:space="preserve">drive the </w:t>
      </w:r>
      <w:r w:rsidR="0011244B">
        <w:t>draft</w:t>
      </w:r>
      <w:r w:rsidR="00A9797F">
        <w:t xml:space="preserve"> Framework </w:t>
      </w:r>
      <w:r w:rsidR="00AF5A9F">
        <w:t>from</w:t>
      </w:r>
      <w:r w:rsidR="00A9797F">
        <w:t xml:space="preserve"> concept in to operating reality, with the latter </w:t>
      </w:r>
      <w:r w:rsidR="00AF5A9F">
        <w:t>focussing on</w:t>
      </w:r>
      <w:r w:rsidR="00A9797F">
        <w:t xml:space="preserve"> </w:t>
      </w:r>
      <w:r w:rsidRPr="00A2772C">
        <w:t xml:space="preserve">identifying the key actions, both existing and new, that </w:t>
      </w:r>
      <w:r w:rsidR="00A9797F">
        <w:t xml:space="preserve">are </w:t>
      </w:r>
      <w:r w:rsidRPr="00A2772C">
        <w:t>required to turn th</w:t>
      </w:r>
      <w:r w:rsidR="00A9797F">
        <w:t xml:space="preserve">e framework </w:t>
      </w:r>
      <w:r w:rsidRPr="00A2772C">
        <w:t xml:space="preserve">into action. These fed in to the development of the ‘Action Agenda’ </w:t>
      </w:r>
      <w:r w:rsidR="00A9797F">
        <w:t>which is</w:t>
      </w:r>
      <w:r w:rsidR="00AF5A9F">
        <w:t xml:space="preserve"> described</w:t>
      </w:r>
      <w:r w:rsidR="00A9797F">
        <w:t xml:space="preserve"> later in this document</w:t>
      </w:r>
      <w:r w:rsidRPr="00A2772C">
        <w:t>.</w:t>
      </w:r>
    </w:p>
    <w:p w14:paraId="651799F4" w14:textId="6B761FFA" w:rsidR="00A9797F" w:rsidRPr="00A2772C" w:rsidRDefault="00A9797F" w:rsidP="00C1126A">
      <w:r w:rsidRPr="008955E9">
        <w:t xml:space="preserve">Overall, the Plan’s development has involved </w:t>
      </w:r>
      <w:r w:rsidR="008955E9" w:rsidRPr="008955E9">
        <w:t xml:space="preserve">over 70 </w:t>
      </w:r>
      <w:r w:rsidR="0011244B" w:rsidRPr="008955E9">
        <w:t>individuals</w:t>
      </w:r>
      <w:r w:rsidR="008955E9" w:rsidRPr="008955E9">
        <w:t xml:space="preserve"> drawn from over 50</w:t>
      </w:r>
      <w:r w:rsidRPr="008955E9">
        <w:t xml:space="preserve"> organisations from within and outwith the County</w:t>
      </w:r>
      <w:r w:rsidR="0011244B" w:rsidRPr="008955E9">
        <w:t xml:space="preserve">. </w:t>
      </w:r>
      <w:r w:rsidRPr="008955E9">
        <w:t xml:space="preserve">This is the launch platform we start from, and as the Plan </w:t>
      </w:r>
      <w:r w:rsidR="0011244B" w:rsidRPr="008955E9">
        <w:t xml:space="preserve">is </w:t>
      </w:r>
      <w:r w:rsidRPr="008955E9">
        <w:t xml:space="preserve">now </w:t>
      </w:r>
      <w:r w:rsidR="0011244B" w:rsidRPr="008955E9">
        <w:t xml:space="preserve">implemented formally </w:t>
      </w:r>
      <w:r w:rsidRPr="008955E9">
        <w:t xml:space="preserve">we will develop and build on this. </w:t>
      </w:r>
    </w:p>
    <w:p w14:paraId="53203097" w14:textId="6E0D24BD" w:rsidR="00DF6043" w:rsidRPr="00A2772C" w:rsidRDefault="00A9797F" w:rsidP="002F75CD">
      <w:pPr>
        <w:pStyle w:val="Heading2"/>
      </w:pPr>
      <w:bookmarkStart w:id="20" w:name="_Toc504490211"/>
      <w:bookmarkStart w:id="21" w:name="_Toc504555225"/>
      <w:bookmarkStart w:id="22" w:name="_Toc504563060"/>
      <w:r>
        <w:t>And the Plan’s underpinning framework?</w:t>
      </w:r>
      <w:bookmarkEnd w:id="20"/>
      <w:bookmarkEnd w:id="21"/>
      <w:bookmarkEnd w:id="22"/>
    </w:p>
    <w:p w14:paraId="5DC97FD5" w14:textId="5A598A85" w:rsidR="00005755" w:rsidRPr="00A2772C" w:rsidRDefault="00693A4E" w:rsidP="00C1126A">
      <w:r>
        <w:t>At the heart of the Innovation is a s</w:t>
      </w:r>
      <w:r w:rsidR="00275903">
        <w:t xml:space="preserve">imple framework which sets our </w:t>
      </w:r>
      <w:r>
        <w:t>focus areas for attention as we all work</w:t>
      </w:r>
      <w:r w:rsidR="003562FB">
        <w:t xml:space="preserve"> to</w:t>
      </w:r>
      <w:r>
        <w:t xml:space="preserve"> progress innovation in</w:t>
      </w:r>
      <w:r w:rsidR="0011244B">
        <w:t xml:space="preserve"> </w:t>
      </w:r>
      <w:r>
        <w:t>the County</w:t>
      </w:r>
      <w:r w:rsidR="00FC47A8">
        <w:t>.</w:t>
      </w:r>
      <w:r>
        <w:t xml:space="preserve"> </w:t>
      </w:r>
      <w:r w:rsidR="00FC47A8">
        <w:t>K</w:t>
      </w:r>
      <w:r w:rsidR="00FC47A8" w:rsidRPr="00A2772C">
        <w:t xml:space="preserve">ey </w:t>
      </w:r>
      <w:r w:rsidR="00005755" w:rsidRPr="00A2772C">
        <w:t xml:space="preserve">components of </w:t>
      </w:r>
      <w:r>
        <w:t>the framework are</w:t>
      </w:r>
      <w:r w:rsidR="00005755" w:rsidRPr="00A2772C">
        <w:t>:</w:t>
      </w:r>
    </w:p>
    <w:p w14:paraId="1639E3BA" w14:textId="7BDD3970" w:rsidR="00005755" w:rsidRPr="00A2772C" w:rsidRDefault="00AF5A9F" w:rsidP="00005755">
      <w:pPr>
        <w:pStyle w:val="ListBullet"/>
      </w:pPr>
      <w:r w:rsidRPr="00A2772C">
        <w:t xml:space="preserve">A Vision which describes </w:t>
      </w:r>
      <w:r>
        <w:t xml:space="preserve">the County’s </w:t>
      </w:r>
      <w:r w:rsidRPr="00A2772C">
        <w:t>long-term innovation intent;</w:t>
      </w:r>
      <w:r w:rsidR="0082313D">
        <w:t xml:space="preserve"> </w:t>
      </w:r>
    </w:p>
    <w:p w14:paraId="4807DFCE" w14:textId="293781F4" w:rsidR="00693A4E" w:rsidRPr="00A2772C" w:rsidRDefault="00AF5A9F" w:rsidP="00A13972">
      <w:pPr>
        <w:pStyle w:val="ListBullet"/>
      </w:pPr>
      <w:r w:rsidRPr="00A2772C">
        <w:t xml:space="preserve">Five Strategic Aims which, at a strategic level, define those objectives the </w:t>
      </w:r>
      <w:r>
        <w:t xml:space="preserve">Innovation Plan </w:t>
      </w:r>
      <w:r w:rsidRPr="00A2772C">
        <w:t>is seeking to realise;</w:t>
      </w:r>
      <w:r>
        <w:t xml:space="preserve"> </w:t>
      </w:r>
      <w:r w:rsidRPr="00A2772C">
        <w:t xml:space="preserve">These are configured as a ‘2x3’ structure: two of our Aims </w:t>
      </w:r>
      <w:r w:rsidRPr="00A2772C">
        <w:lastRenderedPageBreak/>
        <w:t xml:space="preserve">relate to our </w:t>
      </w:r>
      <w:r w:rsidRPr="00665F90">
        <w:rPr>
          <w:i/>
        </w:rPr>
        <w:t>innovation capability</w:t>
      </w:r>
      <w:r w:rsidRPr="00A2772C">
        <w:t xml:space="preserve"> – the ability of existing and new businesses to develop, adopt, and commercialise innovation, and three Aims relate to </w:t>
      </w:r>
      <w:r>
        <w:t xml:space="preserve">building </w:t>
      </w:r>
      <w:r w:rsidRPr="00665F90">
        <w:rPr>
          <w:i/>
        </w:rPr>
        <w:t>our innovation ecosystem</w:t>
      </w:r>
      <w:r w:rsidRPr="00A2772C">
        <w:t xml:space="preserve"> – building the infrastructures, the mindset</w:t>
      </w:r>
      <w:r>
        <w:t>s</w:t>
      </w:r>
      <w:r w:rsidRPr="00A2772C">
        <w:t xml:space="preserve">, </w:t>
      </w:r>
      <w:r>
        <w:t xml:space="preserve">and </w:t>
      </w:r>
      <w:r w:rsidRPr="00A2772C">
        <w:t>the marketing capability necessary for innovation</w:t>
      </w:r>
      <w:r>
        <w:t xml:space="preserve">; </w:t>
      </w:r>
    </w:p>
    <w:p w14:paraId="0B046768" w14:textId="49E4A7E0" w:rsidR="00005755" w:rsidRDefault="00005755" w:rsidP="00005755">
      <w:pPr>
        <w:pStyle w:val="ListBullet"/>
      </w:pPr>
      <w:r w:rsidRPr="00A2772C">
        <w:t xml:space="preserve">Within each Strategic Aim, </w:t>
      </w:r>
      <w:r w:rsidR="00693A4E">
        <w:t xml:space="preserve">a </w:t>
      </w:r>
      <w:r w:rsidR="00AF5A9F">
        <w:t>rationale</w:t>
      </w:r>
      <w:r w:rsidRPr="00A2772C">
        <w:t xml:space="preserve"> for why this Aim is required, and a series of </w:t>
      </w:r>
      <w:r w:rsidR="00693A4E">
        <w:t xml:space="preserve">supporting objectives </w:t>
      </w:r>
      <w:r w:rsidRPr="00A2772C">
        <w:t>which define the broad areas of practical activity that will be pursued to achieve the Strategic Aims; and</w:t>
      </w:r>
    </w:p>
    <w:p w14:paraId="64090E6B" w14:textId="6AA9C492" w:rsidR="00AF5A9F" w:rsidRPr="00A2772C" w:rsidRDefault="00AF5A9F" w:rsidP="00005755">
      <w:pPr>
        <w:pStyle w:val="ListBullet"/>
      </w:pPr>
      <w:r>
        <w:t xml:space="preserve">A defined suite of actions to progress the Plan. These are a mixture of short, medium, and </w:t>
      </w:r>
      <w:r w:rsidR="00275903">
        <w:t>long-term</w:t>
      </w:r>
      <w:r>
        <w:t xml:space="preserve"> actions that complement and enhance existing and ongoing actions.</w:t>
      </w:r>
    </w:p>
    <w:p w14:paraId="31238987" w14:textId="6189A530" w:rsidR="006B6FFD" w:rsidRPr="00A2772C" w:rsidRDefault="006B6FFD" w:rsidP="00C1126A">
      <w:r w:rsidRPr="00A2772C">
        <w:t>Our framework is depicted on the following page.</w:t>
      </w:r>
    </w:p>
    <w:p w14:paraId="2C58DD1C" w14:textId="77777777" w:rsidR="006B6FFD" w:rsidRPr="00A2772C" w:rsidRDefault="006B6FFD" w:rsidP="006B6FFD">
      <w:pPr>
        <w:pStyle w:val="Heading3"/>
        <w:sectPr w:rsidR="006B6FFD" w:rsidRPr="00A2772C" w:rsidSect="00CB30AE">
          <w:headerReference w:type="even" r:id="rId31"/>
          <w:headerReference w:type="default" r:id="rId32"/>
          <w:footerReference w:type="default" r:id="rId33"/>
          <w:headerReference w:type="first" r:id="rId34"/>
          <w:pgSz w:w="11906" w:h="16838" w:code="9"/>
          <w:pgMar w:top="1440" w:right="1418" w:bottom="1701" w:left="2007" w:header="720" w:footer="720" w:gutter="0"/>
          <w:pgNumType w:start="1"/>
          <w:cols w:space="708"/>
          <w:docGrid w:linePitch="360"/>
        </w:sectPr>
      </w:pPr>
    </w:p>
    <w:p w14:paraId="78BEEB04" w14:textId="25552478" w:rsidR="001B088E" w:rsidRPr="00A2772C" w:rsidRDefault="00870FC0" w:rsidP="001B088E">
      <w:pPr>
        <w:pStyle w:val="ListBullet"/>
        <w:numPr>
          <w:ilvl w:val="0"/>
          <w:numId w:val="0"/>
        </w:numPr>
        <w:sectPr w:rsidR="001B088E" w:rsidRPr="00A2772C" w:rsidSect="001B088E">
          <w:pgSz w:w="16838" w:h="11906" w:orient="landscape" w:code="9"/>
          <w:pgMar w:top="2007" w:right="1440" w:bottom="1418" w:left="1701" w:header="720" w:footer="720" w:gutter="0"/>
          <w:pgNumType w:start="1"/>
          <w:cols w:space="708"/>
          <w:docGrid w:linePitch="360"/>
        </w:sectPr>
      </w:pPr>
      <w:r>
        <w:rPr>
          <w:noProof/>
          <w:lang w:eastAsia="en-GB"/>
        </w:rPr>
        <w:lastRenderedPageBreak/>
        <w:drawing>
          <wp:inline distT="0" distB="0" distL="0" distR="0" wp14:anchorId="4E64E469" wp14:editId="49B025E2">
            <wp:extent cx="8692349" cy="54425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696686" cy="5445301"/>
                    </a:xfrm>
                    <a:prstGeom prst="rect">
                      <a:avLst/>
                    </a:prstGeom>
                  </pic:spPr>
                </pic:pic>
              </a:graphicData>
            </a:graphic>
          </wp:inline>
        </w:drawing>
      </w:r>
    </w:p>
    <w:p w14:paraId="25901FD9" w14:textId="1D1FD5E1" w:rsidR="001B088E" w:rsidRPr="00A2772C" w:rsidRDefault="006B6FFD" w:rsidP="006B6FFD">
      <w:pPr>
        <w:pStyle w:val="Heading2"/>
      </w:pPr>
      <w:bookmarkStart w:id="23" w:name="_Toc504490212"/>
      <w:bookmarkStart w:id="24" w:name="_Toc504555226"/>
      <w:bookmarkStart w:id="25" w:name="_Toc504563061"/>
      <w:r w:rsidRPr="00A2772C">
        <w:lastRenderedPageBreak/>
        <w:t>Action Agenda</w:t>
      </w:r>
      <w:bookmarkEnd w:id="23"/>
      <w:bookmarkEnd w:id="24"/>
      <w:bookmarkEnd w:id="25"/>
    </w:p>
    <w:p w14:paraId="32EAC45A" w14:textId="77777777" w:rsidR="00DD1AAF" w:rsidRPr="00A2772C" w:rsidRDefault="006B6FFD" w:rsidP="00C1126A">
      <w:r w:rsidRPr="00A2772C">
        <w:t xml:space="preserve">To </w:t>
      </w:r>
      <w:r w:rsidR="00894FD9" w:rsidRPr="00A2772C">
        <w:t>make this Plan a reality, a series of actions are presented to d</w:t>
      </w:r>
      <w:r w:rsidR="00DD1AAF" w:rsidRPr="00A2772C">
        <w:t xml:space="preserve">eliver the Strategic Aims in our Action Agenda. </w:t>
      </w:r>
    </w:p>
    <w:p w14:paraId="7519F1DC" w14:textId="26D593E2" w:rsidR="001A69C8" w:rsidRDefault="00DD1AAF" w:rsidP="00725A88">
      <w:pPr>
        <w:pStyle w:val="ListBullet"/>
      </w:pPr>
      <w:r w:rsidRPr="00A2772C">
        <w:t xml:space="preserve">For </w:t>
      </w:r>
      <w:r w:rsidR="00894FD9" w:rsidRPr="00A2772C">
        <w:t xml:space="preserve">Strategic Aim 1 </w:t>
      </w:r>
      <w:r w:rsidRPr="00A2772C">
        <w:t>‘</w:t>
      </w:r>
      <w:r w:rsidR="00894FD9" w:rsidRPr="00A2772C">
        <w:t>Staying Ahead</w:t>
      </w:r>
      <w:r w:rsidRPr="00A2772C">
        <w:t xml:space="preserve">’, </w:t>
      </w:r>
      <w:r w:rsidR="001A69C8">
        <w:t xml:space="preserve">key actions will involve: </w:t>
      </w:r>
    </w:p>
    <w:p w14:paraId="1AF8462E" w14:textId="2BF392E0" w:rsidR="00725A88" w:rsidRDefault="001A69C8" w:rsidP="008F07DE">
      <w:pPr>
        <w:pStyle w:val="ListBullet2"/>
      </w:pPr>
      <w:r w:rsidRPr="00A2772C">
        <w:t xml:space="preserve">Focus </w:t>
      </w:r>
      <w:r w:rsidR="00DD1AAF" w:rsidRPr="00A2772C">
        <w:t>on d</w:t>
      </w:r>
      <w:r w:rsidR="00894FD9" w:rsidRPr="00A2772C">
        <w:t>eliver</w:t>
      </w:r>
      <w:r w:rsidR="00DD1AAF" w:rsidRPr="00A2772C">
        <w:t>ing</w:t>
      </w:r>
      <w:r w:rsidR="00894FD9" w:rsidRPr="00A2772C">
        <w:t xml:space="preserve"> the </w:t>
      </w:r>
      <w:r w:rsidR="00894FD9" w:rsidRPr="00725A88">
        <w:rPr>
          <w:i/>
        </w:rPr>
        <w:t>Made Smart Review</w:t>
      </w:r>
      <w:r w:rsidR="00894FD9" w:rsidRPr="00A2772C">
        <w:t>’s North West National Adoption Programme Pilot</w:t>
      </w:r>
      <w:r w:rsidR="00725A88">
        <w:t>;</w:t>
      </w:r>
    </w:p>
    <w:p w14:paraId="2FE25C41" w14:textId="30B433DD" w:rsidR="001A69C8" w:rsidRDefault="00725A88" w:rsidP="008F07DE">
      <w:pPr>
        <w:pStyle w:val="ListBullet2"/>
      </w:pPr>
      <w:r>
        <w:t>C</w:t>
      </w:r>
      <w:r w:rsidR="00894FD9" w:rsidRPr="00A2772C">
        <w:t>onnect</w:t>
      </w:r>
      <w:r w:rsidR="00DD1AAF" w:rsidRPr="00A2772C">
        <w:t>ing</w:t>
      </w:r>
      <w:r w:rsidR="00894FD9" w:rsidRPr="00A2772C">
        <w:t xml:space="preserve"> with Centr</w:t>
      </w:r>
      <w:r w:rsidR="00DD1AAF" w:rsidRPr="00A2772C">
        <w:t>es of Excellence outside Lancashire</w:t>
      </w:r>
      <w:r>
        <w:t>;</w:t>
      </w:r>
    </w:p>
    <w:p w14:paraId="7F9A22EE" w14:textId="37761805" w:rsidR="001A69C8" w:rsidRDefault="001A69C8" w:rsidP="00725A88">
      <w:pPr>
        <w:pStyle w:val="ListBullet2"/>
      </w:pPr>
      <w:r w:rsidRPr="00A2772C">
        <w:t xml:space="preserve">Working </w:t>
      </w:r>
      <w:r w:rsidR="00894FD9" w:rsidRPr="00A2772C">
        <w:t>in collaboration with large employers in the County to strengthen innovation capa</w:t>
      </w:r>
      <w:r w:rsidR="00DD1AAF" w:rsidRPr="00A2772C">
        <w:t>bilities of their supply chains</w:t>
      </w:r>
      <w:r w:rsidR="00725A88">
        <w:t>;</w:t>
      </w:r>
    </w:p>
    <w:p w14:paraId="28071911" w14:textId="0B839A05" w:rsidR="001A69C8" w:rsidRDefault="001A69C8" w:rsidP="00725A88">
      <w:pPr>
        <w:pStyle w:val="ListBullet2"/>
      </w:pPr>
      <w:r w:rsidRPr="00A2772C">
        <w:t xml:space="preserve">Developing </w:t>
      </w:r>
      <w:r w:rsidR="00DD1AAF" w:rsidRPr="00A2772C">
        <w:t>a</w:t>
      </w:r>
      <w:r w:rsidR="00894FD9" w:rsidRPr="00A2772C">
        <w:t xml:space="preserve"> network of Lancashire ‘Innovation Ambassadors’ to work with local SMEs</w:t>
      </w:r>
      <w:r>
        <w:t>;</w:t>
      </w:r>
      <w:r w:rsidR="0011244B">
        <w:t xml:space="preserve"> </w:t>
      </w:r>
      <w:r w:rsidR="00DD1AAF" w:rsidRPr="00A2772C">
        <w:t>and</w:t>
      </w:r>
    </w:p>
    <w:p w14:paraId="4762B77A" w14:textId="3198D7BD" w:rsidR="00894FD9" w:rsidRDefault="0011244B" w:rsidP="00725A88">
      <w:pPr>
        <w:pStyle w:val="ListBullet2"/>
      </w:pPr>
      <w:r>
        <w:t>Implementing</w:t>
      </w:r>
      <w:r w:rsidR="001A69C8">
        <w:t xml:space="preserve"> </w:t>
      </w:r>
      <w:r w:rsidR="00DD1AAF" w:rsidRPr="00A2772C">
        <w:t>a</w:t>
      </w:r>
      <w:r w:rsidR="00894FD9" w:rsidRPr="00A2772C">
        <w:t xml:space="preserve"> Lancashire Technology and Market Foresight Observatory</w:t>
      </w:r>
      <w:r w:rsidR="00DD1AAF" w:rsidRPr="00A2772C">
        <w:t>.</w:t>
      </w:r>
    </w:p>
    <w:p w14:paraId="4F993A03" w14:textId="77777777" w:rsidR="00725A88" w:rsidRDefault="00725A88" w:rsidP="00725A88">
      <w:pPr>
        <w:pStyle w:val="ListBullet2"/>
        <w:numPr>
          <w:ilvl w:val="0"/>
          <w:numId w:val="0"/>
        </w:numPr>
        <w:ind w:left="794"/>
      </w:pPr>
    </w:p>
    <w:p w14:paraId="70F7F9CD" w14:textId="636AF250" w:rsidR="00725A88" w:rsidRDefault="00725A88" w:rsidP="00725A88">
      <w:pPr>
        <w:pStyle w:val="ListBullet"/>
      </w:pPr>
      <w:r>
        <w:t xml:space="preserve">For </w:t>
      </w:r>
      <w:r w:rsidR="00DD1AAF" w:rsidRPr="00A2772C">
        <w:t xml:space="preserve">Strategic Aim 2 ‘New Routeways to Excellence’, </w:t>
      </w:r>
      <w:r>
        <w:t>key actions involve:</w:t>
      </w:r>
    </w:p>
    <w:p w14:paraId="32841480" w14:textId="680DDD76" w:rsidR="00725A88" w:rsidRDefault="00725A88" w:rsidP="00725A88">
      <w:pPr>
        <w:pStyle w:val="ListBullet2"/>
      </w:pPr>
      <w:r>
        <w:t>D</w:t>
      </w:r>
      <w:r w:rsidR="00DD1AAF" w:rsidRPr="00A2772C">
        <w:t>eveloping supply chain crossover networks</w:t>
      </w:r>
      <w:r>
        <w:t>;</w:t>
      </w:r>
    </w:p>
    <w:p w14:paraId="35D660AC" w14:textId="63CA53AD" w:rsidR="00725A88" w:rsidRDefault="00725A88" w:rsidP="00725A88">
      <w:pPr>
        <w:pStyle w:val="ListBullet2"/>
      </w:pPr>
      <w:r>
        <w:t>E</w:t>
      </w:r>
      <w:r w:rsidR="00DD1AAF" w:rsidRPr="00A2772C">
        <w:t>ncouraging an increase in Knowledge</w:t>
      </w:r>
      <w:r>
        <w:t xml:space="preserve"> Transfer Partnerships (KTPs);</w:t>
      </w:r>
    </w:p>
    <w:p w14:paraId="55672D7D" w14:textId="53AAA24B" w:rsidR="00725A88" w:rsidRDefault="00725A88" w:rsidP="00725A88">
      <w:pPr>
        <w:pStyle w:val="ListBullet2"/>
      </w:pPr>
      <w:r>
        <w:t>D</w:t>
      </w:r>
      <w:r w:rsidR="00DD1AAF" w:rsidRPr="00A2772C">
        <w:t xml:space="preserve">eveloping Test Beds in new sectors such as </w:t>
      </w:r>
      <w:r w:rsidR="00B513CC" w:rsidRPr="00A2772C">
        <w:t>Digital</w:t>
      </w:r>
      <w:r w:rsidR="00DD1AAF" w:rsidRPr="00A2772C">
        <w:t xml:space="preserve">, and monthly initiatives such as </w:t>
      </w:r>
      <w:r>
        <w:t>‘</w:t>
      </w:r>
      <w:r w:rsidR="00DD1AAF" w:rsidRPr="00A2772C">
        <w:t>Failure Labs</w:t>
      </w:r>
      <w:r>
        <w:t>’</w:t>
      </w:r>
      <w:r w:rsidR="00B513CC">
        <w:t xml:space="preserve"> </w:t>
      </w:r>
      <w:r w:rsidR="00DD1AAF" w:rsidRPr="00A2772C">
        <w:t>and hackathons</w:t>
      </w:r>
      <w:r w:rsidR="00B513CC">
        <w:t xml:space="preserve">, </w:t>
      </w:r>
      <w:r w:rsidR="00DD1AAF" w:rsidRPr="00A2772C">
        <w:t>with a different sector focus each month</w:t>
      </w:r>
      <w:r>
        <w:t>; and</w:t>
      </w:r>
    </w:p>
    <w:p w14:paraId="53AAEE9A" w14:textId="13677648" w:rsidR="00725A88" w:rsidRDefault="00B513CC" w:rsidP="008F07DE">
      <w:pPr>
        <w:pStyle w:val="ListBullet2"/>
      </w:pPr>
      <w:r>
        <w:t xml:space="preserve">A key action under this Aim will be work, led by the LEP, to start to analyse </w:t>
      </w:r>
      <w:r w:rsidR="0011244B">
        <w:t>rigorously</w:t>
      </w:r>
      <w:r>
        <w:t xml:space="preserve"> how </w:t>
      </w:r>
      <w:r w:rsidR="0011244B">
        <w:t>overlaps</w:t>
      </w:r>
      <w:r>
        <w:t xml:space="preserve"> and </w:t>
      </w:r>
      <w:r w:rsidR="0011244B">
        <w:t>synergies</w:t>
      </w:r>
      <w:r>
        <w:t xml:space="preserve"> between the activities and technologies of our existing sectors can </w:t>
      </w:r>
      <w:r w:rsidR="0004578E">
        <w:t>be</w:t>
      </w:r>
      <w:r>
        <w:t xml:space="preserve"> drawn out to define new areas of </w:t>
      </w:r>
      <w:r w:rsidR="001A69C8">
        <w:t xml:space="preserve">sectoral strength </w:t>
      </w:r>
      <w:r>
        <w:t>that we can develop</w:t>
      </w:r>
      <w:r w:rsidR="006041D3">
        <w:t>.</w:t>
      </w:r>
    </w:p>
    <w:p w14:paraId="646FE742" w14:textId="77777777" w:rsidR="00725A88" w:rsidRDefault="00725A88" w:rsidP="00725A88">
      <w:pPr>
        <w:pStyle w:val="ListBullet2"/>
        <w:numPr>
          <w:ilvl w:val="0"/>
          <w:numId w:val="0"/>
        </w:numPr>
        <w:ind w:left="794"/>
      </w:pPr>
    </w:p>
    <w:p w14:paraId="522A2178" w14:textId="67481718" w:rsidR="00725A88" w:rsidRDefault="00725A88" w:rsidP="00725A88">
      <w:pPr>
        <w:pStyle w:val="ListBullet"/>
      </w:pPr>
      <w:r>
        <w:t>For</w:t>
      </w:r>
      <w:r w:rsidR="00DD1AAF" w:rsidRPr="00A2772C">
        <w:t xml:space="preserve"> Strategic Aim 3 ‘Broadening the Innovation Base’, </w:t>
      </w:r>
      <w:r>
        <w:t>key actions involve:</w:t>
      </w:r>
    </w:p>
    <w:p w14:paraId="322473E9" w14:textId="398DD21C" w:rsidR="00725A88" w:rsidRDefault="00725A88" w:rsidP="00725A88">
      <w:pPr>
        <w:pStyle w:val="ListBullet2"/>
      </w:pPr>
      <w:r>
        <w:t>E</w:t>
      </w:r>
      <w:r w:rsidR="00DD1AAF" w:rsidRPr="00A2772C">
        <w:t>nhancing existing or developing a new leadership programme focussing on innovation</w:t>
      </w:r>
      <w:r>
        <w:t>;</w:t>
      </w:r>
    </w:p>
    <w:p w14:paraId="45DB4898" w14:textId="362A8D05" w:rsidR="00725A88" w:rsidRDefault="00725A88" w:rsidP="00725A88">
      <w:pPr>
        <w:pStyle w:val="ListBullet2"/>
      </w:pPr>
      <w:r>
        <w:t>E</w:t>
      </w:r>
      <w:r w:rsidR="00DD1AAF" w:rsidRPr="00A2772C">
        <w:t>nsuring relevant capital developments include provision for incub</w:t>
      </w:r>
      <w:r>
        <w:t>ating innovation-led start-ups;</w:t>
      </w:r>
    </w:p>
    <w:p w14:paraId="2111BA76" w14:textId="6AFC047A" w:rsidR="00725A88" w:rsidRDefault="00725A88" w:rsidP="00725A88">
      <w:pPr>
        <w:pStyle w:val="ListBullet2"/>
      </w:pPr>
      <w:r>
        <w:t>F</w:t>
      </w:r>
      <w:r w:rsidR="00DD1AAF" w:rsidRPr="00A2772C">
        <w:t>acilitating networking between innovation and incubation cen</w:t>
      </w:r>
      <w:r>
        <w:t>tres to share best practice; and</w:t>
      </w:r>
    </w:p>
    <w:p w14:paraId="75B8ACE3" w14:textId="21C22DB0" w:rsidR="00DD1AAF" w:rsidRDefault="00725A88" w:rsidP="00725A88">
      <w:pPr>
        <w:pStyle w:val="ListBullet2"/>
      </w:pPr>
      <w:r>
        <w:t>D</w:t>
      </w:r>
      <w:r w:rsidR="00DD1AAF" w:rsidRPr="00A2772C">
        <w:t>eveloping a programme of visits from innovation success stories across the world to Lancashire</w:t>
      </w:r>
      <w:r w:rsidR="001A69C8">
        <w:t xml:space="preserve">, helping to stimulate global networking, and bringing best practice to Lancashire’s </w:t>
      </w:r>
      <w:r w:rsidR="0011244B">
        <w:t>attention</w:t>
      </w:r>
      <w:r w:rsidR="00DD1AAF" w:rsidRPr="00A2772C">
        <w:t>.</w:t>
      </w:r>
    </w:p>
    <w:p w14:paraId="315F884A" w14:textId="77777777" w:rsidR="00725A88" w:rsidRPr="00A2772C" w:rsidRDefault="00725A88" w:rsidP="00725A88">
      <w:pPr>
        <w:pStyle w:val="ListBullet2"/>
        <w:numPr>
          <w:ilvl w:val="0"/>
          <w:numId w:val="0"/>
        </w:numPr>
        <w:ind w:left="794"/>
      </w:pPr>
    </w:p>
    <w:p w14:paraId="19B3CD62" w14:textId="77777777" w:rsidR="00725A88" w:rsidRDefault="00595AC2" w:rsidP="00725A88">
      <w:pPr>
        <w:pStyle w:val="ListBullet"/>
      </w:pPr>
      <w:r w:rsidRPr="00A2772C">
        <w:t xml:space="preserve">For Strategic Aim 4 ‘Enabling Infrastructures for Innovation’, </w:t>
      </w:r>
      <w:r w:rsidR="00725A88">
        <w:t>key actions involve:</w:t>
      </w:r>
    </w:p>
    <w:p w14:paraId="77FEE81B" w14:textId="42F4B4D6" w:rsidR="00725A88" w:rsidRDefault="00725A88" w:rsidP="00725A88">
      <w:pPr>
        <w:pStyle w:val="ListBullet2"/>
      </w:pPr>
      <w:r>
        <w:t>C</w:t>
      </w:r>
      <w:r w:rsidR="00595AC2" w:rsidRPr="00A2772C">
        <w:t>reating an innovation gradua</w:t>
      </w:r>
      <w:r>
        <w:t>te placement programme for SMEs;</w:t>
      </w:r>
    </w:p>
    <w:p w14:paraId="5EDEAE09" w14:textId="2C1F1D45" w:rsidR="00725A88" w:rsidRDefault="00725A88" w:rsidP="00725A88">
      <w:pPr>
        <w:pStyle w:val="ListBullet2"/>
      </w:pPr>
      <w:r>
        <w:t>D</w:t>
      </w:r>
      <w:r w:rsidR="00595AC2" w:rsidRPr="00A2772C">
        <w:t>eveloping a single point of contact programme of support for innovation-led star</w:t>
      </w:r>
      <w:r>
        <w:t>t-up or early-stage businesses;</w:t>
      </w:r>
    </w:p>
    <w:p w14:paraId="5CC4C55A" w14:textId="2A2665D9" w:rsidR="00725A88" w:rsidRDefault="00725A88" w:rsidP="00725A88">
      <w:pPr>
        <w:pStyle w:val="ListBullet2"/>
      </w:pPr>
      <w:r>
        <w:t>E</w:t>
      </w:r>
      <w:r w:rsidR="00595AC2" w:rsidRPr="00A2772C">
        <w:t>xplor</w:t>
      </w:r>
      <w:r w:rsidR="005A7858" w:rsidRPr="00A2772C">
        <w:t>ing</w:t>
      </w:r>
      <w:r w:rsidR="00595AC2" w:rsidRPr="00A2772C">
        <w:t xml:space="preserve"> options for creating a Lancashire Innovation Fund for early-stage funding for innovation-led start-ups</w:t>
      </w:r>
      <w:r>
        <w:t>;</w:t>
      </w:r>
    </w:p>
    <w:p w14:paraId="43A7566C" w14:textId="31FA96D2" w:rsidR="00725A88" w:rsidRDefault="00725A88" w:rsidP="00725A88">
      <w:pPr>
        <w:pStyle w:val="ListBullet2"/>
      </w:pPr>
      <w:r>
        <w:t>D</w:t>
      </w:r>
      <w:r w:rsidR="005A7858" w:rsidRPr="00A2772C">
        <w:t>eveloping a p</w:t>
      </w:r>
      <w:r w:rsidR="00595AC2" w:rsidRPr="00A2772C">
        <w:t>rogramme to promote innovation across public and third sectors</w:t>
      </w:r>
      <w:r>
        <w:t>; and</w:t>
      </w:r>
    </w:p>
    <w:p w14:paraId="4EE63EDC" w14:textId="2513E1DC" w:rsidR="00595AC2" w:rsidRDefault="00725A88" w:rsidP="00725A88">
      <w:pPr>
        <w:pStyle w:val="ListBullet2"/>
      </w:pPr>
      <w:r>
        <w:t>E</w:t>
      </w:r>
      <w:r w:rsidR="005A7858" w:rsidRPr="00A2772C">
        <w:t xml:space="preserve">mbedding </w:t>
      </w:r>
      <w:r w:rsidR="00595AC2" w:rsidRPr="00A2772C">
        <w:t>Intellectual Property (IP) in innovation initiatives</w:t>
      </w:r>
      <w:r w:rsidR="005A7858" w:rsidRPr="00A2772C">
        <w:t>.</w:t>
      </w:r>
    </w:p>
    <w:p w14:paraId="06CC77E9" w14:textId="77777777" w:rsidR="00725A88" w:rsidRPr="00A2772C" w:rsidRDefault="00725A88" w:rsidP="00725A88">
      <w:pPr>
        <w:pStyle w:val="ListBullet2"/>
        <w:numPr>
          <w:ilvl w:val="0"/>
          <w:numId w:val="0"/>
        </w:numPr>
        <w:ind w:left="794"/>
      </w:pPr>
    </w:p>
    <w:p w14:paraId="25C9CBC1" w14:textId="77777777" w:rsidR="00725A88" w:rsidRDefault="005A7858" w:rsidP="00725A88">
      <w:pPr>
        <w:pStyle w:val="ListBullet"/>
      </w:pPr>
      <w:r w:rsidRPr="00A2772C">
        <w:lastRenderedPageBreak/>
        <w:t>To deliver Strategic Aim</w:t>
      </w:r>
      <w:r w:rsidR="00C1126A" w:rsidRPr="00A2772C">
        <w:t xml:space="preserve"> </w:t>
      </w:r>
      <w:r w:rsidRPr="00A2772C">
        <w:t xml:space="preserve">5 ‘Letting the World Know!’, </w:t>
      </w:r>
      <w:r w:rsidR="00725A88">
        <w:t>key actions involve:</w:t>
      </w:r>
    </w:p>
    <w:p w14:paraId="3AC54A86" w14:textId="42AF1F4A" w:rsidR="00725A88" w:rsidRDefault="00725A88" w:rsidP="00725A88">
      <w:pPr>
        <w:pStyle w:val="ListBullet2"/>
      </w:pPr>
      <w:r>
        <w:t>H</w:t>
      </w:r>
      <w:r w:rsidR="005A7858" w:rsidRPr="00A2772C">
        <w:t xml:space="preserve">olding an annual Innovation Showcase to </w:t>
      </w:r>
      <w:r>
        <w:t>celebrate successful innovation;</w:t>
      </w:r>
    </w:p>
    <w:p w14:paraId="005A8008" w14:textId="64677868" w:rsidR="00725A88" w:rsidRDefault="00725A88" w:rsidP="00725A88">
      <w:pPr>
        <w:pStyle w:val="ListBullet2"/>
      </w:pPr>
      <w:r>
        <w:t>D</w:t>
      </w:r>
      <w:r w:rsidR="005A7858" w:rsidRPr="00A2772C">
        <w:t>eveloping a Lancashire</w:t>
      </w:r>
      <w:r>
        <w:t xml:space="preserve"> Innovation marketing strategy;</w:t>
      </w:r>
    </w:p>
    <w:p w14:paraId="5D6B6D31" w14:textId="207DA6CB" w:rsidR="00725A88" w:rsidRDefault="00725A88" w:rsidP="00725A88">
      <w:pPr>
        <w:pStyle w:val="ListBullet2"/>
      </w:pPr>
      <w:r>
        <w:t>D</w:t>
      </w:r>
      <w:r w:rsidR="0011244B" w:rsidRPr="00A2772C">
        <w:t>eveloping,</w:t>
      </w:r>
      <w:r w:rsidR="005A7858" w:rsidRPr="00A2772C">
        <w:t xml:space="preserve"> and disseminating a portfolio of Lancashire innov</w:t>
      </w:r>
      <w:r>
        <w:t xml:space="preserve">ation case studies; </w:t>
      </w:r>
      <w:r w:rsidR="005A7858" w:rsidRPr="00A2772C">
        <w:t xml:space="preserve">and </w:t>
      </w:r>
    </w:p>
    <w:p w14:paraId="098B2FBC" w14:textId="5259E9F6" w:rsidR="00DD1AAF" w:rsidRPr="00A2772C" w:rsidRDefault="005A7858" w:rsidP="00725A88">
      <w:pPr>
        <w:pStyle w:val="ListBullet2"/>
      </w:pPr>
      <w:r w:rsidRPr="00A2772C">
        <w:t xml:space="preserve">Lancashire </w:t>
      </w:r>
      <w:r w:rsidR="00725A88">
        <w:t>setting</w:t>
      </w:r>
      <w:r w:rsidRPr="00A2772C">
        <w:t xml:space="preserve"> the innovation agenda in National Forums.</w:t>
      </w:r>
    </w:p>
    <w:p w14:paraId="5397CAF5" w14:textId="67CC4688" w:rsidR="005A7858" w:rsidRPr="00A2772C" w:rsidRDefault="005A7858" w:rsidP="005A7858">
      <w:pPr>
        <w:pStyle w:val="Heading2"/>
      </w:pPr>
      <w:bookmarkStart w:id="26" w:name="_Toc504490213"/>
      <w:bookmarkStart w:id="27" w:name="_Toc504555227"/>
      <w:bookmarkStart w:id="28" w:name="_Toc504563062"/>
      <w:r w:rsidRPr="00A2772C">
        <w:t>Governance</w:t>
      </w:r>
      <w:bookmarkEnd w:id="26"/>
      <w:bookmarkEnd w:id="27"/>
      <w:bookmarkEnd w:id="28"/>
    </w:p>
    <w:p w14:paraId="0CC5BA21" w14:textId="6502F9AA" w:rsidR="00CD6F6A" w:rsidRPr="00A2772C" w:rsidRDefault="00CD6F6A" w:rsidP="00C1126A">
      <w:r w:rsidRPr="00A2772C">
        <w:t xml:space="preserve">Strong leadership, collaboration, and willingness to deliver change are fundamental to making this Plan a reality. Leaders from across </w:t>
      </w:r>
      <w:r w:rsidR="00725A88">
        <w:t>private and public</w:t>
      </w:r>
      <w:r w:rsidRPr="00A2772C">
        <w:t xml:space="preserve"> sectors will need to come together to deliver innovation for Lancashire. This will require a well governed and </w:t>
      </w:r>
      <w:r w:rsidR="001A69C8">
        <w:t xml:space="preserve">appropriately </w:t>
      </w:r>
      <w:r w:rsidRPr="00A2772C">
        <w:t>resourced approach to implementation. Making the most of existing resources and re-calibrating these to support the Aims of this Plan will be vital to its success.</w:t>
      </w:r>
    </w:p>
    <w:p w14:paraId="22BACDAA" w14:textId="0C2DED35" w:rsidR="005A7858" w:rsidRPr="00A2772C" w:rsidRDefault="001A69C8" w:rsidP="00C1126A">
      <w:r>
        <w:t xml:space="preserve">The LEP has a vital role to play in driving this Plan and its success.  </w:t>
      </w:r>
      <w:r w:rsidR="00C41B9C">
        <w:t>Accordingly</w:t>
      </w:r>
      <w:r>
        <w:t>, t</w:t>
      </w:r>
      <w:r w:rsidR="00C1126A" w:rsidRPr="00A2772C">
        <w:t>he Plan proposes a</w:t>
      </w:r>
      <w:r>
        <w:t xml:space="preserve"> LEP </w:t>
      </w:r>
      <w:r w:rsidR="00C1126A" w:rsidRPr="00A2772C">
        <w:t xml:space="preserve">Innovation Board to provide the strategic leadership </w:t>
      </w:r>
      <w:r w:rsidR="00C41B9C">
        <w:t xml:space="preserve">and </w:t>
      </w:r>
      <w:r w:rsidR="00ED70C7">
        <w:t>accoun</w:t>
      </w:r>
      <w:r w:rsidR="00C41B9C">
        <w:t xml:space="preserve">tability </w:t>
      </w:r>
      <w:r w:rsidR="00ED70C7">
        <w:t xml:space="preserve">for </w:t>
      </w:r>
      <w:r w:rsidR="00C41B9C">
        <w:t>this</w:t>
      </w:r>
      <w:r w:rsidR="00ED70C7">
        <w:t xml:space="preserve"> Plan and its delivery</w:t>
      </w:r>
      <w:r w:rsidR="00C1126A" w:rsidRPr="00A2772C">
        <w:t>. The Board will be private sector-led, but be representative</w:t>
      </w:r>
      <w:r w:rsidR="00ED70C7">
        <w:t xml:space="preserve"> </w:t>
      </w:r>
      <w:r w:rsidR="00C1126A" w:rsidRPr="00A2772C">
        <w:t>of public</w:t>
      </w:r>
      <w:r w:rsidR="00ED70C7">
        <w:t xml:space="preserve">ly-funded </w:t>
      </w:r>
      <w:r w:rsidR="00C1126A" w:rsidRPr="00A2772C">
        <w:t>partners and representative</w:t>
      </w:r>
      <w:r w:rsidR="00ED70C7">
        <w:t>s</w:t>
      </w:r>
      <w:r w:rsidR="00C1126A" w:rsidRPr="00A2772C">
        <w:t xml:space="preserve"> of the key innovation </w:t>
      </w:r>
      <w:r w:rsidR="00C41B9C">
        <w:t>assets</w:t>
      </w:r>
      <w:r w:rsidR="00ED70C7">
        <w:t xml:space="preserve"> </w:t>
      </w:r>
      <w:r w:rsidR="00C1126A" w:rsidRPr="00A2772C">
        <w:t xml:space="preserve">in Lancashire. The Board will sit underneath and report to the LEP </w:t>
      </w:r>
      <w:r w:rsidR="00ED70C7">
        <w:t xml:space="preserve">Main </w:t>
      </w:r>
      <w:r w:rsidR="00C1126A" w:rsidRPr="00A2772C">
        <w:t xml:space="preserve">Board. </w:t>
      </w:r>
      <w:r w:rsidR="00ED70C7">
        <w:t xml:space="preserve">Reporting to the Innovation Board, a new </w:t>
      </w:r>
      <w:r w:rsidR="00C1126A" w:rsidRPr="00A2772C">
        <w:t>Innovation Director will be appointed to co-ordinate and lead the operational delivery of the Innovation Plan</w:t>
      </w:r>
      <w:r w:rsidR="00ED70C7">
        <w:t>, drawing in relevant delivery partners to progress actions.</w:t>
      </w:r>
      <w:r w:rsidR="00C1126A" w:rsidRPr="00A2772C">
        <w:t xml:space="preserve"> The Innovation Board will integrate and complement existing </w:t>
      </w:r>
      <w:r w:rsidR="00ED70C7">
        <w:t>i</w:t>
      </w:r>
      <w:r w:rsidR="00C1126A" w:rsidRPr="00A2772C">
        <w:t>nnovation</w:t>
      </w:r>
      <w:r w:rsidR="00ED70C7">
        <w:t xml:space="preserve"> fora, such as the emerging HEI Innovation forum</w:t>
      </w:r>
      <w:r w:rsidR="0011244B">
        <w:t xml:space="preserve"> (</w:t>
      </w:r>
      <w:r w:rsidR="00ED70C7">
        <w:t xml:space="preserve">which brings together HEI </w:t>
      </w:r>
      <w:r w:rsidR="00C41B9C">
        <w:t>representatives</w:t>
      </w:r>
      <w:r w:rsidR="00ED70C7">
        <w:t xml:space="preserve"> on common </w:t>
      </w:r>
      <w:r w:rsidR="0011244B">
        <w:t>i</w:t>
      </w:r>
      <w:r w:rsidR="00ED70C7">
        <w:t>nnovation-facing issues</w:t>
      </w:r>
      <w:r w:rsidR="0011244B">
        <w:t>), so driving an unified approach to innovation in the County.</w:t>
      </w:r>
    </w:p>
    <w:p w14:paraId="0D69F67A" w14:textId="5E8FFF59" w:rsidR="00375893" w:rsidRDefault="00375893" w:rsidP="00827D0D">
      <w:pPr>
        <w:pStyle w:val="Heading1"/>
        <w:framePr w:wrap="notBeside"/>
        <w:numPr>
          <w:ilvl w:val="0"/>
          <w:numId w:val="15"/>
        </w:numPr>
      </w:pPr>
      <w:bookmarkStart w:id="29" w:name="_Toc504563063"/>
      <w:r>
        <w:lastRenderedPageBreak/>
        <w:t>Forew</w:t>
      </w:r>
      <w:r w:rsidR="00275903">
        <w:t>o</w:t>
      </w:r>
      <w:r>
        <w:t>rd</w:t>
      </w:r>
      <w:bookmarkEnd w:id="29"/>
    </w:p>
    <w:p w14:paraId="5BCC0915" w14:textId="04B560EB" w:rsidR="00375893" w:rsidRPr="00A13972" w:rsidRDefault="00275903" w:rsidP="00725A88">
      <w:pPr>
        <w:pStyle w:val="Heading2"/>
      </w:pPr>
      <w:r>
        <w:t xml:space="preserve"> </w:t>
      </w:r>
      <w:bookmarkStart w:id="30" w:name="_Toc504563064"/>
      <w:r>
        <w:t>[NB – PLACEHOLDER FOR FOREWORD FROM EDWIN BOOTH]</w:t>
      </w:r>
      <w:bookmarkEnd w:id="30"/>
    </w:p>
    <w:p w14:paraId="4BF34308" w14:textId="6E855DBC" w:rsidR="00F93166" w:rsidRPr="00A2772C" w:rsidRDefault="00F93166" w:rsidP="00827D0D">
      <w:pPr>
        <w:pStyle w:val="Heading1"/>
        <w:framePr w:wrap="notBeside"/>
        <w:numPr>
          <w:ilvl w:val="0"/>
          <w:numId w:val="15"/>
        </w:numPr>
      </w:pPr>
      <w:bookmarkStart w:id="31" w:name="_Toc504563065"/>
      <w:r w:rsidRPr="00A2772C">
        <w:lastRenderedPageBreak/>
        <w:t>Lancashire’s Innovation Plan</w:t>
      </w:r>
      <w:bookmarkEnd w:id="31"/>
    </w:p>
    <w:p w14:paraId="46330942" w14:textId="1427BB6C" w:rsidR="00AC3782" w:rsidRPr="00A2772C" w:rsidRDefault="00AC3782" w:rsidP="00AC3782">
      <w:pPr>
        <w:pStyle w:val="Heading2"/>
      </w:pPr>
      <w:bookmarkStart w:id="32" w:name="_Toc502674257"/>
      <w:bookmarkStart w:id="33" w:name="_Toc502734600"/>
      <w:bookmarkStart w:id="34" w:name="_Toc502744313"/>
      <w:bookmarkStart w:id="35" w:name="_Toc504469774"/>
      <w:bookmarkStart w:id="36" w:name="_Toc504490215"/>
      <w:bookmarkStart w:id="37" w:name="_Toc504563066"/>
      <w:r w:rsidRPr="00A2772C">
        <w:t>Introduction</w:t>
      </w:r>
      <w:bookmarkEnd w:id="32"/>
      <w:bookmarkEnd w:id="33"/>
      <w:bookmarkEnd w:id="34"/>
      <w:bookmarkEnd w:id="35"/>
      <w:bookmarkEnd w:id="36"/>
      <w:bookmarkEnd w:id="37"/>
    </w:p>
    <w:p w14:paraId="13FCE701" w14:textId="5B2F0616" w:rsidR="00C6681C" w:rsidRPr="00A2772C" w:rsidRDefault="00C6681C" w:rsidP="00003AE3">
      <w:pPr>
        <w:pStyle w:val="NormalNumbered"/>
      </w:pPr>
      <w:r w:rsidRPr="00A2772C">
        <w:t xml:space="preserve">Innovation </w:t>
      </w:r>
      <w:r w:rsidR="00787524" w:rsidRPr="00A2772C">
        <w:t>is at the heart of the UK’s Industrial Strategy, as a key driver to improving productivity across the UK. Business</w:t>
      </w:r>
      <w:r w:rsidR="00001189" w:rsidRPr="00A2772C">
        <w:t>es</w:t>
      </w:r>
      <w:r w:rsidR="00787524" w:rsidRPr="00A2772C">
        <w:t xml:space="preserve"> that innovate grow faster than those that do not. Th</w:t>
      </w:r>
      <w:r w:rsidR="002A3C47" w:rsidRPr="00A2772C">
        <w:t>e desire</w:t>
      </w:r>
      <w:r w:rsidR="00943B77" w:rsidRPr="00A2772C">
        <w:t xml:space="preserve"> for</w:t>
      </w:r>
      <w:r w:rsidR="002A3C47" w:rsidRPr="00A2772C">
        <w:t xml:space="preserve"> innovation to drive productivity is increasingly </w:t>
      </w:r>
      <w:r w:rsidR="00003AE3" w:rsidRPr="00A2772C">
        <w:t>prevalent</w:t>
      </w:r>
      <w:r w:rsidR="002A3C47" w:rsidRPr="00A2772C">
        <w:t xml:space="preserve"> across the North and within Lancashire. As the Independent Economic Review</w:t>
      </w:r>
      <w:r w:rsidR="00943B77" w:rsidRPr="00A2772C">
        <w:t xml:space="preserve"> showed</w:t>
      </w:r>
      <w:r w:rsidR="002A3C47" w:rsidRPr="00A2772C">
        <w:t>, the North has significant innovation assets on which to build and develop to close the productivity gap with the rest of the UK. As this Plan will show, Lancashire has substantial innovation assets, and innovation potential, to play a leading role in driving innovation and improving productivity in the North.</w:t>
      </w:r>
    </w:p>
    <w:p w14:paraId="5B4EEA9F" w14:textId="38C3F135" w:rsidR="00AC3782" w:rsidRPr="00A2772C" w:rsidRDefault="00AC3782" w:rsidP="00AC3782">
      <w:pPr>
        <w:pStyle w:val="NormalNumbered"/>
      </w:pPr>
      <w:r w:rsidRPr="00A2772C">
        <w:t xml:space="preserve">This is an evidence-informed innovation plan for Lancashire, </w:t>
      </w:r>
      <w:r w:rsidR="00190022" w:rsidRPr="00A2772C">
        <w:t xml:space="preserve">commissioned by Lancashire Enterprise Partnership, and intended to </w:t>
      </w:r>
      <w:r w:rsidRPr="00A2772C">
        <w:t xml:space="preserve">establish a vision, framework and action </w:t>
      </w:r>
      <w:r w:rsidR="005A2A8A" w:rsidRPr="00A2772C">
        <w:t>plan for innovation in the C</w:t>
      </w:r>
      <w:r w:rsidRPr="00A2772C">
        <w:t>ounty to 2030. It aims to:</w:t>
      </w:r>
    </w:p>
    <w:p w14:paraId="7D8BB7D7" w14:textId="6DDE88A7" w:rsidR="00AC3782" w:rsidRPr="00A2772C" w:rsidRDefault="00B94755" w:rsidP="00AC3782">
      <w:pPr>
        <w:pStyle w:val="ListBullet"/>
      </w:pPr>
      <w:r w:rsidRPr="00A2772C">
        <w:t>B</w:t>
      </w:r>
      <w:r w:rsidR="00AC3782" w:rsidRPr="00A2772C">
        <w:t>oost Lancashire’s innovative capacity and strengthen its broader innovation ecosystem;</w:t>
      </w:r>
    </w:p>
    <w:p w14:paraId="7418AA63" w14:textId="27FDBE38" w:rsidR="00AC3782" w:rsidRPr="00A2772C" w:rsidRDefault="00B94755" w:rsidP="00AC3782">
      <w:pPr>
        <w:pStyle w:val="ListBullet"/>
      </w:pPr>
      <w:r w:rsidRPr="00A2772C">
        <w:t>S</w:t>
      </w:r>
      <w:r w:rsidR="00AC3782" w:rsidRPr="00A2772C">
        <w:t>timulate new ideas and thinking around embed</w:t>
      </w:r>
      <w:r w:rsidR="0086183C" w:rsidRPr="00A2772C">
        <w:t>ding a</w:t>
      </w:r>
      <w:r w:rsidR="00AC3782" w:rsidRPr="00A2772C">
        <w:t xml:space="preserve"> more innovative culture in Lancashire;</w:t>
      </w:r>
    </w:p>
    <w:p w14:paraId="714D9EC2" w14:textId="61018A0A" w:rsidR="00AC3782" w:rsidRPr="00A2772C" w:rsidRDefault="00B94755" w:rsidP="00AC3782">
      <w:pPr>
        <w:pStyle w:val="ListBullet"/>
      </w:pPr>
      <w:r w:rsidRPr="00A2772C">
        <w:t>S</w:t>
      </w:r>
      <w:r w:rsidR="00AC3782" w:rsidRPr="00A2772C">
        <w:t>et a clear direction of travel for Lancashire’s innovation agenda, underpinned by a coherent package of priorities and activities;</w:t>
      </w:r>
    </w:p>
    <w:p w14:paraId="49D06FFD" w14:textId="5FBB20E3" w:rsidR="00AC3782" w:rsidRPr="00A2772C" w:rsidRDefault="00B94755" w:rsidP="00AC3782">
      <w:pPr>
        <w:pStyle w:val="ListBullet"/>
      </w:pPr>
      <w:r w:rsidRPr="00A2772C">
        <w:t>E</w:t>
      </w:r>
      <w:r w:rsidR="00AC3782" w:rsidRPr="00A2772C">
        <w:t>ncourage greater collaboration within Lancashire and between Lancashire and national and international partner</w:t>
      </w:r>
      <w:r w:rsidR="0086183C" w:rsidRPr="00A2772C">
        <w:t>s</w:t>
      </w:r>
      <w:r w:rsidR="00AC3782" w:rsidRPr="00A2772C">
        <w:t>;</w:t>
      </w:r>
    </w:p>
    <w:p w14:paraId="5C650BF5" w14:textId="2816ABFF" w:rsidR="00AC3782" w:rsidRPr="00A2772C" w:rsidRDefault="00B94755" w:rsidP="00AC3782">
      <w:pPr>
        <w:pStyle w:val="ListBullet"/>
      </w:pPr>
      <w:r w:rsidRPr="00A2772C">
        <w:t>E</w:t>
      </w:r>
      <w:r w:rsidR="00AC3782" w:rsidRPr="00A2772C">
        <w:t xml:space="preserve">ngage all stakeholders including businesses large and small, universities, colleges, </w:t>
      </w:r>
      <w:r w:rsidRPr="00A2772C">
        <w:t xml:space="preserve">local and national government; </w:t>
      </w:r>
      <w:r w:rsidR="0086183C" w:rsidRPr="00A2772C">
        <w:t>and</w:t>
      </w:r>
    </w:p>
    <w:p w14:paraId="2B88A80C" w14:textId="67259407" w:rsidR="00AC3782" w:rsidRPr="00A2772C" w:rsidRDefault="00B94755" w:rsidP="00AC3782">
      <w:pPr>
        <w:pStyle w:val="ListBullet"/>
      </w:pPr>
      <w:r w:rsidRPr="00A2772C">
        <w:t>E</w:t>
      </w:r>
      <w:r w:rsidR="00AC3782" w:rsidRPr="00A2772C">
        <w:t xml:space="preserve">stablish a new model for </w:t>
      </w:r>
      <w:r w:rsidR="00D6287E" w:rsidRPr="00A2772C">
        <w:t xml:space="preserve">the </w:t>
      </w:r>
      <w:r w:rsidR="00AC3782" w:rsidRPr="00A2772C">
        <w:t>leadership and governance of Lancashire’s innovation agenda.</w:t>
      </w:r>
    </w:p>
    <w:p w14:paraId="5B316BDD" w14:textId="45D8DC58" w:rsidR="006E62ED" w:rsidRPr="00A2772C" w:rsidRDefault="006E62ED" w:rsidP="00290EAF">
      <w:pPr>
        <w:pStyle w:val="NormalNumbered"/>
      </w:pPr>
      <w:r w:rsidRPr="00A2772C">
        <w:t>Informed by Nesta, our definition of innovation here is the successful exploitation of new ideas, recognising that innovation need not derive from an advance in science or technology, but radical innovation often does. Innovation that does derive from an advance in the Science and Technology base needs more than this to achieve commercial success</w:t>
      </w:r>
      <w:r w:rsidR="00F6646C" w:rsidRPr="00A2772C">
        <w:t>,</w:t>
      </w:r>
      <w:r w:rsidRPr="00A2772C">
        <w:t xml:space="preserve"> and applies equally to products, processes, services, and business models. Innovation is not just the preserve of the private sector, it is equally appropriate and necessary in the public and community and voluntary sectors.</w:t>
      </w:r>
    </w:p>
    <w:p w14:paraId="033F9028" w14:textId="7F5D070E" w:rsidR="00AC3782" w:rsidRPr="00A2772C" w:rsidRDefault="00AC3782" w:rsidP="009F2B6E">
      <w:pPr>
        <w:pStyle w:val="NormalNumbered"/>
      </w:pPr>
      <w:r w:rsidRPr="00A2772C">
        <w:lastRenderedPageBreak/>
        <w:t>We are not starting with a blank canvass. Lancashire has many strengths and assets to build on.  It is home to leading global businesses at the cutting edge of innovation in advanced manufacturing, supported by a supply chain cluster of high tech SMEs.  These high value-add businesses are amongst the most productive in the country.  Our strong manufacturing base is spearheaded</w:t>
      </w:r>
      <w:r w:rsidR="0086183C" w:rsidRPr="00A2772C">
        <w:t xml:space="preserve"> by</w:t>
      </w:r>
      <w:r w:rsidRPr="00A2772C">
        <w:t xml:space="preserve"> aerospace</w:t>
      </w:r>
      <w:r w:rsidR="00190022" w:rsidRPr="00A2772C">
        <w:t xml:space="preserve">, </w:t>
      </w:r>
      <w:r w:rsidRPr="00A2772C">
        <w:t xml:space="preserve">automotive </w:t>
      </w:r>
      <w:r w:rsidR="00190022" w:rsidRPr="00A2772C">
        <w:t xml:space="preserve">and energy </w:t>
      </w:r>
      <w:r w:rsidRPr="00A2772C">
        <w:t>industries but we have other key sectoral strengths including digital and healthcare.  We are also home to high performing universities and F</w:t>
      </w:r>
      <w:r w:rsidR="0086183C" w:rsidRPr="00A2772C">
        <w:t xml:space="preserve">urther </w:t>
      </w:r>
      <w:r w:rsidRPr="00A2772C">
        <w:t>E</w:t>
      </w:r>
      <w:r w:rsidR="0086183C" w:rsidRPr="00A2772C">
        <w:t>ducation</w:t>
      </w:r>
      <w:r w:rsidRPr="00A2772C">
        <w:t xml:space="preserve"> providers, including national centres of research excellence.   </w:t>
      </w:r>
    </w:p>
    <w:p w14:paraId="20A1623B" w14:textId="700E3338" w:rsidR="00AC3782" w:rsidRPr="00A2772C" w:rsidRDefault="00AC3782" w:rsidP="009F2B6E">
      <w:pPr>
        <w:pStyle w:val="NormalNumbered"/>
      </w:pPr>
      <w:r w:rsidRPr="00A2772C">
        <w:t>When thinking about innovation</w:t>
      </w:r>
      <w:r w:rsidR="009F2B6E" w:rsidRPr="00A2772C">
        <w:t>,</w:t>
      </w:r>
      <w:r w:rsidRPr="00A2772C">
        <w:t xml:space="preserve"> it is natural to focus on technology, research and the economy.  But we must not overlook Lancashire’s wider offer.  We have a great</w:t>
      </w:r>
      <w:r w:rsidR="00190022" w:rsidRPr="00A2772C">
        <w:t xml:space="preserve"> opportunities to work with neighbouring cities, a high</w:t>
      </w:r>
      <w:r w:rsidRPr="00A2772C">
        <w:t xml:space="preserve"> quality of life and a diverse urban and rural environment.  We must make the most of this to attract and retain the people and businesses who will driv</w:t>
      </w:r>
      <w:r w:rsidR="00AE41C6" w:rsidRPr="00A2772C">
        <w:t>e the innovation agenda locally, drawing on access to resources and partners nationally.</w:t>
      </w:r>
    </w:p>
    <w:p w14:paraId="0AE17E88" w14:textId="09492261" w:rsidR="00AC3782" w:rsidRPr="00A2772C" w:rsidRDefault="00F6646C" w:rsidP="009F2B6E">
      <w:pPr>
        <w:pStyle w:val="NormalNumbered"/>
      </w:pPr>
      <w:r w:rsidRPr="00A2772C">
        <w:t xml:space="preserve">Despite the </w:t>
      </w:r>
      <w:r w:rsidR="00AC3782" w:rsidRPr="00A2772C">
        <w:t xml:space="preserve">strengths </w:t>
      </w:r>
      <w:r w:rsidRPr="00A2772C">
        <w:t xml:space="preserve">we have to </w:t>
      </w:r>
      <w:r w:rsidR="00AC3782" w:rsidRPr="00A2772C">
        <w:t xml:space="preserve">build on, we also face </w:t>
      </w:r>
      <w:r w:rsidRPr="00A2772C">
        <w:t xml:space="preserve">significant </w:t>
      </w:r>
      <w:r w:rsidR="00AC3782" w:rsidRPr="00A2772C">
        <w:t xml:space="preserve">challenges.  </w:t>
      </w:r>
      <w:r w:rsidR="00A9271F" w:rsidRPr="00A2772C">
        <w:t>In totality, o</w:t>
      </w:r>
      <w:r w:rsidR="00AC3782" w:rsidRPr="00A2772C">
        <w:t xml:space="preserve">ur economy is </w:t>
      </w:r>
      <w:r w:rsidR="00A9271F" w:rsidRPr="00A2772C">
        <w:t>not performing as well as it could be</w:t>
      </w:r>
      <w:r w:rsidR="00AC3782" w:rsidRPr="00A2772C">
        <w:t>.  Across the board our productivity is low relative to national and regional levels and our skil</w:t>
      </w:r>
      <w:r w:rsidR="0086183C" w:rsidRPr="00A2772C">
        <w:t>ls base continues to lag behind</w:t>
      </w:r>
      <w:r w:rsidR="00AC3782" w:rsidRPr="00A2772C">
        <w:t>.</w:t>
      </w:r>
      <w:r w:rsidR="00446A44" w:rsidRPr="00A2772C">
        <w:t xml:space="preserve"> Lancashire’s economy as a whole is underperforming compared with </w:t>
      </w:r>
      <w:r w:rsidR="00FF278B" w:rsidRPr="00A2772C">
        <w:t>the national average</w:t>
      </w:r>
      <w:r w:rsidR="00446A44" w:rsidRPr="00A2772C">
        <w:t>, but this masks areas of high productivity: GVA per head across Lancashire's local authorities ranges from £31,494, (amongst the top 50 districts in the UK and within the top 20 outside London and the South East) to £14,524 (380</w:t>
      </w:r>
      <w:r w:rsidR="00446A44" w:rsidRPr="00A2772C">
        <w:rPr>
          <w:vertAlign w:val="superscript"/>
        </w:rPr>
        <w:t>th</w:t>
      </w:r>
      <w:r w:rsidR="00446A44" w:rsidRPr="00A2772C">
        <w:t xml:space="preserve"> of 395 areas).  </w:t>
      </w:r>
      <w:r w:rsidR="00AC3782" w:rsidRPr="00A2772C">
        <w:t xml:space="preserve"> We also face great uncertainty in wider national and global contexts - Brexit looms large and the pace of technological change is transforming </w:t>
      </w:r>
      <w:r w:rsidR="0086183C" w:rsidRPr="00A2772C">
        <w:t>where</w:t>
      </w:r>
      <w:r w:rsidR="00481DD3" w:rsidRPr="00A2772C">
        <w:t>,</w:t>
      </w:r>
      <w:r w:rsidR="0086183C" w:rsidRPr="00A2772C">
        <w:t xml:space="preserve"> and how</w:t>
      </w:r>
      <w:r w:rsidR="00481DD3" w:rsidRPr="00A2772C">
        <w:t>,</w:t>
      </w:r>
      <w:r w:rsidR="00AC3782" w:rsidRPr="00A2772C">
        <w:t xml:space="preserve"> business is done.  Of course, we are not unique in facing these challenges but we must find our own</w:t>
      </w:r>
      <w:r w:rsidR="00FD0A27" w:rsidRPr="00A2772C">
        <w:t>, place- and people-specific</w:t>
      </w:r>
      <w:r w:rsidR="00AC3782" w:rsidRPr="00A2772C">
        <w:t xml:space="preserve"> solutions for dealing with them.  </w:t>
      </w:r>
    </w:p>
    <w:p w14:paraId="641D9A37" w14:textId="4F7768F3" w:rsidR="00AC3782" w:rsidRPr="00A2772C" w:rsidRDefault="00AC3782" w:rsidP="009F2B6E">
      <w:pPr>
        <w:pStyle w:val="NormalNumbered"/>
      </w:pPr>
      <w:r w:rsidRPr="00A2772C">
        <w:t xml:space="preserve">The recent national Industrial Strategy and its accompanying </w:t>
      </w:r>
      <w:r w:rsidR="00FD0A27" w:rsidRPr="00A2772C">
        <w:t>S</w:t>
      </w:r>
      <w:r w:rsidRPr="00A2772C">
        <w:t xml:space="preserve">ector </w:t>
      </w:r>
      <w:r w:rsidR="00FD0A27" w:rsidRPr="00A2772C">
        <w:t>D</w:t>
      </w:r>
      <w:r w:rsidRPr="00A2772C">
        <w:t xml:space="preserve">eals represent a new </w:t>
      </w:r>
      <w:r w:rsidR="00FD0A27" w:rsidRPr="00A2772C">
        <w:t xml:space="preserve">chapter in how we as a country </w:t>
      </w:r>
      <w:r w:rsidRPr="00A2772C">
        <w:t>take a more proactive a</w:t>
      </w:r>
      <w:r w:rsidR="00F1464D" w:rsidRPr="00A2772C">
        <w:t xml:space="preserve">nd interventionist approach to </w:t>
      </w:r>
      <w:r w:rsidRPr="00A2772C">
        <w:t xml:space="preserve">growing our economy. This </w:t>
      </w:r>
      <w:r w:rsidR="00441A5D" w:rsidRPr="00A2772C">
        <w:t>I</w:t>
      </w:r>
      <w:r w:rsidRPr="00A2772C">
        <w:t xml:space="preserve">nnovation </w:t>
      </w:r>
      <w:r w:rsidR="00441A5D" w:rsidRPr="00A2772C">
        <w:t>P</w:t>
      </w:r>
      <w:r w:rsidRPr="00A2772C">
        <w:t>lan represents a central plank in Lancashire’s</w:t>
      </w:r>
      <w:r w:rsidR="00230A58" w:rsidRPr="00A2772C">
        <w:t xml:space="preserve"> response to this new national agenda, sitting as part of the County’s</w:t>
      </w:r>
      <w:r w:rsidRPr="00A2772C">
        <w:t xml:space="preserve"> overarching economic strategy. </w:t>
      </w:r>
      <w:r w:rsidR="009A39EF" w:rsidRPr="00A2772C">
        <w:t>This Plan</w:t>
      </w:r>
      <w:r w:rsidRPr="00A2772C">
        <w:t xml:space="preserve"> must sit at the heart of our proposed new local industrial strategy.   It is designed to help boost productivity, raise R&amp;D investment, grow local businesses and attract new firms, create new and better jobs.  Ultimately, we want to embed an innovation culture which allows us to punch above our weight, enhance our resilience</w:t>
      </w:r>
      <w:r w:rsidR="00E42FC8" w:rsidRPr="00A2772C">
        <w:t>,</w:t>
      </w:r>
      <w:r w:rsidRPr="00A2772C">
        <w:t xml:space="preserve"> and enables us to capitalise on change and opportunities in the global economy.     </w:t>
      </w:r>
    </w:p>
    <w:p w14:paraId="70DBDBB0" w14:textId="7D5FD5B1" w:rsidR="00AC3782" w:rsidRPr="00A2772C" w:rsidRDefault="00AC3782" w:rsidP="009F2B6E">
      <w:pPr>
        <w:pStyle w:val="NormalNumbered"/>
      </w:pPr>
      <w:r w:rsidRPr="00A2772C">
        <w:t xml:space="preserve">The context of the Industrial Strategy, alongside the launch of this Innovation Plan provides a momentum for driving forward the agenda which must not be lost.  The levels of engagement, from local stakeholders, </w:t>
      </w:r>
      <w:r w:rsidR="006F5026" w:rsidRPr="00A2772C">
        <w:t xml:space="preserve">secured </w:t>
      </w:r>
      <w:r w:rsidRPr="00A2772C">
        <w:t>in developing this Plan ha</w:t>
      </w:r>
      <w:r w:rsidR="006F5026" w:rsidRPr="00A2772C">
        <w:t>ve</w:t>
      </w:r>
      <w:r w:rsidRPr="00A2772C">
        <w:t xml:space="preserve"> provided a clear demonstration not only of the capacity and expertise that exists locally, but also the appetite for a more prominent, purposeful and impactful innovation agenda in Lancashire.  We must </w:t>
      </w:r>
      <w:r w:rsidR="00F1464D" w:rsidRPr="00A2772C">
        <w:t>raise our level of ambition and</w:t>
      </w:r>
      <w:r w:rsidRPr="00A2772C">
        <w:t xml:space="preserve"> back this up with the appropriate leadership arrangements and resources.  This Plan provides us with the basis for achieving our aims.   </w:t>
      </w:r>
    </w:p>
    <w:p w14:paraId="32F6D2EA" w14:textId="030BAA4E" w:rsidR="00DF6043" w:rsidRPr="00A2772C" w:rsidRDefault="00DF6043" w:rsidP="00DF6043">
      <w:pPr>
        <w:pStyle w:val="NormalNumbered"/>
      </w:pPr>
      <w:r w:rsidRPr="00A2772C">
        <w:t>The structure and content of the rest of this document is as follows:</w:t>
      </w:r>
    </w:p>
    <w:p w14:paraId="00437BBF" w14:textId="77777777" w:rsidR="00DF6043" w:rsidRPr="00A2772C" w:rsidRDefault="00DF6043" w:rsidP="00DF6043">
      <w:pPr>
        <w:pStyle w:val="ListBullet"/>
      </w:pPr>
      <w:r w:rsidRPr="00A2772C">
        <w:lastRenderedPageBreak/>
        <w:t>Chapter 2 sets out the global innovation trends that are impacting not only Lancashire’s economy but national and international economies. It summarises the implications to this Plan and Lancashire’s innovation agenda of key policies at Lancashire, the North, and UK levels;</w:t>
      </w:r>
    </w:p>
    <w:p w14:paraId="37EEF25A" w14:textId="77777777" w:rsidR="00DF6043" w:rsidRPr="00A2772C" w:rsidRDefault="00DF6043" w:rsidP="00DF6043">
      <w:pPr>
        <w:pStyle w:val="ListBullet"/>
      </w:pPr>
      <w:r w:rsidRPr="00A2772C">
        <w:t>Chapter 3 presents an analysis of relevant literature, secondary data, and econometric forecasting to identify the core components of Lancashire’s economic and innovation landscape;</w:t>
      </w:r>
    </w:p>
    <w:p w14:paraId="64D447BA" w14:textId="77777777" w:rsidR="00DF6043" w:rsidRPr="00A2772C" w:rsidRDefault="00DF6043" w:rsidP="00DF6043">
      <w:pPr>
        <w:pStyle w:val="ListBullet"/>
      </w:pPr>
      <w:r w:rsidRPr="00A2772C">
        <w:t>Chapter 4 then assesses the strengths, weaknesses, opportunities, and threats facing Lancashire’s innovation ecosystem;</w:t>
      </w:r>
    </w:p>
    <w:p w14:paraId="3ED09B6A" w14:textId="77777777" w:rsidR="00DF6043" w:rsidRPr="00A2772C" w:rsidRDefault="00DF6043" w:rsidP="00DF6043">
      <w:pPr>
        <w:pStyle w:val="ListBullet"/>
      </w:pPr>
      <w:r w:rsidRPr="00A2772C">
        <w:t>Chapter 5 presents our Vision for how Lancashire’s innovation economy can look in 2030;</w:t>
      </w:r>
    </w:p>
    <w:p w14:paraId="63E6FA1D" w14:textId="77777777" w:rsidR="00DF6043" w:rsidRPr="00A2772C" w:rsidRDefault="00DF6043" w:rsidP="00DF6043">
      <w:pPr>
        <w:pStyle w:val="ListBullet"/>
      </w:pPr>
      <w:r w:rsidRPr="00A2772C">
        <w:t>Chapter 6 presents the Strategic Framework for this Plan, setting out the five Strategic Aims and three Cross-cutting Themes, as well as the Rationale and Objectives for each Aim;</w:t>
      </w:r>
    </w:p>
    <w:p w14:paraId="2F1604C0" w14:textId="5BD9796F" w:rsidR="00DF6043" w:rsidRPr="00A2772C" w:rsidRDefault="00DF6043" w:rsidP="00DF6043">
      <w:pPr>
        <w:pStyle w:val="ListBullet"/>
      </w:pPr>
      <w:r w:rsidRPr="00A2772C">
        <w:t>Chapter 7 presents our ‘Action Agenda’, where we set out the practical actions required to support delivery of the Strategi</w:t>
      </w:r>
      <w:r w:rsidR="008955E9">
        <w:t xml:space="preserve">c Aims. These are a mixture of </w:t>
      </w:r>
      <w:r w:rsidRPr="00A2772C">
        <w:t>‘quick wins’, medium term programmes, and long-term culture change; and</w:t>
      </w:r>
    </w:p>
    <w:p w14:paraId="7AC107E6" w14:textId="77777777" w:rsidR="00DF6043" w:rsidRPr="00A2772C" w:rsidRDefault="00DF6043" w:rsidP="00DF6043">
      <w:pPr>
        <w:pStyle w:val="ListBullet"/>
      </w:pPr>
      <w:r w:rsidRPr="00A2772C">
        <w:t>Chapter 8 looks at the Governance structures required for effective and ongoing management and leadership of innovation in Lancashire.</w:t>
      </w:r>
    </w:p>
    <w:p w14:paraId="6095F0DE" w14:textId="77777777" w:rsidR="00DF6043" w:rsidRPr="00A2772C" w:rsidRDefault="00DF6043" w:rsidP="00894FD9">
      <w:pPr>
        <w:pStyle w:val="NormalNumbered"/>
        <w:numPr>
          <w:ilvl w:val="0"/>
          <w:numId w:val="0"/>
        </w:numPr>
      </w:pPr>
    </w:p>
    <w:p w14:paraId="401AB5B1" w14:textId="77777777" w:rsidR="00AC3782" w:rsidRPr="00A2772C" w:rsidRDefault="00AC3782" w:rsidP="00AC3782">
      <w:pPr>
        <w:pStyle w:val="ListBullet"/>
        <w:numPr>
          <w:ilvl w:val="0"/>
          <w:numId w:val="0"/>
        </w:numPr>
      </w:pPr>
    </w:p>
    <w:p w14:paraId="3C84B35F" w14:textId="50BEE062" w:rsidR="00D7516F" w:rsidRPr="00A2772C" w:rsidRDefault="005F2D17" w:rsidP="005F2D17">
      <w:pPr>
        <w:pStyle w:val="Heading1"/>
        <w:framePr w:w="10111" w:wrap="notBeside"/>
        <w:numPr>
          <w:ilvl w:val="0"/>
          <w:numId w:val="15"/>
        </w:numPr>
      </w:pPr>
      <w:bookmarkStart w:id="38" w:name="_Toc504563067"/>
      <w:r w:rsidRPr="00A2772C">
        <w:lastRenderedPageBreak/>
        <w:t>Innovation Trends and Policy Context</w:t>
      </w:r>
      <w:bookmarkEnd w:id="38"/>
    </w:p>
    <w:p w14:paraId="77FF3725" w14:textId="45F91AC0" w:rsidR="00B076D8" w:rsidRPr="00A2772C" w:rsidRDefault="00B076D8" w:rsidP="008955E9">
      <w:pPr>
        <w:pStyle w:val="PullQuote"/>
      </w:pPr>
      <w:bookmarkStart w:id="39" w:name="_Toc502674260"/>
      <w:bookmarkStart w:id="40" w:name="_Toc502734603"/>
      <w:bookmarkStart w:id="41" w:name="_Toc502744316"/>
      <w:bookmarkStart w:id="42" w:name="_Toc504469777"/>
      <w:bookmarkStart w:id="43" w:name="_Toc504490217"/>
      <w:r w:rsidRPr="00A2772C">
        <w:t>This section sets out the trends, policies, and future market and technology changes within which this Plan sits and must respond to.</w:t>
      </w:r>
      <w:bookmarkEnd w:id="39"/>
      <w:bookmarkEnd w:id="40"/>
      <w:bookmarkEnd w:id="41"/>
      <w:bookmarkEnd w:id="42"/>
      <w:bookmarkEnd w:id="43"/>
      <w:r w:rsidRPr="00A2772C">
        <w:t xml:space="preserve"> </w:t>
      </w:r>
    </w:p>
    <w:p w14:paraId="49E21D20" w14:textId="457015C0" w:rsidR="00AE5A72" w:rsidRPr="00A2772C" w:rsidRDefault="00AC3782" w:rsidP="0086183C">
      <w:pPr>
        <w:pStyle w:val="Heading3"/>
      </w:pPr>
      <w:r w:rsidRPr="00A2772C">
        <w:t>Global Innovation Trends</w:t>
      </w:r>
    </w:p>
    <w:p w14:paraId="757F7AAA" w14:textId="78548930" w:rsidR="00D230E5" w:rsidRPr="00A2772C" w:rsidRDefault="00AC3782" w:rsidP="00AC3782">
      <w:pPr>
        <w:pStyle w:val="NormalNumbered"/>
        <w:rPr>
          <w:rFonts w:asciiTheme="majorHAnsi" w:eastAsiaTheme="majorEastAsia" w:hAnsiTheme="majorHAnsi" w:cstheme="majorBidi"/>
          <w:bCs/>
        </w:rPr>
      </w:pPr>
      <w:r w:rsidRPr="00A2772C">
        <w:rPr>
          <w:rFonts w:asciiTheme="majorHAnsi" w:eastAsiaTheme="majorEastAsia" w:hAnsiTheme="majorHAnsi" w:cstheme="majorBidi"/>
          <w:bCs/>
        </w:rPr>
        <w:t>Lancashire’s economy is one piece in a regional, national</w:t>
      </w:r>
      <w:r w:rsidR="00EB36BC" w:rsidRPr="00A2772C">
        <w:rPr>
          <w:rFonts w:asciiTheme="majorHAnsi" w:eastAsiaTheme="majorEastAsia" w:hAnsiTheme="majorHAnsi" w:cstheme="majorBidi"/>
          <w:bCs/>
        </w:rPr>
        <w:t>,</w:t>
      </w:r>
      <w:r w:rsidRPr="00A2772C">
        <w:rPr>
          <w:rFonts w:asciiTheme="majorHAnsi" w:eastAsiaTheme="majorEastAsia" w:hAnsiTheme="majorHAnsi" w:cstheme="majorBidi"/>
          <w:bCs/>
        </w:rPr>
        <w:t xml:space="preserve"> and global jigsaw.  This innovation Plan plugs into this wider economic and policy context, building on key initiatives such as the recent Industrial Strategy, the Norther </w:t>
      </w:r>
      <w:r w:rsidR="0086183C" w:rsidRPr="00A2772C">
        <w:rPr>
          <w:rFonts w:asciiTheme="majorHAnsi" w:eastAsiaTheme="majorEastAsia" w:hAnsiTheme="majorHAnsi" w:cstheme="majorBidi"/>
          <w:bCs/>
        </w:rPr>
        <w:t>P</w:t>
      </w:r>
      <w:r w:rsidRPr="00A2772C">
        <w:rPr>
          <w:rFonts w:asciiTheme="majorHAnsi" w:eastAsiaTheme="majorEastAsia" w:hAnsiTheme="majorHAnsi" w:cstheme="majorBidi"/>
          <w:bCs/>
        </w:rPr>
        <w:t>owerhouse</w:t>
      </w:r>
      <w:r w:rsidR="00EB36BC" w:rsidRPr="00A2772C">
        <w:rPr>
          <w:rFonts w:asciiTheme="majorHAnsi" w:eastAsiaTheme="majorEastAsia" w:hAnsiTheme="majorHAnsi" w:cstheme="majorBidi"/>
          <w:bCs/>
        </w:rPr>
        <w:t>,</w:t>
      </w:r>
      <w:r w:rsidRPr="00A2772C">
        <w:rPr>
          <w:rFonts w:asciiTheme="majorHAnsi" w:eastAsiaTheme="majorEastAsia" w:hAnsiTheme="majorHAnsi" w:cstheme="majorBidi"/>
          <w:bCs/>
        </w:rPr>
        <w:t xml:space="preserve"> and the Science and Innovation audits. </w:t>
      </w:r>
    </w:p>
    <w:p w14:paraId="2F1A3873" w14:textId="720DD474" w:rsidR="00A25631" w:rsidRPr="00A2772C" w:rsidRDefault="00AC3782" w:rsidP="00AC3782">
      <w:pPr>
        <w:pStyle w:val="NormalNumbered"/>
        <w:rPr>
          <w:rFonts w:asciiTheme="majorHAnsi" w:eastAsiaTheme="majorEastAsia" w:hAnsiTheme="majorHAnsi" w:cstheme="majorBidi"/>
          <w:bCs/>
        </w:rPr>
      </w:pPr>
      <w:r w:rsidRPr="00A2772C">
        <w:rPr>
          <w:rFonts w:asciiTheme="majorHAnsi" w:eastAsiaTheme="majorEastAsia" w:hAnsiTheme="majorHAnsi" w:cstheme="majorBidi"/>
          <w:bCs/>
        </w:rPr>
        <w:t>In term of global trends,</w:t>
      </w:r>
      <w:r w:rsidRPr="00A2772C">
        <w:rPr>
          <w:rFonts w:asciiTheme="majorHAnsi" w:eastAsiaTheme="majorEastAsia" w:hAnsiTheme="majorHAnsi" w:cstheme="majorBidi"/>
          <w:b/>
          <w:bCs/>
        </w:rPr>
        <w:t xml:space="preserve"> </w:t>
      </w:r>
      <w:r w:rsidRPr="00A2772C">
        <w:rPr>
          <w:rFonts w:asciiTheme="majorHAnsi" w:eastAsiaTheme="majorEastAsia" w:hAnsiTheme="majorHAnsi" w:cstheme="majorBidi"/>
          <w:bCs/>
        </w:rPr>
        <w:t>G</w:t>
      </w:r>
      <w:r w:rsidR="00556401" w:rsidRPr="00A2772C">
        <w:t>lobal value chains (GVCs)</w:t>
      </w:r>
      <w:r w:rsidR="00A25631" w:rsidRPr="00A2772C">
        <w:t xml:space="preserve"> and Global Innovation Networks (GINs)</w:t>
      </w:r>
      <w:r w:rsidR="00556401" w:rsidRPr="00A2772C">
        <w:t xml:space="preserve"> have become a </w:t>
      </w:r>
      <w:r w:rsidR="00F12FBD" w:rsidRPr="00A2772C">
        <w:t>central</w:t>
      </w:r>
      <w:r w:rsidR="00556401" w:rsidRPr="00A2772C">
        <w:t xml:space="preserve"> feature of world trade, encompassing developing, emerging, and developed economies. The process of producing goods</w:t>
      </w:r>
      <w:r w:rsidR="00A25631" w:rsidRPr="00A2772C">
        <w:t xml:space="preserve"> </w:t>
      </w:r>
      <w:r w:rsidR="00556401" w:rsidRPr="00A2772C">
        <w:t xml:space="preserve">is increasingly carried out wherever the necessary skills and materials are available. </w:t>
      </w:r>
      <w:r w:rsidR="00A25631" w:rsidRPr="00A2772C">
        <w:t>H</w:t>
      </w:r>
      <w:r w:rsidR="00D14F24" w:rsidRPr="00A2772C">
        <w:t xml:space="preserve">ow Lancashire’s </w:t>
      </w:r>
      <w:r w:rsidR="0026036B" w:rsidRPr="00A2772C">
        <w:t>businesses</w:t>
      </w:r>
      <w:r w:rsidR="00A25631" w:rsidRPr="00A2772C">
        <w:t xml:space="preserve"> can connect in to these value chains and innovation networks should form a key component of Lancashire’s innovation offer.</w:t>
      </w:r>
      <w:r w:rsidR="0086183C" w:rsidRPr="00A2772C">
        <w:t xml:space="preserve"> </w:t>
      </w:r>
    </w:p>
    <w:p w14:paraId="179C5D21" w14:textId="3A0E113F" w:rsidR="00E612DC" w:rsidRPr="00A2772C" w:rsidRDefault="00E178EC" w:rsidP="00E612DC">
      <w:pPr>
        <w:pStyle w:val="NormalNumbered"/>
      </w:pPr>
      <w:r w:rsidRPr="00A2772C">
        <w:t>Rapid</w:t>
      </w:r>
      <w:r w:rsidR="003D7869" w:rsidRPr="00A2772C">
        <w:t xml:space="preserve"> market and technology change </w:t>
      </w:r>
      <w:r w:rsidRPr="00A2772C">
        <w:t xml:space="preserve">has been a key feature of </w:t>
      </w:r>
      <w:r w:rsidR="00063949" w:rsidRPr="00A2772C">
        <w:t>all</w:t>
      </w:r>
      <w:r w:rsidRPr="00A2772C">
        <w:t xml:space="preserve"> economies and shows no signs of slowing down.  The ‘Eight Great Technologies’</w:t>
      </w:r>
      <w:r w:rsidR="00C96C24" w:rsidRPr="00A2772C">
        <w:t xml:space="preserve"> identified by the then Chancellor in 2012 still hold significant relevance today. Lancashire has strengths in a number of these areas. They are:</w:t>
      </w:r>
    </w:p>
    <w:p w14:paraId="5898C9EA" w14:textId="1DB9CFED" w:rsidR="00E178EC" w:rsidRPr="00A2772C" w:rsidRDefault="00C96C24" w:rsidP="00E178EC">
      <w:pPr>
        <w:pStyle w:val="ListBullet"/>
      </w:pPr>
      <w:r w:rsidRPr="00A2772C">
        <w:t>B</w:t>
      </w:r>
      <w:r w:rsidR="00E178EC" w:rsidRPr="00A2772C">
        <w:t>ig data and energy-efficient computing</w:t>
      </w:r>
    </w:p>
    <w:p w14:paraId="788705F3" w14:textId="77777777" w:rsidR="00E178EC" w:rsidRPr="00A2772C" w:rsidRDefault="00E178EC" w:rsidP="00E178EC">
      <w:pPr>
        <w:pStyle w:val="ListBullet"/>
      </w:pPr>
      <w:r w:rsidRPr="00A2772C">
        <w:t>Satellites and commercial applications of space</w:t>
      </w:r>
    </w:p>
    <w:p w14:paraId="6EFC235A" w14:textId="73580841" w:rsidR="00E178EC" w:rsidRPr="00A2772C" w:rsidRDefault="00C96C24" w:rsidP="00E178EC">
      <w:pPr>
        <w:pStyle w:val="ListBullet"/>
      </w:pPr>
      <w:r w:rsidRPr="00A2772C">
        <w:t>R</w:t>
      </w:r>
      <w:r w:rsidR="00E178EC" w:rsidRPr="00A2772C">
        <w:t>obotics and autonomous systems (also a key feature of the recently published Industrial Strategy White Paper)</w:t>
      </w:r>
    </w:p>
    <w:p w14:paraId="59E51912" w14:textId="662894EE" w:rsidR="00E178EC" w:rsidRPr="00A2772C" w:rsidRDefault="00C96C24" w:rsidP="00E178EC">
      <w:pPr>
        <w:pStyle w:val="ListBullet"/>
      </w:pPr>
      <w:r w:rsidRPr="00A2772C">
        <w:t>S</w:t>
      </w:r>
      <w:r w:rsidR="00E178EC" w:rsidRPr="00A2772C">
        <w:t>ynthetic biology</w:t>
      </w:r>
    </w:p>
    <w:p w14:paraId="44FFBE9A" w14:textId="06F5758E" w:rsidR="00E178EC" w:rsidRPr="00A2772C" w:rsidRDefault="00C96C24" w:rsidP="00E178EC">
      <w:pPr>
        <w:pStyle w:val="ListBullet"/>
      </w:pPr>
      <w:r w:rsidRPr="00A2772C">
        <w:t>R</w:t>
      </w:r>
      <w:r w:rsidR="00E178EC" w:rsidRPr="00A2772C">
        <w:t>egenerative medicine</w:t>
      </w:r>
    </w:p>
    <w:p w14:paraId="223FE57A" w14:textId="68F87373" w:rsidR="00E178EC" w:rsidRPr="00A2772C" w:rsidRDefault="00C96C24" w:rsidP="00E178EC">
      <w:pPr>
        <w:pStyle w:val="ListBullet"/>
      </w:pPr>
      <w:r w:rsidRPr="00A2772C">
        <w:t>A</w:t>
      </w:r>
      <w:r w:rsidR="00E178EC" w:rsidRPr="00A2772C">
        <w:t>gri-science</w:t>
      </w:r>
    </w:p>
    <w:p w14:paraId="08533065" w14:textId="62EE7F34" w:rsidR="00E178EC" w:rsidRPr="00A2772C" w:rsidRDefault="00C96C24" w:rsidP="00E178EC">
      <w:pPr>
        <w:pStyle w:val="ListBullet"/>
      </w:pPr>
      <w:r w:rsidRPr="00A2772C">
        <w:t>A</w:t>
      </w:r>
      <w:r w:rsidR="00E178EC" w:rsidRPr="00A2772C">
        <w:t>dvanced materials and nanotechnology</w:t>
      </w:r>
    </w:p>
    <w:p w14:paraId="1012ECA2" w14:textId="23E4CE10" w:rsidR="00E178EC" w:rsidRPr="00A2772C" w:rsidRDefault="00C96C24" w:rsidP="00E178EC">
      <w:pPr>
        <w:pStyle w:val="ListBullet"/>
      </w:pPr>
      <w:r w:rsidRPr="00A2772C">
        <w:t>E</w:t>
      </w:r>
      <w:r w:rsidR="00E178EC" w:rsidRPr="00A2772C">
        <w:t>nergy and its storage</w:t>
      </w:r>
    </w:p>
    <w:p w14:paraId="607C5177" w14:textId="448BC7F5" w:rsidR="003D7869" w:rsidRPr="00A2772C" w:rsidRDefault="00320A74" w:rsidP="00786711">
      <w:pPr>
        <w:pStyle w:val="NormalNumbered"/>
      </w:pPr>
      <w:r w:rsidRPr="00A2772C">
        <w:t>In addition to new technologies, n</w:t>
      </w:r>
      <w:r w:rsidR="003D7869" w:rsidRPr="00A2772C">
        <w:t xml:space="preserve">ew </w:t>
      </w:r>
      <w:r w:rsidRPr="00A2772C">
        <w:t>business m</w:t>
      </w:r>
      <w:r w:rsidR="003D7869" w:rsidRPr="00A2772C">
        <w:t>odels</w:t>
      </w:r>
      <w:r w:rsidRPr="00A2772C">
        <w:t xml:space="preserve"> will continue to change the way we work. These new models</w:t>
      </w:r>
      <w:r w:rsidR="003D7869" w:rsidRPr="00A2772C">
        <w:t xml:space="preserve"> revolve around a number of themes that are relevant across multiple sectors. These include:</w:t>
      </w:r>
    </w:p>
    <w:p w14:paraId="5EF914B6" w14:textId="57649690" w:rsidR="0042264E" w:rsidRPr="00A2772C" w:rsidRDefault="003D7869" w:rsidP="00786711">
      <w:pPr>
        <w:pStyle w:val="ListBullet"/>
      </w:pPr>
      <w:r w:rsidRPr="00A2772C">
        <w:lastRenderedPageBreak/>
        <w:t>Vertical integration and distributed collaboration</w:t>
      </w:r>
      <w:r w:rsidR="00E178EC" w:rsidRPr="00A2772C">
        <w:t>;</w:t>
      </w:r>
    </w:p>
    <w:p w14:paraId="7D816B41" w14:textId="2D30DE72" w:rsidR="003D7869" w:rsidRPr="00A2772C" w:rsidRDefault="003D7869" w:rsidP="00786711">
      <w:pPr>
        <w:pStyle w:val="ListBullet"/>
      </w:pPr>
      <w:r w:rsidRPr="00A2772C">
        <w:t xml:space="preserve">Outsourcing </w:t>
      </w:r>
      <w:r w:rsidR="00E178EC" w:rsidRPr="00A2772C">
        <w:t>and</w:t>
      </w:r>
      <w:r w:rsidRPr="00A2772C">
        <w:t xml:space="preserve"> automation of high value ‘knowledge work’</w:t>
      </w:r>
      <w:r w:rsidR="00E178EC" w:rsidRPr="00A2772C">
        <w:t>;</w:t>
      </w:r>
    </w:p>
    <w:p w14:paraId="68FCA847" w14:textId="625C249D" w:rsidR="003D7869" w:rsidRPr="00A2772C" w:rsidRDefault="00E178EC" w:rsidP="003D7869">
      <w:pPr>
        <w:pStyle w:val="ListBullet"/>
      </w:pPr>
      <w:r w:rsidRPr="00A2772C">
        <w:t>Migration to the web, and</w:t>
      </w:r>
      <w:r w:rsidR="003D7869" w:rsidRPr="00A2772C">
        <w:t xml:space="preserve"> leverage of ‘long-tail’ markets</w:t>
      </w:r>
      <w:r w:rsidRPr="00A2772C">
        <w:t>;</w:t>
      </w:r>
    </w:p>
    <w:p w14:paraId="3FD09BD0" w14:textId="2DA34C57" w:rsidR="003D7869" w:rsidRPr="00A2772C" w:rsidRDefault="00E178EC" w:rsidP="003D7869">
      <w:pPr>
        <w:pStyle w:val="ListBullet"/>
      </w:pPr>
      <w:r w:rsidRPr="00A2772C">
        <w:t>An agein</w:t>
      </w:r>
      <w:r w:rsidR="003D7869" w:rsidRPr="00A2772C">
        <w:t>g workforce, working longer</w:t>
      </w:r>
      <w:r w:rsidRPr="00A2772C">
        <w:t>;</w:t>
      </w:r>
    </w:p>
    <w:p w14:paraId="427E82B5" w14:textId="0932311A" w:rsidR="003D7869" w:rsidRPr="00A2772C" w:rsidRDefault="003D7869" w:rsidP="0042264E">
      <w:pPr>
        <w:pStyle w:val="ListBullet"/>
      </w:pPr>
      <w:r w:rsidRPr="00A2772C">
        <w:t>Increasingly comp</w:t>
      </w:r>
      <w:r w:rsidR="00E178EC" w:rsidRPr="00A2772C">
        <w:t>lex and</w:t>
      </w:r>
      <w:r w:rsidRPr="00A2772C">
        <w:t xml:space="preserve"> connected markets,</w:t>
      </w:r>
      <w:r w:rsidR="0042264E" w:rsidRPr="00A2772C">
        <w:t xml:space="preserve"> with increased risks</w:t>
      </w:r>
      <w:r w:rsidR="00E178EC" w:rsidRPr="00A2772C">
        <w:t>;</w:t>
      </w:r>
    </w:p>
    <w:p w14:paraId="0A6923C9" w14:textId="0DDD646E" w:rsidR="003D7869" w:rsidRPr="00A2772C" w:rsidRDefault="003D7869" w:rsidP="003D7869">
      <w:pPr>
        <w:pStyle w:val="ListBullet"/>
      </w:pPr>
      <w:r w:rsidRPr="00A2772C">
        <w:t xml:space="preserve">‘Non-routine’ activities that cannot be automated </w:t>
      </w:r>
      <w:r w:rsidR="00E178EC" w:rsidRPr="00A2772C">
        <w:t>– such as</w:t>
      </w:r>
      <w:r w:rsidRPr="00A2772C">
        <w:t xml:space="preserve"> innovation, leadership &amp; sales - will dominate employment progressively</w:t>
      </w:r>
      <w:r w:rsidR="00E178EC" w:rsidRPr="00A2772C">
        <w:t>;</w:t>
      </w:r>
    </w:p>
    <w:p w14:paraId="7E8E9B2D" w14:textId="0C610EE8" w:rsidR="003D7869" w:rsidRPr="00A2772C" w:rsidRDefault="003D7869" w:rsidP="003D7869">
      <w:pPr>
        <w:pStyle w:val="ListBullet"/>
      </w:pPr>
      <w:r w:rsidRPr="00A2772C">
        <w:t>‘Creativity’ will be the most important leadership competency for future successful business</w:t>
      </w:r>
      <w:r w:rsidR="00E178EC" w:rsidRPr="00A2772C">
        <w:t>es; and</w:t>
      </w:r>
    </w:p>
    <w:p w14:paraId="283276EB" w14:textId="47880DBC" w:rsidR="003D7869" w:rsidRPr="00A2772C" w:rsidRDefault="003D7869" w:rsidP="003D7869">
      <w:pPr>
        <w:pStyle w:val="ListBullet"/>
      </w:pPr>
      <w:r w:rsidRPr="00A2772C">
        <w:t>Intel</w:t>
      </w:r>
      <w:r w:rsidR="00E178EC" w:rsidRPr="00A2772C">
        <w:t>ligence, agility, and</w:t>
      </w:r>
      <w:r w:rsidRPr="00A2772C">
        <w:t xml:space="preserve"> responsiveness </w:t>
      </w:r>
      <w:r w:rsidR="00E178EC" w:rsidRPr="00A2772C">
        <w:t xml:space="preserve">will be </w:t>
      </w:r>
      <w:r w:rsidRPr="00A2772C">
        <w:t>the key characteristics of business performance</w:t>
      </w:r>
      <w:r w:rsidR="00E178EC" w:rsidRPr="00A2772C">
        <w:t>.</w:t>
      </w:r>
    </w:p>
    <w:p w14:paraId="1147935F" w14:textId="00F01401" w:rsidR="00A87EE8" w:rsidRPr="00A2772C" w:rsidRDefault="00830A59" w:rsidP="00A87EE8">
      <w:pPr>
        <w:pStyle w:val="NormalNumbered"/>
      </w:pPr>
      <w:r w:rsidRPr="00A2772C">
        <w:t>With the details of post-Brexit Britain’s economic landscape continuing to emerge, many uncertainties remain. However, one thing is certain, innovation will need to be a fundamental part of local economic growth and in driving p</w:t>
      </w:r>
      <w:r w:rsidR="001E7459" w:rsidRPr="00A2772C">
        <w:t>roductivity increases. Business-as-</w:t>
      </w:r>
      <w:r w:rsidRPr="00A2772C">
        <w:t>usual will not tackle the existing challenges, nor capitalise on the opportunities or mitigate the risks of Britain’s new trading relationships.</w:t>
      </w:r>
      <w:r w:rsidR="004D562A" w:rsidRPr="00A2772C">
        <w:t xml:space="preserve"> As with the GVC and GIN connectivity referred to above, adopting an international trading perspective will be an important part of growing Lancashire’s innovation capability and commercialisation.</w:t>
      </w:r>
    </w:p>
    <w:p w14:paraId="48AAE8E7" w14:textId="599F9B0B" w:rsidR="00F57FBD" w:rsidRPr="00A2772C" w:rsidRDefault="00F57FBD" w:rsidP="00A87EE8">
      <w:pPr>
        <w:pStyle w:val="Heading3"/>
      </w:pPr>
      <w:r w:rsidRPr="00A2772C">
        <w:t xml:space="preserve">UK Policy </w:t>
      </w:r>
    </w:p>
    <w:p w14:paraId="5B0BDDE5" w14:textId="7758DE17" w:rsidR="00AC3782" w:rsidRPr="00A2772C" w:rsidRDefault="00D230E5" w:rsidP="00D8766D">
      <w:pPr>
        <w:pStyle w:val="NormalNumbered"/>
      </w:pPr>
      <w:r w:rsidRPr="00A2772C">
        <w:t>The recent</w:t>
      </w:r>
      <w:r w:rsidR="00AC3782" w:rsidRPr="00A2772C">
        <w:t xml:space="preserve"> </w:t>
      </w:r>
      <w:r w:rsidR="00AC3782" w:rsidRPr="00A2772C">
        <w:rPr>
          <w:i/>
        </w:rPr>
        <w:t>Industrial Strategy Building a Britain fit for the future</w:t>
      </w:r>
      <w:r w:rsidR="00AC3782" w:rsidRPr="00A2772C">
        <w:t xml:space="preserve"> White Paper</w:t>
      </w:r>
      <w:r w:rsidR="0086183C" w:rsidRPr="00A2772C">
        <w:t xml:space="preserve"> sets out a more interventionist approach to stimulating the economy and driving productivity across the UK. </w:t>
      </w:r>
      <w:r w:rsidR="00D8766D" w:rsidRPr="00A2772C">
        <w:t>Several proposed initiatives are of direct relevance to this Plan, and are in areas in which Lancashire is well-positioned to capitalise on.</w:t>
      </w:r>
    </w:p>
    <w:p w14:paraId="274D06CD" w14:textId="20DA5172" w:rsidR="00674F70" w:rsidRPr="00A2772C" w:rsidRDefault="00674F70" w:rsidP="00B076D8">
      <w:pPr>
        <w:pStyle w:val="NormalNumbered"/>
      </w:pPr>
      <w:r w:rsidRPr="00A2772C">
        <w:t xml:space="preserve">The </w:t>
      </w:r>
      <w:r w:rsidRPr="00A2772C">
        <w:rPr>
          <w:i/>
        </w:rPr>
        <w:t xml:space="preserve">Made Smarter Review 2017 </w:t>
      </w:r>
      <w:r w:rsidRPr="00A2772C">
        <w:t xml:space="preserve">focussed on the challenges in industrial digitalisation. The Review acknowledged the opportunities the North West could capitalise on. </w:t>
      </w:r>
      <w:r w:rsidR="00063949" w:rsidRPr="00A2772C">
        <w:t>The Review recommends i</w:t>
      </w:r>
      <w:r w:rsidRPr="00A2772C">
        <w:t>nvest</w:t>
      </w:r>
      <w:r w:rsidR="00063949" w:rsidRPr="00A2772C">
        <w:t>ment</w:t>
      </w:r>
      <w:r w:rsidRPr="00A2772C">
        <w:t xml:space="preserve"> in a new National Adoption Programme (NAP). This would accelerate the development and diffusion of Industrial Digital Technologies (IDTS) through focused support to small and medium-sized enterprises in the UK regions. As part of the NAP development, a three-year pilot project will be undertaken in the North West. The project aims to increase GVA by 15% over the pilot period – delivering an estimated £70 million benefit. The pilot will support twenty emerging technology start-ups working directly with industry on new projects.</w:t>
      </w:r>
    </w:p>
    <w:p w14:paraId="6761A276" w14:textId="77777777" w:rsidR="00674F70" w:rsidRPr="00A2772C" w:rsidRDefault="00674F70" w:rsidP="00674F70">
      <w:pPr>
        <w:pStyle w:val="NormalNumbered"/>
      </w:pPr>
      <w:r w:rsidRPr="00A2772C">
        <w:t>The North West was chosen partly because of the region’s substantial manufacturing output, producing almost 10% of the UK’s total exports, and is prominence in several industrial sectors such as aerospace, automotive, chemicals, biomanufacturing and agriculture. Lancashire has significant strengths in these areas and should be at the forefront of delivering, and benefiting from, the pilot.</w:t>
      </w:r>
    </w:p>
    <w:p w14:paraId="4DF4DF02" w14:textId="772CDADA" w:rsidR="00B216CA" w:rsidRPr="00A2772C" w:rsidRDefault="00B216CA" w:rsidP="00B216CA">
      <w:pPr>
        <w:pStyle w:val="Caption"/>
      </w:pPr>
      <w:bookmarkStart w:id="44" w:name="_Ref500759010"/>
      <w:bookmarkStart w:id="45" w:name="_Ref500759013"/>
      <w:r w:rsidRPr="00A2772C">
        <w:t xml:space="preserve">Box </w:t>
      </w:r>
      <w:r w:rsidR="007B2222">
        <w:fldChar w:fldCharType="begin"/>
      </w:r>
      <w:r w:rsidR="007B2222">
        <w:instrText xml:space="preserve"> SEQ Box \* ARABIC </w:instrText>
      </w:r>
      <w:r w:rsidR="007B2222">
        <w:fldChar w:fldCharType="separate"/>
      </w:r>
      <w:r w:rsidR="008F07DE">
        <w:rPr>
          <w:noProof/>
        </w:rPr>
        <w:t>1</w:t>
      </w:r>
      <w:r w:rsidR="007B2222">
        <w:rPr>
          <w:noProof/>
        </w:rPr>
        <w:fldChar w:fldCharType="end"/>
      </w:r>
      <w:bookmarkEnd w:id="44"/>
      <w:r w:rsidRPr="00A2772C">
        <w:t xml:space="preserve">: </w:t>
      </w:r>
      <w:bookmarkEnd w:id="45"/>
      <w:r w:rsidRPr="00A2772C">
        <w:t>The Industrial Strategy</w:t>
      </w:r>
    </w:p>
    <w:tbl>
      <w:tblPr>
        <w:tblStyle w:val="SDGTableDefault1"/>
        <w:tblW w:w="8789" w:type="dxa"/>
        <w:tblLook w:val="04A0" w:firstRow="1" w:lastRow="0" w:firstColumn="1" w:lastColumn="0" w:noHBand="0" w:noVBand="1"/>
      </w:tblPr>
      <w:tblGrid>
        <w:gridCol w:w="8789"/>
      </w:tblGrid>
      <w:tr w:rsidR="00B216CA" w:rsidRPr="00A2772C" w14:paraId="438A194B" w14:textId="77777777" w:rsidTr="00B216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tcPr>
          <w:p w14:paraId="461C3781" w14:textId="28D03960" w:rsidR="00B216CA" w:rsidRPr="00A2772C" w:rsidRDefault="00B216CA" w:rsidP="00B216CA">
            <w:r w:rsidRPr="00A2772C">
              <w:rPr>
                <w:i/>
              </w:rPr>
              <w:t>Industrial Strategy Building a Britain fit for the future White Paper</w:t>
            </w:r>
          </w:p>
        </w:tc>
      </w:tr>
      <w:tr w:rsidR="00B216CA" w:rsidRPr="00A2772C" w14:paraId="55F6F8FF" w14:textId="77777777" w:rsidTr="00A87EE8">
        <w:trPr>
          <w:cnfStyle w:val="000000100000" w:firstRow="0" w:lastRow="0" w:firstColumn="0" w:lastColumn="0" w:oddVBand="0" w:evenVBand="0" w:oddHBand="1" w:evenHBand="0" w:firstRowFirstColumn="0" w:firstRowLastColumn="0" w:lastRowFirstColumn="0" w:lastRowLastColumn="0"/>
          <w:trHeight w:val="4013"/>
        </w:trPr>
        <w:tc>
          <w:tcPr>
            <w:cnfStyle w:val="001000000000" w:firstRow="0" w:lastRow="0" w:firstColumn="1" w:lastColumn="0" w:oddVBand="0" w:evenVBand="0" w:oddHBand="0" w:evenHBand="0" w:firstRowFirstColumn="0" w:firstRowLastColumn="0" w:lastRowFirstColumn="0" w:lastRowLastColumn="0"/>
            <w:tcW w:w="8789" w:type="dxa"/>
          </w:tcPr>
          <w:p w14:paraId="68704756" w14:textId="341C4545" w:rsidR="00B216CA" w:rsidRPr="00A2772C" w:rsidRDefault="00B216CA" w:rsidP="00B216CA">
            <w:pPr>
              <w:pStyle w:val="NormalNumbered"/>
              <w:rPr>
                <w:sz w:val="20"/>
              </w:rPr>
            </w:pPr>
            <w:r w:rsidRPr="00A2772C">
              <w:rPr>
                <w:sz w:val="20"/>
              </w:rPr>
              <w:lastRenderedPageBreak/>
              <w:t xml:space="preserve">The </w:t>
            </w:r>
            <w:r w:rsidRPr="00A2772C">
              <w:rPr>
                <w:i/>
                <w:sz w:val="20"/>
              </w:rPr>
              <w:t xml:space="preserve">Industrial Strategy Building a Britain fit for the future </w:t>
            </w:r>
            <w:r w:rsidRPr="00A2772C">
              <w:rPr>
                <w:sz w:val="20"/>
              </w:rPr>
              <w:t xml:space="preserve">White Paper sets out the Government’s plan to boost productivity and earning power throughout the UK. Innovation, through ideas generation and adoption, is a fundamental pillar of the plan. </w:t>
            </w:r>
          </w:p>
          <w:p w14:paraId="3B9A4115" w14:textId="197CF37F" w:rsidR="004741F6" w:rsidRPr="00A2772C" w:rsidRDefault="004741F6" w:rsidP="00B216CA">
            <w:pPr>
              <w:pStyle w:val="NormalNumbered"/>
              <w:rPr>
                <w:sz w:val="20"/>
              </w:rPr>
            </w:pPr>
            <w:r w:rsidRPr="00A2772C">
              <w:rPr>
                <w:sz w:val="20"/>
              </w:rPr>
              <w:t>The White Paper sets out the ‘Four G</w:t>
            </w:r>
            <w:r w:rsidR="00DB3ECF" w:rsidRPr="00A2772C">
              <w:rPr>
                <w:sz w:val="20"/>
              </w:rPr>
              <w:t>rand</w:t>
            </w:r>
            <w:r w:rsidRPr="00A2772C">
              <w:rPr>
                <w:sz w:val="20"/>
              </w:rPr>
              <w:t xml:space="preserve"> Challenges’ </w:t>
            </w:r>
            <w:r w:rsidR="00DB3ECF" w:rsidRPr="00A2772C">
              <w:rPr>
                <w:sz w:val="20"/>
              </w:rPr>
              <w:t>for the UK economy. These are:</w:t>
            </w:r>
          </w:p>
          <w:p w14:paraId="0684D04E" w14:textId="5B8F0347" w:rsidR="00DB3ECF" w:rsidRPr="00A2772C" w:rsidRDefault="00DB3ECF" w:rsidP="00DB3ECF">
            <w:pPr>
              <w:pStyle w:val="ListBullet"/>
            </w:pPr>
            <w:r w:rsidRPr="00A2772C">
              <w:t>putting the UK at the forefront of the artificial intelligence and data revolution;</w:t>
            </w:r>
          </w:p>
          <w:p w14:paraId="3396BF7E" w14:textId="7B852342" w:rsidR="00DB3ECF" w:rsidRPr="00A2772C" w:rsidRDefault="00DB3ECF" w:rsidP="00DB3ECF">
            <w:pPr>
              <w:pStyle w:val="ListBullet"/>
            </w:pPr>
            <w:r w:rsidRPr="00A2772C">
              <w:t>maximising the advantages for UK industry from the global shift to clean growth;</w:t>
            </w:r>
          </w:p>
          <w:p w14:paraId="2E78DFA3" w14:textId="77777777" w:rsidR="00DB3ECF" w:rsidRPr="00A2772C" w:rsidRDefault="00DB3ECF" w:rsidP="00DB3ECF">
            <w:pPr>
              <w:pStyle w:val="ListBullet"/>
            </w:pPr>
            <w:r w:rsidRPr="00A2772C">
              <w:t xml:space="preserve">being a world leader in shaping the future of mobility; and </w:t>
            </w:r>
          </w:p>
          <w:p w14:paraId="699607A1" w14:textId="241EB960" w:rsidR="00DB3ECF" w:rsidRPr="00A2772C" w:rsidRDefault="00DB3ECF" w:rsidP="00DB3ECF">
            <w:pPr>
              <w:pStyle w:val="ListBullet"/>
            </w:pPr>
            <w:r w:rsidRPr="00A2772C">
              <w:t>harnessing the power of innovation to help meet the needs of an ageing society.</w:t>
            </w:r>
          </w:p>
          <w:p w14:paraId="366D9AD0" w14:textId="6E9585DC" w:rsidR="00B216CA" w:rsidRPr="00A2772C" w:rsidRDefault="00B216CA" w:rsidP="00B216CA">
            <w:pPr>
              <w:pStyle w:val="NormalNumbered"/>
              <w:rPr>
                <w:sz w:val="20"/>
              </w:rPr>
            </w:pPr>
            <w:r w:rsidRPr="00A2772C">
              <w:rPr>
                <w:sz w:val="20"/>
              </w:rPr>
              <w:t xml:space="preserve">To support the rapid adoption of AI technologies at scale, a new Office for AI will be set up and will work initially with six priority business sectors, most of which Lancashire has considerable strengths in, including cybersecurity, manufacturing, energy, and agricultural technology. </w:t>
            </w:r>
          </w:p>
          <w:p w14:paraId="25D8FEF9" w14:textId="1576B4EE" w:rsidR="00B216CA" w:rsidRPr="00A2772C" w:rsidRDefault="00B216CA" w:rsidP="00B216CA">
            <w:pPr>
              <w:pStyle w:val="NormalNumbered"/>
              <w:rPr>
                <w:sz w:val="20"/>
              </w:rPr>
            </w:pPr>
            <w:r w:rsidRPr="00A2772C">
              <w:rPr>
                <w:sz w:val="20"/>
              </w:rPr>
              <w:t xml:space="preserve">An ambition for clean growth will be supported by Government support for smart energy systems, innovation in the low carbon industry, and innovation in high-efficiency agriculture. There are considerable </w:t>
            </w:r>
            <w:r w:rsidR="00A87EE8" w:rsidRPr="00A2772C">
              <w:rPr>
                <w:sz w:val="20"/>
              </w:rPr>
              <w:t xml:space="preserve">Lancastrian </w:t>
            </w:r>
            <w:r w:rsidRPr="00A2772C">
              <w:rPr>
                <w:sz w:val="20"/>
              </w:rPr>
              <w:t xml:space="preserve">strengths </w:t>
            </w:r>
            <w:r w:rsidR="00A87EE8" w:rsidRPr="00A2772C">
              <w:rPr>
                <w:sz w:val="20"/>
              </w:rPr>
              <w:t xml:space="preserve">in </w:t>
            </w:r>
            <w:r w:rsidRPr="00A2772C">
              <w:rPr>
                <w:sz w:val="20"/>
              </w:rPr>
              <w:t xml:space="preserve">these areas that could be </w:t>
            </w:r>
            <w:r w:rsidR="00A87EE8" w:rsidRPr="00A2772C">
              <w:rPr>
                <w:sz w:val="20"/>
              </w:rPr>
              <w:t>harnessed to capitalise on this.</w:t>
            </w:r>
          </w:p>
          <w:p w14:paraId="19973C48" w14:textId="4544C10F" w:rsidR="00A87EE8" w:rsidRPr="00A2772C" w:rsidRDefault="00A87EE8" w:rsidP="00A87EE8">
            <w:pPr>
              <w:pStyle w:val="NormalNumbered"/>
            </w:pPr>
            <w:r w:rsidRPr="00A2772C">
              <w:rPr>
                <w:sz w:val="20"/>
              </w:rPr>
              <w:t>The £115m Strength in Places Fund</w:t>
            </w:r>
            <w:r w:rsidRPr="00A2772C">
              <w:t xml:space="preserve"> looks </w:t>
            </w:r>
            <w:r w:rsidRPr="00A2772C">
              <w:rPr>
                <w:sz w:val="20"/>
              </w:rPr>
              <w:t>to support areas to build on their science and innovation strengths and develop stronger local networks. Lancashire can be well placed to access this funding.</w:t>
            </w:r>
          </w:p>
          <w:p w14:paraId="77C18422" w14:textId="49E94379" w:rsidR="00B216CA" w:rsidRPr="00A2772C" w:rsidRDefault="00B216CA" w:rsidP="00A87EE8">
            <w:pPr>
              <w:pStyle w:val="NormalNumbered"/>
            </w:pPr>
            <w:r w:rsidRPr="00A2772C">
              <w:rPr>
                <w:sz w:val="20"/>
              </w:rPr>
              <w:t>The launch and roll-out of Sector Deals, partnerships between government and industry, aiming to increase sector productivity. The first Sector Deals are in life sciences, construction, artificial intelligence</w:t>
            </w:r>
            <w:r w:rsidR="00F23187" w:rsidRPr="00A2772C">
              <w:rPr>
                <w:sz w:val="20"/>
              </w:rPr>
              <w:t>, nuclear</w:t>
            </w:r>
            <w:r w:rsidRPr="00A2772C">
              <w:rPr>
                <w:sz w:val="20"/>
              </w:rPr>
              <w:t xml:space="preserve"> and the automotive sector.</w:t>
            </w:r>
          </w:p>
        </w:tc>
      </w:tr>
    </w:tbl>
    <w:p w14:paraId="0F87F5DE" w14:textId="19737136" w:rsidR="00CF75D4" w:rsidRPr="00A2772C" w:rsidRDefault="00E50859" w:rsidP="00B076D8">
      <w:pPr>
        <w:pStyle w:val="NormalNumbered"/>
      </w:pPr>
      <w:r w:rsidRPr="00A2772C">
        <w:t>The Department for Business, Energy, an</w:t>
      </w:r>
      <w:r w:rsidR="00063949" w:rsidRPr="00A2772C">
        <w:t>d Industrial Strategy (BEIS) has</w:t>
      </w:r>
      <w:r w:rsidRPr="00A2772C">
        <w:t xml:space="preserve"> commissioned </w:t>
      </w:r>
      <w:r w:rsidR="00F17899" w:rsidRPr="00A2772C">
        <w:t>Science and Innovation Audits help local</w:t>
      </w:r>
      <w:r w:rsidR="00063949" w:rsidRPr="00A2772C">
        <w:t xml:space="preserve"> areas</w:t>
      </w:r>
      <w:r w:rsidR="00F17899" w:rsidRPr="00A2772C">
        <w:t xml:space="preserve"> </w:t>
      </w:r>
      <w:r w:rsidR="00063949" w:rsidRPr="00A2772C">
        <w:t xml:space="preserve">to </w:t>
      </w:r>
      <w:r w:rsidR="00F17899" w:rsidRPr="00A2772C">
        <w:t>map their research and innovation strengths, and identify areas of potential global competitive advantage.</w:t>
      </w:r>
      <w:r w:rsidR="00650367" w:rsidRPr="00A2772C">
        <w:t xml:space="preserve"> </w:t>
      </w:r>
      <w:r w:rsidR="00A12D07" w:rsidRPr="00A2772C">
        <w:t>Each Audit has a theme, and a number of these are of direct relevance for Lancashire, including:</w:t>
      </w:r>
    </w:p>
    <w:p w14:paraId="1079EE7B" w14:textId="7CC97B6B" w:rsidR="00CF75D4" w:rsidRPr="00A2772C" w:rsidRDefault="00CF75D4" w:rsidP="00CF75D4">
      <w:pPr>
        <w:pStyle w:val="ListBullet"/>
      </w:pPr>
      <w:r w:rsidRPr="00A2772C">
        <w:t>North West Nuclear Arc Consortium - New nuclear technology</w:t>
      </w:r>
      <w:r w:rsidR="00F23187" w:rsidRPr="00A2772C">
        <w:t>;</w:t>
      </w:r>
    </w:p>
    <w:p w14:paraId="1B7054C6" w14:textId="525DBEA6" w:rsidR="00CF75D4" w:rsidRPr="00A2772C" w:rsidRDefault="00CF75D4" w:rsidP="00CF75D4">
      <w:pPr>
        <w:pStyle w:val="ListBullet"/>
      </w:pPr>
      <w:r w:rsidRPr="00A2772C">
        <w:t>North West Coastal Arc Eco-Innovation Partnership - Low carbon energy and eco-innovation</w:t>
      </w:r>
      <w:r w:rsidR="00F23187" w:rsidRPr="00A2772C">
        <w:t>;</w:t>
      </w:r>
    </w:p>
    <w:p w14:paraId="2BE6DF31" w14:textId="75409595" w:rsidR="00CF75D4" w:rsidRPr="00A2772C" w:rsidRDefault="00CF75D4" w:rsidP="00CF75D4">
      <w:pPr>
        <w:pStyle w:val="ListBullet"/>
      </w:pPr>
      <w:r w:rsidRPr="00A2772C">
        <w:t xml:space="preserve">Northern Powerhouse Chemicals and Processing Science </w:t>
      </w:r>
      <w:r w:rsidR="00F23187" w:rsidRPr="00A2772C">
        <w:t>–</w:t>
      </w:r>
      <w:r w:rsidRPr="00A2772C">
        <w:t xml:space="preserve"> Chemicals</w:t>
      </w:r>
      <w:r w:rsidR="00F23187" w:rsidRPr="00A2772C">
        <w:t>;</w:t>
      </w:r>
    </w:p>
    <w:p w14:paraId="2B68913F" w14:textId="5B3C81B4" w:rsidR="00CF75D4" w:rsidRPr="00A2772C" w:rsidRDefault="00CF75D4" w:rsidP="00CF75D4">
      <w:pPr>
        <w:pStyle w:val="ListBullet"/>
      </w:pPr>
      <w:r w:rsidRPr="00A2772C">
        <w:t xml:space="preserve">Northern Powerhouse in Health Research </w:t>
      </w:r>
      <w:r w:rsidR="00A12D07" w:rsidRPr="00A2772C">
        <w:t>–</w:t>
      </w:r>
      <w:r w:rsidRPr="00A2772C">
        <w:t xml:space="preserve"> Medical</w:t>
      </w:r>
      <w:r w:rsidR="00F23187" w:rsidRPr="00A2772C">
        <w:t>; and</w:t>
      </w:r>
    </w:p>
    <w:p w14:paraId="21E4AA90" w14:textId="7C9CF00D" w:rsidR="00A12D07" w:rsidRPr="00A2772C" w:rsidRDefault="00A12D07" w:rsidP="00B076D8">
      <w:pPr>
        <w:pStyle w:val="ListBullet"/>
      </w:pPr>
      <w:r w:rsidRPr="00A2772C">
        <w:t>Sheffi</w:t>
      </w:r>
      <w:r w:rsidR="006506BE">
        <w:t xml:space="preserve">eld City Region and Lancashire – </w:t>
      </w:r>
      <w:r w:rsidRPr="00A2772C">
        <w:t>High value manufacturing (see Box 2)</w:t>
      </w:r>
      <w:r w:rsidR="0003098E">
        <w:t>.</w:t>
      </w:r>
    </w:p>
    <w:p w14:paraId="53176300" w14:textId="77777777" w:rsidR="00063949" w:rsidRPr="00A2772C" w:rsidRDefault="00063949" w:rsidP="00063949">
      <w:pPr>
        <w:pStyle w:val="Caption"/>
      </w:pPr>
      <w:r w:rsidRPr="00A2772C">
        <w:t>Box 2: Science and Innovation Audit</w:t>
      </w:r>
    </w:p>
    <w:tbl>
      <w:tblPr>
        <w:tblStyle w:val="SDGTableDefault1"/>
        <w:tblW w:w="8789" w:type="dxa"/>
        <w:tblLook w:val="04A0" w:firstRow="1" w:lastRow="0" w:firstColumn="1" w:lastColumn="0" w:noHBand="0" w:noVBand="1"/>
      </w:tblPr>
      <w:tblGrid>
        <w:gridCol w:w="8789"/>
      </w:tblGrid>
      <w:tr w:rsidR="00063949" w:rsidRPr="00A2772C" w14:paraId="35E63540" w14:textId="77777777" w:rsidTr="001900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tcPr>
          <w:p w14:paraId="433DD376" w14:textId="77777777" w:rsidR="00063949" w:rsidRPr="00A2772C" w:rsidRDefault="00063949" w:rsidP="00190022">
            <w:r w:rsidRPr="00A2772C">
              <w:rPr>
                <w:i/>
              </w:rPr>
              <w:t>Sheffield City Region and Lancashire: Science and Innovation Audit</w:t>
            </w:r>
          </w:p>
        </w:tc>
      </w:tr>
      <w:tr w:rsidR="00063949" w:rsidRPr="00A2772C" w14:paraId="7B2FC123" w14:textId="77777777" w:rsidTr="001900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tcPr>
          <w:p w14:paraId="5B95BADB" w14:textId="77777777" w:rsidR="00063949" w:rsidRPr="00A2772C" w:rsidRDefault="00063949" w:rsidP="00190022">
            <w:pPr>
              <w:pStyle w:val="NormalNumbered"/>
              <w:rPr>
                <w:sz w:val="20"/>
                <w:szCs w:val="20"/>
              </w:rPr>
            </w:pPr>
            <w:r w:rsidRPr="00A2772C">
              <w:rPr>
                <w:sz w:val="20"/>
                <w:szCs w:val="20"/>
              </w:rPr>
              <w:t xml:space="preserve">The </w:t>
            </w:r>
            <w:r w:rsidRPr="00A2772C">
              <w:rPr>
                <w:i/>
                <w:sz w:val="20"/>
                <w:szCs w:val="20"/>
              </w:rPr>
              <w:t>Sheffield City Region and Lancashire: Science and Innovation Audit</w:t>
            </w:r>
            <w:r w:rsidRPr="00A2772C">
              <w:rPr>
                <w:sz w:val="20"/>
                <w:szCs w:val="20"/>
              </w:rPr>
              <w:t xml:space="preserve"> will inform investment decisions to stimulate productivity and economic growth across the Lancashire, Sheffield, and the wider Northern Powerhouse; driving the region’s contribution to the national industrial strategy and economic growth. </w:t>
            </w:r>
          </w:p>
          <w:p w14:paraId="1A2E3EE6" w14:textId="15558B7E" w:rsidR="00063949" w:rsidRPr="00A2772C" w:rsidRDefault="004321C9" w:rsidP="00190022">
            <w:pPr>
              <w:pStyle w:val="NormalNumbered"/>
            </w:pPr>
            <w:r w:rsidRPr="00A2772C">
              <w:rPr>
                <w:sz w:val="20"/>
                <w:szCs w:val="20"/>
              </w:rPr>
              <w:t xml:space="preserve">This document was </w:t>
            </w:r>
            <w:r w:rsidR="00063949" w:rsidRPr="00A2772C">
              <w:rPr>
                <w:sz w:val="20"/>
                <w:szCs w:val="20"/>
              </w:rPr>
              <w:t xml:space="preserve">focussed on driving productivity growth through innovation in high value manufacturing. The </w:t>
            </w:r>
            <w:r w:rsidR="0003098E">
              <w:rPr>
                <w:sz w:val="20"/>
                <w:szCs w:val="20"/>
              </w:rPr>
              <w:t>A</w:t>
            </w:r>
            <w:r w:rsidR="00063949" w:rsidRPr="00A2772C">
              <w:rPr>
                <w:sz w:val="20"/>
                <w:szCs w:val="20"/>
              </w:rPr>
              <w:t>udit proposes that the technological innovation in automation, robotics, data analytics, and new manufacturing techniques that drive Industry 4.0 are existing innovation strengths in the region. This, coupled with the successful translational research institutions that can drive innovation and skills, can enable Lancashire to position itself as a centre of innovation in high value manufacturing and drive productivity growth across the County.</w:t>
            </w:r>
          </w:p>
        </w:tc>
      </w:tr>
    </w:tbl>
    <w:p w14:paraId="5AE08344" w14:textId="34EC3012" w:rsidR="0038170B" w:rsidRPr="00A2772C" w:rsidRDefault="0038170B" w:rsidP="00F17899">
      <w:pPr>
        <w:pStyle w:val="Heading3"/>
      </w:pPr>
      <w:r w:rsidRPr="00A2772C">
        <w:t>Regional Strategies</w:t>
      </w:r>
    </w:p>
    <w:p w14:paraId="2134EBEE" w14:textId="54275A9C" w:rsidR="00674F70" w:rsidRPr="00A2772C" w:rsidRDefault="008F7424" w:rsidP="008F7424">
      <w:pPr>
        <w:pStyle w:val="NormalNumbered"/>
      </w:pPr>
      <w:r w:rsidRPr="00A2772C">
        <w:t xml:space="preserve">The </w:t>
      </w:r>
      <w:r w:rsidR="00674F70" w:rsidRPr="00A2772C">
        <w:t>Northern Powerhouse Partnership</w:t>
      </w:r>
      <w:r w:rsidRPr="00A2772C">
        <w:t xml:space="preserve"> focusses on encouraging cities and counties to work together</w:t>
      </w:r>
      <w:r w:rsidR="006D1101" w:rsidRPr="00A2772C">
        <w:t xml:space="preserve"> across the North of England. The priorities for the Partnership are:</w:t>
      </w:r>
    </w:p>
    <w:p w14:paraId="3B1A4EDD" w14:textId="64F2937B" w:rsidR="006D1101" w:rsidRPr="00A2772C" w:rsidRDefault="00116FEB" w:rsidP="006D1101">
      <w:pPr>
        <w:pStyle w:val="ListBullet"/>
      </w:pPr>
      <w:r w:rsidRPr="00A2772C">
        <w:t>Infrastructure and</w:t>
      </w:r>
      <w:r w:rsidR="006D1101" w:rsidRPr="00A2772C">
        <w:t xml:space="preserve"> Assets </w:t>
      </w:r>
      <w:r w:rsidR="00800897" w:rsidRPr="00A2772C">
        <w:t>–</w:t>
      </w:r>
      <w:r w:rsidR="006D1101" w:rsidRPr="00A2772C">
        <w:t xml:space="preserve"> </w:t>
      </w:r>
      <w:r w:rsidR="00800897" w:rsidRPr="00A2772C">
        <w:t>including transport, telecoms, housing, and new technology;</w:t>
      </w:r>
    </w:p>
    <w:p w14:paraId="5B2BC2B4" w14:textId="6F7C6578" w:rsidR="006D1101" w:rsidRPr="00A2772C" w:rsidRDefault="00116FEB" w:rsidP="006D1101">
      <w:pPr>
        <w:pStyle w:val="ListBullet"/>
      </w:pPr>
      <w:r w:rsidRPr="00A2772C">
        <w:t>Education and</w:t>
      </w:r>
      <w:r w:rsidR="006D1101" w:rsidRPr="00A2772C">
        <w:t xml:space="preserve"> Skills </w:t>
      </w:r>
      <w:r w:rsidR="00800897" w:rsidRPr="00A2772C">
        <w:t>–</w:t>
      </w:r>
      <w:r w:rsidR="006D1101" w:rsidRPr="00A2772C">
        <w:t xml:space="preserve"> </w:t>
      </w:r>
      <w:r w:rsidR="00800897" w:rsidRPr="00A2772C">
        <w:t>including basic skills through to higher level and technical skills that support innovation, and the HEI sector;</w:t>
      </w:r>
    </w:p>
    <w:p w14:paraId="0BECDC3F" w14:textId="4BBE71A8" w:rsidR="006D1101" w:rsidRPr="00A2772C" w:rsidRDefault="006D1101" w:rsidP="006D1101">
      <w:pPr>
        <w:pStyle w:val="ListBullet"/>
      </w:pPr>
      <w:r w:rsidRPr="00A2772C">
        <w:lastRenderedPageBreak/>
        <w:t xml:space="preserve">International Competitiveness </w:t>
      </w:r>
      <w:r w:rsidR="00800897" w:rsidRPr="00A2772C">
        <w:t>–</w:t>
      </w:r>
      <w:r w:rsidRPr="00A2772C">
        <w:t xml:space="preserve"> </w:t>
      </w:r>
      <w:r w:rsidR="00800897" w:rsidRPr="00A2772C">
        <w:t xml:space="preserve">focussing on fostering an </w:t>
      </w:r>
      <w:r w:rsidRPr="00A2772C">
        <w:t>enterprise culture, innovation, tra</w:t>
      </w:r>
      <w:r w:rsidR="00800897" w:rsidRPr="00A2772C">
        <w:t>de and international investment; and</w:t>
      </w:r>
    </w:p>
    <w:p w14:paraId="06E5FB41" w14:textId="34556E94" w:rsidR="006350CD" w:rsidRPr="00A2772C" w:rsidRDefault="00116FEB" w:rsidP="006350CD">
      <w:pPr>
        <w:pStyle w:val="ListBullet"/>
      </w:pPr>
      <w:r w:rsidRPr="00A2772C">
        <w:t>Leadership and</w:t>
      </w:r>
      <w:r w:rsidR="006D1101" w:rsidRPr="00A2772C">
        <w:t xml:space="preserve"> Learning </w:t>
      </w:r>
      <w:r w:rsidR="0003098E">
        <w:t>–</w:t>
      </w:r>
      <w:r w:rsidR="006D1101" w:rsidRPr="00A2772C">
        <w:t xml:space="preserve"> leadership within companies, promoting </w:t>
      </w:r>
      <w:r w:rsidR="00782FA6" w:rsidRPr="00A2772C">
        <w:t>best pract</w:t>
      </w:r>
      <w:r w:rsidR="006350CD" w:rsidRPr="00A2772C">
        <w:t>ice to civil leaders and Mayors.</w:t>
      </w:r>
    </w:p>
    <w:p w14:paraId="27B9D489" w14:textId="58DE957C" w:rsidR="00674F70" w:rsidRPr="00A2772C" w:rsidRDefault="003D310E" w:rsidP="006350CD">
      <w:pPr>
        <w:pStyle w:val="NormalNumbered"/>
      </w:pPr>
      <w:r w:rsidRPr="00A2772C">
        <w:t xml:space="preserve">Advanced Manufacturing and </w:t>
      </w:r>
      <w:r w:rsidR="006E0624" w:rsidRPr="00A2772C">
        <w:t xml:space="preserve">Materials, Energy, Digital, and Health Innovation were identified as the four prime capabilities of the North by the </w:t>
      </w:r>
      <w:r w:rsidR="006E0624" w:rsidRPr="00A2772C">
        <w:rPr>
          <w:i/>
        </w:rPr>
        <w:t>Northern Powerhouse Independent Economic Review (NPIER)</w:t>
      </w:r>
      <w:r w:rsidR="006E0624" w:rsidRPr="00A2772C">
        <w:t>. These are the economic sectors through which the North of England has the greatest global competitive advantages,</w:t>
      </w:r>
      <w:r w:rsidR="002D7269" w:rsidRPr="00A2772C">
        <w:t xml:space="preserve"> and can</w:t>
      </w:r>
      <w:r w:rsidR="006E0624" w:rsidRPr="00A2772C">
        <w:t xml:space="preserve"> be nationally and internationally competitive</w:t>
      </w:r>
      <w:r w:rsidR="002D7269" w:rsidRPr="00A2772C">
        <w:t xml:space="preserve"> in</w:t>
      </w:r>
      <w:r w:rsidR="006E0624" w:rsidRPr="00A2772C">
        <w:t xml:space="preserve">. </w:t>
      </w:r>
      <w:r w:rsidR="00093D25" w:rsidRPr="00A2772C">
        <w:t>These are all sectors in which Lancashire has significant existing and emerging strengths and can play a leading role in continuing to stre</w:t>
      </w:r>
      <w:r w:rsidR="00426A50" w:rsidRPr="00A2772C">
        <w:t>ngthen and expand the North’s capabilities in these areas.</w:t>
      </w:r>
    </w:p>
    <w:p w14:paraId="7218BEE9" w14:textId="37C1E091" w:rsidR="0038170B" w:rsidRPr="00A2772C" w:rsidRDefault="00E90DBE" w:rsidP="0038170B">
      <w:pPr>
        <w:pStyle w:val="NormalNumbered"/>
      </w:pPr>
      <w:r w:rsidRPr="00A2772C">
        <w:t>The 11 LEPs in the North of England are looking to develop a regional approach to innovation – ‘Innovate North’. This is a unique attempt to work collaboratively at scale to harness t</w:t>
      </w:r>
      <w:r w:rsidR="00063949" w:rsidRPr="00A2772C">
        <w:t>he</w:t>
      </w:r>
      <w:r w:rsidRPr="00A2772C">
        <w:t xml:space="preserve"> power and benefits of innovation. The collaboration intends to do this by maximising the commercial and social application of the North’s significant assets and capabilities. Lancashire should play a vital role in delivering the innovation agenda across the Northern Powerhouse.</w:t>
      </w:r>
    </w:p>
    <w:p w14:paraId="3A60F079" w14:textId="77777777" w:rsidR="0038170B" w:rsidRPr="00A2772C" w:rsidRDefault="0038170B" w:rsidP="0038170B">
      <w:pPr>
        <w:pStyle w:val="Heading3"/>
      </w:pPr>
      <w:r w:rsidRPr="00A2772C">
        <w:t>Local Strategies</w:t>
      </w:r>
    </w:p>
    <w:p w14:paraId="33F6274D" w14:textId="51CE0C1C" w:rsidR="00FD1FBC" w:rsidRPr="00A2772C" w:rsidRDefault="00FD1FBC" w:rsidP="00FD1FBC">
      <w:pPr>
        <w:pStyle w:val="NormalNumbered"/>
      </w:pPr>
      <w:r w:rsidRPr="00A2772C">
        <w:t xml:space="preserve">Innovation excellence is one of the key objectives of </w:t>
      </w:r>
      <w:r w:rsidRPr="00A2772C">
        <w:rPr>
          <w:i/>
        </w:rPr>
        <w:t>Lancashire’s Strategic Economic Plan (SEP) 2015-25</w:t>
      </w:r>
      <w:r w:rsidRPr="00A2772C">
        <w:t xml:space="preserve">.  To support the delivery of this objective the Lancashire Growth Deal established a £270m investment framework. </w:t>
      </w:r>
      <w:r w:rsidR="000C28B8" w:rsidRPr="00A2772C">
        <w:t xml:space="preserve">Examples of initiatives receiving funding as part of this framework, and </w:t>
      </w:r>
      <w:r w:rsidR="00240B41" w:rsidRPr="00A2772C">
        <w:t xml:space="preserve">that </w:t>
      </w:r>
      <w:r w:rsidR="000C28B8" w:rsidRPr="00A2772C">
        <w:t>contribute</w:t>
      </w:r>
      <w:r w:rsidRPr="00A2772C">
        <w:t xml:space="preserve"> to delivering the innovation excellence objective</w:t>
      </w:r>
      <w:r w:rsidR="00240B41" w:rsidRPr="00A2772C">
        <w:t>, include</w:t>
      </w:r>
      <w:r w:rsidRPr="00A2772C">
        <w:t>:</w:t>
      </w:r>
    </w:p>
    <w:p w14:paraId="054E8A8B" w14:textId="77777777" w:rsidR="00FD1FBC" w:rsidRPr="00A2772C" w:rsidRDefault="00FD1FBC" w:rsidP="00FD1FBC">
      <w:pPr>
        <w:pStyle w:val="ListBullet"/>
      </w:pPr>
      <w:r w:rsidRPr="00A2772C">
        <w:t>Lancaster Health Innovation Campus;</w:t>
      </w:r>
    </w:p>
    <w:p w14:paraId="3125BA9B" w14:textId="40D92D50" w:rsidR="00FD1FBC" w:rsidRPr="00A2772C" w:rsidRDefault="00FD1FBC" w:rsidP="00FD1FBC">
      <w:pPr>
        <w:pStyle w:val="ListBullet"/>
      </w:pPr>
      <w:r w:rsidRPr="00A2772C">
        <w:t>Centre for Quantum Technology Innovation</w:t>
      </w:r>
      <w:r w:rsidR="00F3691D" w:rsidRPr="00A2772C">
        <w:t xml:space="preserve"> at Lancaster</w:t>
      </w:r>
      <w:r w:rsidRPr="00A2772C">
        <w:t>;</w:t>
      </w:r>
    </w:p>
    <w:p w14:paraId="0F74AA6C" w14:textId="77777777" w:rsidR="00FD1FBC" w:rsidRPr="00A2772C" w:rsidRDefault="00FD1FBC" w:rsidP="00FD1FBC">
      <w:pPr>
        <w:pStyle w:val="ListBullet"/>
      </w:pPr>
      <w:r w:rsidRPr="00A2772C">
        <w:t>Cyber Security Innovation Centre at Lancaster; and</w:t>
      </w:r>
    </w:p>
    <w:p w14:paraId="09BAAA1C" w14:textId="77777777" w:rsidR="00FD1FBC" w:rsidRPr="00A2772C" w:rsidRDefault="00FD1FBC" w:rsidP="00FD1FBC">
      <w:pPr>
        <w:pStyle w:val="ListBullet"/>
      </w:pPr>
      <w:r w:rsidRPr="00A2772C">
        <w:t>Engineering Innovation Centre at Preston.</w:t>
      </w:r>
    </w:p>
    <w:p w14:paraId="591CA27A" w14:textId="7FD946E6" w:rsidR="00FD1FBC" w:rsidRPr="00A2772C" w:rsidRDefault="00FD1FBC" w:rsidP="00FD1FBC">
      <w:pPr>
        <w:pStyle w:val="NormalNumbered"/>
      </w:pPr>
      <w:r w:rsidRPr="00A2772C">
        <w:t>These initiatives</w:t>
      </w:r>
      <w:r w:rsidR="00AB7406" w:rsidRPr="00A2772C">
        <w:t>, alongside a multitude of other assets and actions</w:t>
      </w:r>
      <w:r w:rsidRPr="00A2772C">
        <w:t xml:space="preserve"> display the commitment of local partners in key growth sectors to collaboratively deliver a step-change in innovation in Lancashire, and the sectoral and smart specialisation strengths on which this plan seeks to build.</w:t>
      </w:r>
      <w:r w:rsidR="00AB7406" w:rsidRPr="00A2772C">
        <w:t xml:space="preserve"> </w:t>
      </w:r>
    </w:p>
    <w:p w14:paraId="03623D5D" w14:textId="730EA059" w:rsidR="00DA0E12" w:rsidRPr="00A2772C" w:rsidRDefault="00FD1FBC" w:rsidP="00FD1FBC">
      <w:pPr>
        <w:pStyle w:val="NormalNumbered"/>
      </w:pPr>
      <w:r w:rsidRPr="00A2772C">
        <w:t xml:space="preserve">The </w:t>
      </w:r>
      <w:r w:rsidRPr="00A2772C">
        <w:rPr>
          <w:i/>
        </w:rPr>
        <w:t>Lancashire Skills and Employment Strategic Framework</w:t>
      </w:r>
      <w:r w:rsidRPr="00A2772C">
        <w:t xml:space="preserve"> provides the</w:t>
      </w:r>
      <w:r w:rsidR="004F44F8" w:rsidRPr="00A2772C">
        <w:t xml:space="preserve"> template</w:t>
      </w:r>
      <w:r w:rsidRPr="00A2772C">
        <w:t xml:space="preserve"> for public investment in skills and employment activities in the County, and outlines the direction skills and employment providers need to take to best address need.  It seeks to re-establish Lancashire as an economic powerhouse and a national centre of excellence in advanced manufacturing by maximising its clear competitive strengths and capabilities in the aerospace, automotive, energy and health science related sectors.</w:t>
      </w:r>
      <w:r w:rsidR="005F0F9D" w:rsidRPr="00A2772C">
        <w:t xml:space="preserve"> </w:t>
      </w:r>
    </w:p>
    <w:p w14:paraId="3A9205E7" w14:textId="3D91F187" w:rsidR="00FD1FBC" w:rsidRPr="00A2772C" w:rsidRDefault="0003098E" w:rsidP="00FD1FBC">
      <w:pPr>
        <w:pStyle w:val="NormalNumbered"/>
      </w:pPr>
      <w:r>
        <w:t>Currently under development, t</w:t>
      </w:r>
      <w:r w:rsidR="005F0F9D" w:rsidRPr="00A2772C">
        <w:t xml:space="preserve">he </w:t>
      </w:r>
      <w:r w:rsidR="005F0F9D" w:rsidRPr="00A2772C">
        <w:rPr>
          <w:i/>
        </w:rPr>
        <w:t>Lancashire Technical Education Vision</w:t>
      </w:r>
      <w:r w:rsidR="005F0F9D" w:rsidRPr="00A2772C">
        <w:t xml:space="preserve"> will develop a framework for a dynamic and high performing technical education system in the County that will raise skills and</w:t>
      </w:r>
      <w:r w:rsidR="000545DF" w:rsidRPr="00A2772C">
        <w:t xml:space="preserve"> develop</w:t>
      </w:r>
      <w:r w:rsidR="005F0F9D" w:rsidRPr="00A2772C">
        <w:t xml:space="preserve"> the talent pool to support key existing and emerging sectors.</w:t>
      </w:r>
    </w:p>
    <w:p w14:paraId="08F693DB" w14:textId="18A117CE" w:rsidR="00FD1FBC" w:rsidRPr="00A2772C" w:rsidRDefault="000545DF" w:rsidP="00FD1FBC">
      <w:pPr>
        <w:pStyle w:val="NormalNumbered"/>
      </w:pPr>
      <w:r w:rsidRPr="00A2772C">
        <w:lastRenderedPageBreak/>
        <w:t>T</w:t>
      </w:r>
      <w:r w:rsidR="00FD1FBC" w:rsidRPr="00A2772C">
        <w:t>his Innovation Plan builds on and complements these existing strategic plans whilst responding to the opportunities and challenges emerging from the evidence base and stakeholder consultations.</w:t>
      </w:r>
    </w:p>
    <w:p w14:paraId="7692EAC2" w14:textId="7109DD6B" w:rsidR="0038170B" w:rsidRPr="00A2772C" w:rsidRDefault="0038170B" w:rsidP="003D310E">
      <w:pPr>
        <w:pStyle w:val="Heading1"/>
        <w:framePr w:w="10351" w:wrap="notBeside"/>
        <w:ind w:left="851" w:hanging="851"/>
      </w:pPr>
      <w:bookmarkStart w:id="46" w:name="_Toc504563068"/>
      <w:r w:rsidRPr="00A2772C">
        <w:lastRenderedPageBreak/>
        <w:t>Lancashire’s</w:t>
      </w:r>
      <w:r w:rsidR="000722B4" w:rsidRPr="00A2772C">
        <w:t xml:space="preserve"> Economic and </w:t>
      </w:r>
      <w:r w:rsidR="005861D4" w:rsidRPr="00A2772C">
        <w:t>Innovation</w:t>
      </w:r>
      <w:r w:rsidR="003D310E" w:rsidRPr="00A2772C">
        <w:t xml:space="preserve"> </w:t>
      </w:r>
      <w:r w:rsidR="005861D4" w:rsidRPr="00A2772C">
        <w:t>Landscape</w:t>
      </w:r>
      <w:bookmarkEnd w:id="46"/>
    </w:p>
    <w:p w14:paraId="523EAFC1" w14:textId="32C928C3" w:rsidR="00B52F22" w:rsidRPr="00A2772C" w:rsidRDefault="00B52F22" w:rsidP="00275903">
      <w:pPr>
        <w:pStyle w:val="PullQuote"/>
      </w:pPr>
      <w:bookmarkStart w:id="47" w:name="_Toc502674262"/>
      <w:bookmarkStart w:id="48" w:name="_Toc502734605"/>
      <w:bookmarkStart w:id="49" w:name="_Toc502744318"/>
      <w:bookmarkStart w:id="50" w:name="_Toc504469779"/>
      <w:bookmarkStart w:id="51" w:name="_Toc504490219"/>
      <w:r w:rsidRPr="00A2772C">
        <w:t>This section present</w:t>
      </w:r>
      <w:r w:rsidR="0061543B" w:rsidRPr="00A2772C">
        <w:t>s</w:t>
      </w:r>
      <w:r w:rsidRPr="00A2772C">
        <w:t xml:space="preserve"> the key trends </w:t>
      </w:r>
      <w:r w:rsidR="00956A54" w:rsidRPr="00A2772C">
        <w:t xml:space="preserve">and forecasts </w:t>
      </w:r>
      <w:r w:rsidRPr="00A2772C">
        <w:t>to show how Lancashire is performing</w:t>
      </w:r>
      <w:r w:rsidR="00956A54" w:rsidRPr="00A2772C">
        <w:t>, and is likely to perform,</w:t>
      </w:r>
      <w:r w:rsidRPr="00A2772C">
        <w:t xml:space="preserve"> as an economy and as an innovation ecosystem.</w:t>
      </w:r>
      <w:bookmarkEnd w:id="47"/>
      <w:bookmarkEnd w:id="48"/>
      <w:bookmarkEnd w:id="49"/>
      <w:bookmarkEnd w:id="50"/>
      <w:bookmarkEnd w:id="51"/>
      <w:r w:rsidRPr="00A2772C">
        <w:t xml:space="preserve"> </w:t>
      </w:r>
    </w:p>
    <w:p w14:paraId="7D450923" w14:textId="11C463B8" w:rsidR="00414763" w:rsidRPr="00A2772C" w:rsidRDefault="00956A54" w:rsidP="0061543B">
      <w:pPr>
        <w:pStyle w:val="Heading3"/>
      </w:pPr>
      <w:r w:rsidRPr="00A2772C">
        <w:t>The Lancashire Economy</w:t>
      </w:r>
    </w:p>
    <w:p w14:paraId="2ECF6C47" w14:textId="7597B12C" w:rsidR="00062722" w:rsidRPr="00A2772C" w:rsidRDefault="00062722" w:rsidP="00852578">
      <w:pPr>
        <w:pStyle w:val="NormalNumbered"/>
      </w:pPr>
      <w:r w:rsidRPr="00A2772C">
        <w:t>With a resident population of just under 1.5m, supporting around 630,00</w:t>
      </w:r>
      <w:r w:rsidR="00332342" w:rsidRPr="00A2772C">
        <w:t>0 jobs, and containing around 52</w:t>
      </w:r>
      <w:r w:rsidRPr="00A2772C">
        <w:t>,000 businesses, Lancashire is a key component of the North West’s economy. Lancashire contains globally significant firms in sectors such as aerospace and nuclear, including BAE Systems, Rolls Royce, and Westinghouse</w:t>
      </w:r>
      <w:r w:rsidR="00E612DC" w:rsidRPr="00A2772C">
        <w:t xml:space="preserve"> as well as a significant SME base</w:t>
      </w:r>
      <w:r w:rsidR="002A571C" w:rsidRPr="00A2772C">
        <w:t xml:space="preserve"> (98% of businesses in Lancashire employ fewer than 50 people)</w:t>
      </w:r>
      <w:r w:rsidRPr="00A2772C">
        <w:t>. It also benefits from four universities in the area, providing a valuable mix of research-oriented and applied innovation opportunities.</w:t>
      </w:r>
      <w:r w:rsidR="00C20D09" w:rsidRPr="00A2772C">
        <w:t xml:space="preserve"> </w:t>
      </w:r>
      <w:r w:rsidRPr="00A2772C">
        <w:t xml:space="preserve">Lancashire experienced a decline in employment between 2007 and 2012, and has since reversed that trend, with employment now above pre-2007 levels. This is a similar trend to the North West and </w:t>
      </w:r>
      <w:r w:rsidR="00956A54" w:rsidRPr="00A2772C">
        <w:t>UK;</w:t>
      </w:r>
      <w:r w:rsidRPr="00A2772C">
        <w:t xml:space="preserve"> </w:t>
      </w:r>
      <w:r w:rsidR="00956A54" w:rsidRPr="00A2772C">
        <w:t>but</w:t>
      </w:r>
      <w:r w:rsidRPr="00A2772C">
        <w:t xml:space="preserve"> Lancashire’s employment growth is slower than both.</w:t>
      </w:r>
    </w:p>
    <w:p w14:paraId="6C886E4A" w14:textId="3ED00194" w:rsidR="001A406E" w:rsidRPr="00A2772C" w:rsidRDefault="00527C75" w:rsidP="00062722">
      <w:pPr>
        <w:pStyle w:val="NormalNumbered"/>
      </w:pPr>
      <w:r w:rsidRPr="00A2772C">
        <w:t xml:space="preserve">Despite </w:t>
      </w:r>
      <w:r w:rsidR="00956A54" w:rsidRPr="00A2772C">
        <w:t>pockets of high performance and productivity,</w:t>
      </w:r>
      <w:r w:rsidR="00062722" w:rsidRPr="00A2772C">
        <w:t xml:space="preserve"> Lancashire’s economy</w:t>
      </w:r>
      <w:r w:rsidR="004F44F8" w:rsidRPr="00A2772C">
        <w:t xml:space="preserve">, like the majority across the </w:t>
      </w:r>
      <w:r w:rsidR="00C6681C" w:rsidRPr="00A2772C">
        <w:t>N</w:t>
      </w:r>
      <w:r w:rsidR="004F44F8" w:rsidRPr="00A2772C">
        <w:t>orth of England</w:t>
      </w:r>
      <w:r w:rsidR="00C6681C" w:rsidRPr="00A2772C">
        <w:t>,</w:t>
      </w:r>
      <w:r w:rsidR="00956A54" w:rsidRPr="00A2772C">
        <w:t xml:space="preserve"> is underperforming</w:t>
      </w:r>
      <w:r w:rsidR="00062722" w:rsidRPr="00A2772C">
        <w:t xml:space="preserve">, and </w:t>
      </w:r>
      <w:r w:rsidR="00956A54" w:rsidRPr="00A2772C">
        <w:t>not reaching</w:t>
      </w:r>
      <w:r w:rsidR="00062722" w:rsidRPr="00A2772C">
        <w:t xml:space="preserve"> its full potential. The primary indicator to measure an economy’s overall performance is Gross Value Added (GVA). Lancashire generated a GVA figure of £29bn in 2015, 18.5% of the North West’s total. </w:t>
      </w:r>
      <w:r w:rsidR="001A406E" w:rsidRPr="00A2772C">
        <w:t>This compares with 21% of the North West’s employment, 20% of North West’s total business base, and 20% of the North West’s working age population.</w:t>
      </w:r>
      <w:r w:rsidR="00426847" w:rsidRPr="00A2772C">
        <w:t xml:space="preserve"> As we have seen, the spread of productivity across Lancashire varies greatly between areas within the County. The average for the County can mask areas of high value and high productivity businesses.</w:t>
      </w:r>
    </w:p>
    <w:p w14:paraId="66799D88" w14:textId="3D37FAF0" w:rsidR="00062722" w:rsidRPr="00A2772C" w:rsidRDefault="00062722" w:rsidP="00062722">
      <w:pPr>
        <w:pStyle w:val="NormalNumbered"/>
      </w:pPr>
      <w:r w:rsidRPr="00A2772C">
        <w:t xml:space="preserve">Although there has been consistent growth in GVA in Lancashire, it is slower than the North West and UK, and that productivity gap has widened in recent years. As shown in </w:t>
      </w:r>
      <w:r w:rsidR="00A4292E" w:rsidRPr="00A2772C">
        <w:rPr>
          <w:highlight w:val="yellow"/>
        </w:rPr>
        <w:fldChar w:fldCharType="begin"/>
      </w:r>
      <w:r w:rsidR="00A4292E" w:rsidRPr="00A2772C">
        <w:instrText xml:space="preserve"> REF _Ref502736758 \h </w:instrText>
      </w:r>
      <w:r w:rsidR="00A4292E" w:rsidRPr="00A2772C">
        <w:rPr>
          <w:highlight w:val="yellow"/>
        </w:rPr>
      </w:r>
      <w:r w:rsidR="00A4292E" w:rsidRPr="00A2772C">
        <w:rPr>
          <w:highlight w:val="yellow"/>
        </w:rPr>
        <w:fldChar w:fldCharType="separate"/>
      </w:r>
      <w:r w:rsidR="008F07DE" w:rsidRPr="00A2772C">
        <w:t xml:space="preserve">Figure </w:t>
      </w:r>
      <w:r w:rsidR="008F07DE">
        <w:rPr>
          <w:noProof/>
        </w:rPr>
        <w:t>1</w:t>
      </w:r>
      <w:r w:rsidR="00A4292E" w:rsidRPr="00A2772C">
        <w:rPr>
          <w:highlight w:val="yellow"/>
        </w:rPr>
        <w:fldChar w:fldCharType="end"/>
      </w:r>
      <w:r w:rsidRPr="00A2772C">
        <w:t>:</w:t>
      </w:r>
    </w:p>
    <w:p w14:paraId="54306AA1" w14:textId="0EC84F61" w:rsidR="00A4292E" w:rsidRPr="00A2772C" w:rsidRDefault="00A4292E" w:rsidP="00A4292E">
      <w:pPr>
        <w:pStyle w:val="Caption"/>
      </w:pPr>
      <w:bookmarkStart w:id="52" w:name="_Ref502736758"/>
      <w:bookmarkStart w:id="53" w:name="_Toc504555213"/>
      <w:r w:rsidRPr="00A2772C">
        <w:lastRenderedPageBreak/>
        <w:t xml:space="preserve">Figure </w:t>
      </w:r>
      <w:r w:rsidR="007B2222">
        <w:fldChar w:fldCharType="begin"/>
      </w:r>
      <w:r w:rsidR="007B2222">
        <w:instrText xml:space="preserve"> SEQ Figure \* ARABIC </w:instrText>
      </w:r>
      <w:r w:rsidR="007B2222">
        <w:fldChar w:fldCharType="separate"/>
      </w:r>
      <w:r w:rsidR="008F07DE">
        <w:rPr>
          <w:noProof/>
        </w:rPr>
        <w:t>1</w:t>
      </w:r>
      <w:r w:rsidR="007B2222">
        <w:rPr>
          <w:noProof/>
        </w:rPr>
        <w:fldChar w:fldCharType="end"/>
      </w:r>
      <w:bookmarkEnd w:id="52"/>
      <w:r w:rsidRPr="00A2772C">
        <w:t xml:space="preserve"> – GVA Growth</w:t>
      </w:r>
      <w:bookmarkEnd w:id="53"/>
    </w:p>
    <w:p w14:paraId="629D5E05" w14:textId="77777777" w:rsidR="00062722" w:rsidRPr="00A2772C" w:rsidRDefault="00062722" w:rsidP="00062722">
      <w:pPr>
        <w:pStyle w:val="NormalNumbered"/>
        <w:numPr>
          <w:ilvl w:val="0"/>
          <w:numId w:val="0"/>
        </w:numPr>
      </w:pPr>
      <w:r w:rsidRPr="00A2772C">
        <w:rPr>
          <w:noProof/>
          <w:lang w:eastAsia="en-GB"/>
        </w:rPr>
        <w:drawing>
          <wp:inline distT="0" distB="0" distL="0" distR="0" wp14:anchorId="753ADC57" wp14:editId="44CE70AC">
            <wp:extent cx="5172075" cy="3152775"/>
            <wp:effectExtent l="0" t="0" r="9525" b="9525"/>
            <wp:docPr id="2" name="Chart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B7EBCB1-CE18-443A-9BF2-6A394D89DD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350EFBA" w14:textId="6F0CAED3" w:rsidR="00062722" w:rsidRPr="00A2772C" w:rsidRDefault="00062722" w:rsidP="00062722">
      <w:pPr>
        <w:pStyle w:val="NormalNumbered"/>
      </w:pPr>
      <w:r w:rsidRPr="00A2772C">
        <w:t>GVA per employee in Lancashire was £42,100 in 2015, against a figure of £50,800 for the UK</w:t>
      </w:r>
      <w:r w:rsidR="00E94ED0" w:rsidRPr="00A2772C">
        <w:t>, 83% of the UK average. In 2015</w:t>
      </w:r>
      <w:r w:rsidRPr="00A2772C">
        <w:t>, Lanc</w:t>
      </w:r>
      <w:r w:rsidR="00E94ED0" w:rsidRPr="00A2772C">
        <w:t>ashire’s GVA per employee was 83</w:t>
      </w:r>
      <w:r w:rsidRPr="00A2772C">
        <w:t>% of the UK average</w:t>
      </w:r>
      <w:r w:rsidR="00F108BF" w:rsidRPr="00A2772C">
        <w:t>, and this issue of productivity is a long-standing and embedded one</w:t>
      </w:r>
      <w:r w:rsidRPr="00A2772C">
        <w:t>. This productivity gap matters</w:t>
      </w:r>
      <w:r w:rsidR="00E94ED0" w:rsidRPr="00A2772C">
        <w:t>:</w:t>
      </w:r>
      <w:r w:rsidRPr="00A2772C">
        <w:t xml:space="preserve"> if GVA per employee in 2015 was at the UK level, the Lancashire economy would</w:t>
      </w:r>
      <w:r w:rsidR="006B23BA" w:rsidRPr="00A2772C">
        <w:t xml:space="preserve"> have</w:t>
      </w:r>
      <w:r w:rsidRPr="00A2772C">
        <w:t xml:space="preserve"> generate</w:t>
      </w:r>
      <w:r w:rsidR="006B23BA" w:rsidRPr="00A2772C">
        <w:t>d</w:t>
      </w:r>
      <w:r w:rsidRPr="00A2772C">
        <w:t xml:space="preserve"> an extra £3.1bn. The closing of this increasing productivity deficit</w:t>
      </w:r>
      <w:r w:rsidR="00F108BF" w:rsidRPr="00A2772C">
        <w:t xml:space="preserve"> remains</w:t>
      </w:r>
      <w:r w:rsidRPr="00A2772C">
        <w:t xml:space="preserve"> a key challenge for Lancashire. </w:t>
      </w:r>
    </w:p>
    <w:p w14:paraId="43098E95" w14:textId="03B332D4" w:rsidR="00062722" w:rsidRPr="00A2772C" w:rsidRDefault="00062722" w:rsidP="00062722">
      <w:pPr>
        <w:pStyle w:val="NormalNumbered"/>
      </w:pPr>
      <w:r w:rsidRPr="00A2772C">
        <w:t>This productivity gap exists not bec</w:t>
      </w:r>
      <w:r w:rsidR="00F108BF" w:rsidRPr="00A2772C">
        <w:t>ause employees in Lancashire do no</w:t>
      </w:r>
      <w:r w:rsidRPr="00A2772C">
        <w:t>t work as hard as people in other areas. Rather</w:t>
      </w:r>
      <w:r w:rsidR="00A71923" w:rsidRPr="00A2772C">
        <w:t>,</w:t>
      </w:r>
      <w:r w:rsidRPr="00A2772C">
        <w:t xml:space="preserve"> there </w:t>
      </w:r>
      <w:r w:rsidR="00A71923" w:rsidRPr="00A2772C">
        <w:t xml:space="preserve">are </w:t>
      </w:r>
      <w:r w:rsidRPr="00A2772C">
        <w:t>three key drivers:</w:t>
      </w:r>
    </w:p>
    <w:p w14:paraId="60AFC610" w14:textId="2DEA95FE" w:rsidR="00062722" w:rsidRPr="00A2772C" w:rsidRDefault="00062722" w:rsidP="0064653F">
      <w:pPr>
        <w:pStyle w:val="ListBullet"/>
      </w:pPr>
      <w:r w:rsidRPr="00A2772C">
        <w:t>Structural change - a shift away from manufacturing to lower productivity occupations</w:t>
      </w:r>
      <w:r w:rsidR="00A71923" w:rsidRPr="00A2772C">
        <w:t xml:space="preserve"> – often services and retail</w:t>
      </w:r>
      <w:r w:rsidR="00ED46BA" w:rsidRPr="00A2772C">
        <w:t>;</w:t>
      </w:r>
    </w:p>
    <w:p w14:paraId="524E4F25" w14:textId="77777777" w:rsidR="00062722" w:rsidRPr="00A2772C" w:rsidRDefault="00062722" w:rsidP="0064653F">
      <w:pPr>
        <w:pStyle w:val="ListBullet"/>
      </w:pPr>
      <w:r w:rsidRPr="00A2772C">
        <w:t>Skills - a legacy of educational underachievement and skills gaps in key sectors; and</w:t>
      </w:r>
    </w:p>
    <w:p w14:paraId="213F1789" w14:textId="4DDA3EC9" w:rsidR="00062722" w:rsidRPr="00A2772C" w:rsidRDefault="00062722" w:rsidP="0064653F">
      <w:pPr>
        <w:pStyle w:val="ListBullet"/>
      </w:pPr>
      <w:r w:rsidRPr="00A2772C">
        <w:t>Innovation and entrepreneurship - lower levels of R&amp;D expenditur</w:t>
      </w:r>
      <w:r w:rsidR="00A71923" w:rsidRPr="00A2772C">
        <w:t>e, exacerbated by low start-up rates and lower inward investment.</w:t>
      </w:r>
    </w:p>
    <w:p w14:paraId="3C43A280" w14:textId="77777777" w:rsidR="00414763" w:rsidRPr="00A2772C" w:rsidRDefault="00414763" w:rsidP="00A71923">
      <w:pPr>
        <w:pStyle w:val="Heading3"/>
      </w:pPr>
      <w:r w:rsidRPr="00A2772C">
        <w:t>The Changing Shape of Lancashire’s Economy</w:t>
      </w:r>
    </w:p>
    <w:p w14:paraId="09BDD2FB" w14:textId="0D782FF3" w:rsidR="005D06CD" w:rsidRPr="00A2772C" w:rsidRDefault="00810FE7" w:rsidP="005D06CD">
      <w:pPr>
        <w:pStyle w:val="NormalNumbered"/>
      </w:pPr>
      <w:r w:rsidRPr="00A2772C">
        <w:t>Econometri</w:t>
      </w:r>
      <w:r w:rsidR="00956A54" w:rsidRPr="00A2772C">
        <w:t>c</w:t>
      </w:r>
      <w:r w:rsidR="005D06CD" w:rsidRPr="00A2772C">
        <w:t xml:space="preserve"> forecasts</w:t>
      </w:r>
      <w:r w:rsidR="00956A54" w:rsidRPr="00A2772C">
        <w:rPr>
          <w:rStyle w:val="FootnoteReference"/>
        </w:rPr>
        <w:footnoteReference w:id="2"/>
      </w:r>
      <w:r w:rsidR="005D06CD" w:rsidRPr="00A2772C">
        <w:t xml:space="preserve"> </w:t>
      </w:r>
      <w:r w:rsidR="00956A54" w:rsidRPr="00A2772C">
        <w:t xml:space="preserve">suggest that, </w:t>
      </w:r>
      <w:r w:rsidR="005D06CD" w:rsidRPr="00A2772C">
        <w:t>under a ‘do nothing’ scenario</w:t>
      </w:r>
      <w:r w:rsidR="00956A54" w:rsidRPr="00A2772C">
        <w:t>,</w:t>
      </w:r>
      <w:r w:rsidR="005D06CD" w:rsidRPr="00A2772C">
        <w:t xml:space="preserve"> the productivity </w:t>
      </w:r>
      <w:r w:rsidR="00A71923" w:rsidRPr="00A2772C">
        <w:t>gap will remain</w:t>
      </w:r>
      <w:r w:rsidR="005D06CD" w:rsidRPr="00A2772C">
        <w:t xml:space="preserve">. By 2036, GVA in Lancashire is due to increase by </w:t>
      </w:r>
      <w:r w:rsidR="00956A54" w:rsidRPr="00A2772C">
        <w:t>just over 30%</w:t>
      </w:r>
      <w:r w:rsidR="005D06CD" w:rsidRPr="00A2772C">
        <w:t xml:space="preserve"> to £38.5bn. Over the same period, UK GVA i</w:t>
      </w:r>
      <w:r w:rsidR="00C00F6F" w:rsidRPr="00A2772C">
        <w:t>s forecasted to increase by just over 40</w:t>
      </w:r>
      <w:r w:rsidR="006B5929" w:rsidRPr="00A2772C">
        <w:t>%: the productivity gap will grow.</w:t>
      </w:r>
      <w:r w:rsidR="005D06CD" w:rsidRPr="00A2772C">
        <w:t xml:space="preserve"> If Lancashire’s GVA grew at the same rate as the UK</w:t>
      </w:r>
      <w:r w:rsidR="00DD0CC9" w:rsidRPr="00A2772C">
        <w:t xml:space="preserve"> over this period</w:t>
      </w:r>
      <w:r w:rsidR="005D06CD" w:rsidRPr="00A2772C">
        <w:t xml:space="preserve"> this would result in an additional £2.5bn in GVA</w:t>
      </w:r>
      <w:r w:rsidR="003D449D" w:rsidRPr="00A2772C">
        <w:t xml:space="preserve"> by 2036</w:t>
      </w:r>
      <w:r w:rsidR="005D06CD" w:rsidRPr="00A2772C">
        <w:t>.</w:t>
      </w:r>
    </w:p>
    <w:p w14:paraId="5253AFCA" w14:textId="7AB3CFAB" w:rsidR="005D06CD" w:rsidRPr="00A2772C" w:rsidRDefault="005D06CD" w:rsidP="005D06CD">
      <w:pPr>
        <w:pStyle w:val="NormalNumbered"/>
      </w:pPr>
      <w:r w:rsidRPr="00A2772C">
        <w:t>Employment growth is also forecast to remain slower than that of the UK. By 2036,</w:t>
      </w:r>
      <w:r w:rsidR="00C00F6F" w:rsidRPr="00A2772C">
        <w:t xml:space="preserve"> employment in Lancashire is set</w:t>
      </w:r>
      <w:r w:rsidRPr="00A2772C">
        <w:t xml:space="preserve"> to grow by 2.7% (an additional 19,000 jobs). Over </w:t>
      </w:r>
      <w:r w:rsidRPr="00A2772C">
        <w:lastRenderedPageBreak/>
        <w:t xml:space="preserve">the same period the UK </w:t>
      </w:r>
      <w:r w:rsidR="00C00F6F" w:rsidRPr="00A2772C">
        <w:t>employment is due</w:t>
      </w:r>
      <w:r w:rsidRPr="00A2772C">
        <w:t xml:space="preserve"> to increase by 7.3%. If Lancashire’s employment grew at th</w:t>
      </w:r>
      <w:r w:rsidR="00F10B90" w:rsidRPr="00A2772C">
        <w:t>e same</w:t>
      </w:r>
      <w:r w:rsidRPr="00A2772C">
        <w:t xml:space="preserve"> rate</w:t>
      </w:r>
      <w:r w:rsidR="00F10B90" w:rsidRPr="00A2772C">
        <w:t xml:space="preserve"> as the UK</w:t>
      </w:r>
      <w:r w:rsidRPr="00A2772C">
        <w:t xml:space="preserve"> this would result in an extra 53,000 jobs in the local economy.</w:t>
      </w:r>
    </w:p>
    <w:p w14:paraId="5D4F65BB" w14:textId="642C8073" w:rsidR="005D06CD" w:rsidRPr="00A2772C" w:rsidRDefault="009453E4" w:rsidP="00810FE7">
      <w:pPr>
        <w:pStyle w:val="NormalNumbered"/>
      </w:pPr>
      <w:r w:rsidRPr="00A2772C">
        <w:t xml:space="preserve">Moreover, </w:t>
      </w:r>
      <w:r w:rsidR="005D06CD" w:rsidRPr="00A2772C">
        <w:t>Lancashire’s economy will experience significant change over the next two decades.</w:t>
      </w:r>
      <w:r w:rsidR="003D449D" w:rsidRPr="00A2772C">
        <w:t xml:space="preserve"> Sectors are expected to perform in one of two ways:</w:t>
      </w:r>
    </w:p>
    <w:p w14:paraId="49FEA228" w14:textId="5BCD03CA" w:rsidR="005D06CD" w:rsidRPr="00A2772C" w:rsidRDefault="005D06CD" w:rsidP="005D06CD">
      <w:pPr>
        <w:pStyle w:val="ListBullet"/>
      </w:pPr>
      <w:r w:rsidRPr="00A2772C">
        <w:rPr>
          <w:i/>
        </w:rPr>
        <w:t>Expanding sectors</w:t>
      </w:r>
      <w:r w:rsidRPr="00A2772C">
        <w:t xml:space="preserve"> which are forecasted to grow in both GVA and employment</w:t>
      </w:r>
      <w:r w:rsidR="007D6344">
        <w:t>; and</w:t>
      </w:r>
    </w:p>
    <w:p w14:paraId="489FAF99" w14:textId="620C3B9E" w:rsidR="005D06CD" w:rsidRPr="00A2772C" w:rsidRDefault="005D06CD" w:rsidP="005D06CD">
      <w:pPr>
        <w:pStyle w:val="ListBullet"/>
      </w:pPr>
      <w:r w:rsidRPr="00A2772C">
        <w:rPr>
          <w:i/>
        </w:rPr>
        <w:t>Adjusting sectors</w:t>
      </w:r>
      <w:r w:rsidRPr="00A2772C">
        <w:t xml:space="preserve"> where GVA will increase but employment is likely to decrease</w:t>
      </w:r>
      <w:r w:rsidR="007D6344">
        <w:t>.</w:t>
      </w:r>
    </w:p>
    <w:p w14:paraId="6742B231" w14:textId="2041DE4E" w:rsidR="003D449D" w:rsidRPr="00A2772C" w:rsidRDefault="00E35CAE" w:rsidP="003D449D">
      <w:pPr>
        <w:pStyle w:val="NormalNumbered"/>
      </w:pPr>
      <w:r w:rsidRPr="00A2772C">
        <w:fldChar w:fldCharType="begin"/>
      </w:r>
      <w:r w:rsidRPr="00A2772C">
        <w:instrText xml:space="preserve"> REF _Ref502737197 \h </w:instrText>
      </w:r>
      <w:r w:rsidRPr="00A2772C">
        <w:fldChar w:fldCharType="separate"/>
      </w:r>
      <w:r w:rsidR="008F07DE" w:rsidRPr="00A2772C">
        <w:t xml:space="preserve">Figure </w:t>
      </w:r>
      <w:r w:rsidR="008F07DE">
        <w:rPr>
          <w:noProof/>
        </w:rPr>
        <w:t>2</w:t>
      </w:r>
      <w:r w:rsidRPr="00A2772C">
        <w:fldChar w:fldCharType="end"/>
      </w:r>
      <w:r w:rsidR="007B55AD" w:rsidRPr="00A2772C">
        <w:t xml:space="preserve"> </w:t>
      </w:r>
      <w:r w:rsidR="00810FE7" w:rsidRPr="00A2772C">
        <w:t xml:space="preserve">below shows the </w:t>
      </w:r>
      <w:r w:rsidR="009453E4" w:rsidRPr="00A2772C">
        <w:rPr>
          <w:i/>
        </w:rPr>
        <w:t>E</w:t>
      </w:r>
      <w:r w:rsidR="00810FE7" w:rsidRPr="00A2772C">
        <w:rPr>
          <w:i/>
        </w:rPr>
        <w:t>xpanding sectors</w:t>
      </w:r>
      <w:r w:rsidR="00810FE7" w:rsidRPr="00A2772C">
        <w:t>. Significant growth in both GVA and employment is forecasted in service sectors such as Professional, Scientific, and Technical,</w:t>
      </w:r>
      <w:r w:rsidR="00426847" w:rsidRPr="00A2772C">
        <w:t xml:space="preserve"> </w:t>
      </w:r>
      <w:r w:rsidR="00810FE7" w:rsidRPr="00A2772C">
        <w:t>Admin &amp; Support</w:t>
      </w:r>
      <w:r w:rsidR="00E7595D" w:rsidRPr="00A2772C">
        <w:t xml:space="preserve"> (including Technical Support)</w:t>
      </w:r>
      <w:r w:rsidR="00810FE7" w:rsidRPr="00A2772C">
        <w:t xml:space="preserve">, and Information &amp; </w:t>
      </w:r>
      <w:r w:rsidR="0038481A" w:rsidRPr="00A2772C">
        <w:t>Communications</w:t>
      </w:r>
      <w:r w:rsidR="00810FE7" w:rsidRPr="00A2772C">
        <w:t>. Most sectors are forecasted to grow in GVA and employment.</w:t>
      </w:r>
      <w:r w:rsidR="00FE69F6" w:rsidRPr="00A2772C">
        <w:t xml:space="preserve"> This data is at a broad sectoral level, which can </w:t>
      </w:r>
      <w:r w:rsidR="0043580A" w:rsidRPr="00A2772C">
        <w:t>miss the nuances and variety of job roles within each sector.</w:t>
      </w:r>
    </w:p>
    <w:p w14:paraId="0B790730" w14:textId="56039A9B" w:rsidR="00A4292E" w:rsidRPr="00A2772C" w:rsidRDefault="00A4292E" w:rsidP="00A4292E">
      <w:pPr>
        <w:pStyle w:val="Caption"/>
      </w:pPr>
      <w:bookmarkStart w:id="54" w:name="_Ref502737197"/>
      <w:bookmarkStart w:id="55" w:name="_Toc504555214"/>
      <w:r w:rsidRPr="00A2772C">
        <w:t xml:space="preserve">Figure </w:t>
      </w:r>
      <w:r w:rsidR="007B2222">
        <w:fldChar w:fldCharType="begin"/>
      </w:r>
      <w:r w:rsidR="007B2222">
        <w:instrText xml:space="preserve"> SEQ Figure \* ARABIC </w:instrText>
      </w:r>
      <w:r w:rsidR="007B2222">
        <w:fldChar w:fldCharType="separate"/>
      </w:r>
      <w:r w:rsidR="008F07DE">
        <w:rPr>
          <w:noProof/>
        </w:rPr>
        <w:t>2</w:t>
      </w:r>
      <w:r w:rsidR="007B2222">
        <w:rPr>
          <w:noProof/>
        </w:rPr>
        <w:fldChar w:fldCharType="end"/>
      </w:r>
      <w:bookmarkEnd w:id="54"/>
      <w:r w:rsidR="00E35CAE" w:rsidRPr="00A2772C">
        <w:t xml:space="preserve"> – Expanding Sectors</w:t>
      </w:r>
      <w:bookmarkEnd w:id="55"/>
    </w:p>
    <w:p w14:paraId="31205CF8" w14:textId="3C029D94" w:rsidR="005D06CD" w:rsidRPr="00A2772C" w:rsidRDefault="006D7DD2" w:rsidP="005D06CD">
      <w:pPr>
        <w:pStyle w:val="NormalNumbered"/>
        <w:numPr>
          <w:ilvl w:val="0"/>
          <w:numId w:val="0"/>
        </w:numPr>
      </w:pPr>
      <w:r w:rsidRPr="00A2772C">
        <w:rPr>
          <w:noProof/>
          <w:lang w:eastAsia="en-GB"/>
        </w:rPr>
        <w:drawing>
          <wp:inline distT="0" distB="0" distL="0" distR="0" wp14:anchorId="4B64025E" wp14:editId="18A7E334">
            <wp:extent cx="5457825" cy="3857625"/>
            <wp:effectExtent l="0" t="0" r="9525" b="9525"/>
            <wp:docPr id="15" name="Chart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8A3B54-9510-4205-9AFB-D9B2CE1F0D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CA09007" w14:textId="3EC45AE3" w:rsidR="00810FE7" w:rsidRPr="00A2772C" w:rsidRDefault="00E35CAE" w:rsidP="00810FE7">
      <w:pPr>
        <w:pStyle w:val="NormalNumbered"/>
      </w:pPr>
      <w:r w:rsidRPr="00A2772C">
        <w:fldChar w:fldCharType="begin"/>
      </w:r>
      <w:r w:rsidRPr="00A2772C">
        <w:instrText xml:space="preserve"> REF _Ref502737270 \h </w:instrText>
      </w:r>
      <w:r w:rsidRPr="00A2772C">
        <w:fldChar w:fldCharType="separate"/>
      </w:r>
      <w:r w:rsidR="008F07DE" w:rsidRPr="00A2772C">
        <w:t xml:space="preserve">Figure </w:t>
      </w:r>
      <w:r w:rsidR="008F07DE">
        <w:rPr>
          <w:noProof/>
        </w:rPr>
        <w:t>3</w:t>
      </w:r>
      <w:r w:rsidRPr="00A2772C">
        <w:fldChar w:fldCharType="end"/>
      </w:r>
      <w:r w:rsidRPr="00A2772C">
        <w:t xml:space="preserve"> </w:t>
      </w:r>
      <w:r w:rsidR="00810FE7" w:rsidRPr="00A2772C">
        <w:t>below</w:t>
      </w:r>
      <w:r w:rsidR="009453E4" w:rsidRPr="00A2772C">
        <w:t xml:space="preserve"> shows the </w:t>
      </w:r>
      <w:r w:rsidR="009453E4" w:rsidRPr="00A2772C">
        <w:rPr>
          <w:i/>
        </w:rPr>
        <w:t>A</w:t>
      </w:r>
      <w:r w:rsidR="00810FE7" w:rsidRPr="00A2772C">
        <w:rPr>
          <w:i/>
        </w:rPr>
        <w:t>djusting sectors</w:t>
      </w:r>
      <w:r w:rsidR="00810FE7" w:rsidRPr="00A2772C">
        <w:t>. Most significantly, the current key employment sector of manufacturing is forecast to decline in employment by 24% (c.20,000 jobs)</w:t>
      </w:r>
      <w:r w:rsidR="00502221" w:rsidRPr="00A2772C">
        <w:t xml:space="preserve"> by 2036</w:t>
      </w:r>
      <w:r w:rsidR="00810FE7" w:rsidRPr="00A2772C">
        <w:t xml:space="preserve">. </w:t>
      </w:r>
      <w:r w:rsidR="00804FED" w:rsidRPr="00A2772C">
        <w:t xml:space="preserve">This trend is expected nationally, however is expected to be more keenly felt in Lancashire due to the size of the sector in the County. </w:t>
      </w:r>
      <w:r w:rsidR="00810FE7" w:rsidRPr="00A2772C">
        <w:t>That manufacturing is foreca</w:t>
      </w:r>
      <w:r w:rsidR="009453E4" w:rsidRPr="00A2772C">
        <w:t>st to grow in GVA despite this points to</w:t>
      </w:r>
      <w:r w:rsidR="00810FE7" w:rsidRPr="00A2772C">
        <w:t xml:space="preserve"> the productivity opportunities and employment challenges</w:t>
      </w:r>
      <w:r w:rsidR="009453E4" w:rsidRPr="00A2772C">
        <w:t xml:space="preserve"> that</w:t>
      </w:r>
      <w:r w:rsidR="00810FE7" w:rsidRPr="00A2772C">
        <w:t xml:space="preserve"> </w:t>
      </w:r>
      <w:r w:rsidR="009453E4" w:rsidRPr="00A2772C">
        <w:t>I</w:t>
      </w:r>
      <w:r w:rsidR="00810FE7" w:rsidRPr="00A2772C">
        <w:t>ndustry 4.0</w:t>
      </w:r>
      <w:r w:rsidR="009453E4" w:rsidRPr="00A2772C">
        <w:t xml:space="preserve"> presents</w:t>
      </w:r>
      <w:r w:rsidR="00810FE7" w:rsidRPr="00A2772C">
        <w:t>.</w:t>
      </w:r>
      <w:r w:rsidR="00804FED" w:rsidRPr="00A2772C">
        <w:t xml:space="preserve"> It is important to remember that these forecasts are ‘policy-off’, meaning they do not consider different policy scenarios or their implications. Interventions such as those advocated later in this Plan, alongside </w:t>
      </w:r>
      <w:r w:rsidR="00804FED" w:rsidRPr="00A2772C">
        <w:lastRenderedPageBreak/>
        <w:t>ongoing actions across the County and North, can address these potential employment challenges.</w:t>
      </w:r>
    </w:p>
    <w:p w14:paraId="4DE57997" w14:textId="4F590908" w:rsidR="00E35CAE" w:rsidRPr="00A2772C" w:rsidRDefault="00E35CAE" w:rsidP="00E35CAE">
      <w:pPr>
        <w:pStyle w:val="Caption"/>
      </w:pPr>
      <w:bookmarkStart w:id="56" w:name="_Ref502737270"/>
      <w:bookmarkStart w:id="57" w:name="_Toc504555215"/>
      <w:r w:rsidRPr="00A2772C">
        <w:t xml:space="preserve">Figure </w:t>
      </w:r>
      <w:r w:rsidR="007B2222">
        <w:fldChar w:fldCharType="begin"/>
      </w:r>
      <w:r w:rsidR="007B2222">
        <w:instrText xml:space="preserve"> SEQ Figure \* ARABIC </w:instrText>
      </w:r>
      <w:r w:rsidR="007B2222">
        <w:fldChar w:fldCharType="separate"/>
      </w:r>
      <w:r w:rsidR="008F07DE">
        <w:rPr>
          <w:noProof/>
        </w:rPr>
        <w:t>3</w:t>
      </w:r>
      <w:r w:rsidR="007B2222">
        <w:rPr>
          <w:noProof/>
        </w:rPr>
        <w:fldChar w:fldCharType="end"/>
      </w:r>
      <w:bookmarkEnd w:id="56"/>
      <w:r w:rsidRPr="00A2772C">
        <w:t xml:space="preserve"> – Adjusting Sectors</w:t>
      </w:r>
      <w:bookmarkEnd w:id="57"/>
    </w:p>
    <w:p w14:paraId="419B6E82" w14:textId="57C62C70" w:rsidR="005D06CD" w:rsidRPr="00A2772C" w:rsidRDefault="006E2835" w:rsidP="00AF7082">
      <w:pPr>
        <w:pStyle w:val="NormalNumbered"/>
        <w:numPr>
          <w:ilvl w:val="0"/>
          <w:numId w:val="0"/>
        </w:numPr>
      </w:pPr>
      <w:r w:rsidRPr="00A2772C">
        <w:rPr>
          <w:noProof/>
          <w:lang w:eastAsia="en-GB"/>
        </w:rPr>
        <w:drawing>
          <wp:inline distT="0" distB="0" distL="0" distR="0" wp14:anchorId="68A398C1" wp14:editId="7BC3F656">
            <wp:extent cx="5385435" cy="3933825"/>
            <wp:effectExtent l="0" t="0" r="5715" b="9525"/>
            <wp:docPr id="19" name="Chart 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7AA656A-E400-47AB-9CCB-D98845CB13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7C39A58" w14:textId="77777777" w:rsidR="00414763" w:rsidRPr="00A2772C" w:rsidRDefault="00414763" w:rsidP="00AF7082">
      <w:pPr>
        <w:pStyle w:val="Heading3"/>
      </w:pPr>
      <w:r w:rsidRPr="00A2772C">
        <w:t>Innovation and Knowledge</w:t>
      </w:r>
    </w:p>
    <w:p w14:paraId="1604E016" w14:textId="10D7CDAF" w:rsidR="005D06CD" w:rsidRPr="00A2772C" w:rsidRDefault="00E35CAE" w:rsidP="005D06CD">
      <w:pPr>
        <w:pStyle w:val="NormalNumbered"/>
      </w:pPr>
      <w:r w:rsidRPr="00A2772C">
        <w:fldChar w:fldCharType="begin"/>
      </w:r>
      <w:r w:rsidRPr="00A2772C">
        <w:instrText xml:space="preserve"> REF _Ref502737316 \h </w:instrText>
      </w:r>
      <w:r w:rsidRPr="00A2772C">
        <w:fldChar w:fldCharType="separate"/>
      </w:r>
      <w:r w:rsidR="008F07DE" w:rsidRPr="00A2772C">
        <w:t xml:space="preserve">Table </w:t>
      </w:r>
      <w:r w:rsidR="008F07DE">
        <w:rPr>
          <w:noProof/>
        </w:rPr>
        <w:t>1</w:t>
      </w:r>
      <w:r w:rsidRPr="00A2772C">
        <w:fldChar w:fldCharType="end"/>
      </w:r>
      <w:r w:rsidRPr="00A2772C">
        <w:t xml:space="preserve"> </w:t>
      </w:r>
      <w:r w:rsidR="005D06CD" w:rsidRPr="00A2772C">
        <w:t xml:space="preserve">below gives an overview of Lancashire’s current performance on </w:t>
      </w:r>
      <w:r w:rsidR="00810FE7" w:rsidRPr="00A2772C">
        <w:t xml:space="preserve">innovation indicators </w:t>
      </w:r>
      <w:r w:rsidR="005D06CD" w:rsidRPr="00A2772C">
        <w:t xml:space="preserve">relating to STEM, graduate retention, and R&amp;D expenditure. </w:t>
      </w:r>
    </w:p>
    <w:p w14:paraId="2A278455" w14:textId="5B518D4E" w:rsidR="00E35CAE" w:rsidRPr="00A2772C" w:rsidRDefault="00E35CAE" w:rsidP="00E35CAE">
      <w:pPr>
        <w:pStyle w:val="Caption"/>
      </w:pPr>
      <w:bookmarkStart w:id="58" w:name="_Ref502737316"/>
      <w:bookmarkStart w:id="59" w:name="_Toc504555220"/>
      <w:r w:rsidRPr="00A2772C">
        <w:t xml:space="preserve">Table </w:t>
      </w:r>
      <w:r w:rsidR="007B2222">
        <w:fldChar w:fldCharType="begin"/>
      </w:r>
      <w:r w:rsidR="007B2222">
        <w:instrText xml:space="preserve"> SEQ Table \* ARABIC </w:instrText>
      </w:r>
      <w:r w:rsidR="007B2222">
        <w:fldChar w:fldCharType="separate"/>
      </w:r>
      <w:r w:rsidR="008F07DE">
        <w:rPr>
          <w:noProof/>
        </w:rPr>
        <w:t>1</w:t>
      </w:r>
      <w:r w:rsidR="007B2222">
        <w:rPr>
          <w:noProof/>
        </w:rPr>
        <w:fldChar w:fldCharType="end"/>
      </w:r>
      <w:bookmarkEnd w:id="58"/>
      <w:r w:rsidRPr="00A2772C">
        <w:t xml:space="preserve"> – Innovation and Knowledge Indicators</w:t>
      </w:r>
      <w:bookmarkEnd w:id="59"/>
    </w:p>
    <w:tbl>
      <w:tblPr>
        <w:tblW w:w="8505" w:type="dxa"/>
        <w:tblInd w:w="-152" w:type="dxa"/>
        <w:tblCellMar>
          <w:left w:w="0" w:type="dxa"/>
          <w:right w:w="0" w:type="dxa"/>
        </w:tblCellMar>
        <w:tblLook w:val="0420" w:firstRow="1" w:lastRow="0" w:firstColumn="0" w:lastColumn="0" w:noHBand="0" w:noVBand="1"/>
      </w:tblPr>
      <w:tblGrid>
        <w:gridCol w:w="2268"/>
        <w:gridCol w:w="1559"/>
        <w:gridCol w:w="1559"/>
        <w:gridCol w:w="1418"/>
        <w:gridCol w:w="1701"/>
      </w:tblGrid>
      <w:tr w:rsidR="00AF7082" w:rsidRPr="00A2772C" w14:paraId="43E5C8EA" w14:textId="77777777" w:rsidTr="00AF7082">
        <w:trPr>
          <w:trHeight w:val="377"/>
        </w:trPr>
        <w:tc>
          <w:tcPr>
            <w:tcW w:w="2268" w:type="dxa"/>
            <w:tcBorders>
              <w:top w:val="single" w:sz="8" w:space="0" w:color="FFFFFF"/>
              <w:left w:val="single" w:sz="8" w:space="0" w:color="FFFFFF"/>
              <w:bottom w:val="single" w:sz="24" w:space="0" w:color="FFFFFF"/>
              <w:right w:val="single" w:sz="8" w:space="0" w:color="FFFFFF"/>
            </w:tcBorders>
            <w:shd w:val="clear" w:color="auto" w:fill="009483"/>
            <w:tcMar>
              <w:top w:w="72" w:type="dxa"/>
              <w:left w:w="144" w:type="dxa"/>
              <w:bottom w:w="72" w:type="dxa"/>
              <w:right w:w="144" w:type="dxa"/>
            </w:tcMar>
            <w:hideMark/>
          </w:tcPr>
          <w:p w14:paraId="565209DB" w14:textId="77777777" w:rsidR="00AF7082" w:rsidRPr="00A2772C" w:rsidRDefault="00AF7082" w:rsidP="0046320B">
            <w:pPr>
              <w:spacing w:before="0" w:after="0" w:line="240" w:lineRule="auto"/>
              <w:jc w:val="center"/>
              <w:rPr>
                <w:rFonts w:ascii="Arial" w:eastAsia="Times New Roman" w:hAnsi="Arial" w:cs="Arial"/>
                <w:color w:val="auto"/>
                <w:sz w:val="36"/>
                <w:szCs w:val="36"/>
                <w:lang w:eastAsia="en-GB"/>
              </w:rPr>
            </w:pPr>
            <w:r w:rsidRPr="00A2772C">
              <w:rPr>
                <w:rFonts w:ascii="Calibri" w:eastAsia="Times New Roman" w:hAnsi="Calibri" w:cs="Arial"/>
                <w:b/>
                <w:bCs/>
                <w:color w:val="FFFFFF" w:themeColor="light1"/>
                <w:kern w:val="24"/>
                <w:sz w:val="24"/>
                <w:szCs w:val="24"/>
                <w:lang w:eastAsia="en-GB"/>
              </w:rPr>
              <w:t>Indicator</w:t>
            </w:r>
          </w:p>
        </w:tc>
        <w:tc>
          <w:tcPr>
            <w:tcW w:w="1559" w:type="dxa"/>
            <w:tcBorders>
              <w:top w:val="single" w:sz="8" w:space="0" w:color="FFFFFF"/>
              <w:left w:val="single" w:sz="8" w:space="0" w:color="FFFFFF"/>
              <w:bottom w:val="single" w:sz="24" w:space="0" w:color="FFFFFF"/>
              <w:right w:val="single" w:sz="8" w:space="0" w:color="FFFFFF"/>
            </w:tcBorders>
            <w:shd w:val="clear" w:color="auto" w:fill="009483"/>
            <w:tcMar>
              <w:top w:w="72" w:type="dxa"/>
              <w:left w:w="144" w:type="dxa"/>
              <w:bottom w:w="72" w:type="dxa"/>
              <w:right w:w="144" w:type="dxa"/>
            </w:tcMar>
            <w:hideMark/>
          </w:tcPr>
          <w:p w14:paraId="2450F39F" w14:textId="77777777" w:rsidR="00AF7082" w:rsidRPr="00A2772C" w:rsidRDefault="00AF7082" w:rsidP="0046320B">
            <w:pPr>
              <w:spacing w:before="0" w:after="0" w:line="240" w:lineRule="auto"/>
              <w:jc w:val="center"/>
              <w:rPr>
                <w:rFonts w:ascii="Arial" w:eastAsia="Times New Roman" w:hAnsi="Arial" w:cs="Arial"/>
                <w:color w:val="auto"/>
                <w:sz w:val="36"/>
                <w:szCs w:val="36"/>
                <w:lang w:eastAsia="en-GB"/>
              </w:rPr>
            </w:pPr>
            <w:r w:rsidRPr="00A2772C">
              <w:rPr>
                <w:rFonts w:ascii="Calibri" w:eastAsia="Times New Roman" w:hAnsi="Calibri" w:cs="Arial"/>
                <w:b/>
                <w:bCs/>
                <w:color w:val="FFFFFF" w:themeColor="light1"/>
                <w:kern w:val="24"/>
                <w:sz w:val="24"/>
                <w:szCs w:val="24"/>
                <w:lang w:eastAsia="en-GB"/>
              </w:rPr>
              <w:t>Lancs LEP</w:t>
            </w:r>
          </w:p>
        </w:tc>
        <w:tc>
          <w:tcPr>
            <w:tcW w:w="1559" w:type="dxa"/>
            <w:tcBorders>
              <w:top w:val="single" w:sz="8" w:space="0" w:color="FFFFFF"/>
              <w:left w:val="single" w:sz="8" w:space="0" w:color="FFFFFF"/>
              <w:bottom w:val="single" w:sz="24" w:space="0" w:color="FFFFFF"/>
              <w:right w:val="single" w:sz="8" w:space="0" w:color="FFFFFF"/>
            </w:tcBorders>
            <w:shd w:val="clear" w:color="auto" w:fill="009483"/>
            <w:tcMar>
              <w:top w:w="72" w:type="dxa"/>
              <w:left w:w="144" w:type="dxa"/>
              <w:bottom w:w="72" w:type="dxa"/>
              <w:right w:w="144" w:type="dxa"/>
            </w:tcMar>
            <w:hideMark/>
          </w:tcPr>
          <w:p w14:paraId="509EE52A" w14:textId="77777777" w:rsidR="00AF7082" w:rsidRPr="00A2772C" w:rsidRDefault="00AF7082" w:rsidP="0046320B">
            <w:pPr>
              <w:spacing w:before="0" w:after="0" w:line="240" w:lineRule="auto"/>
              <w:jc w:val="center"/>
              <w:rPr>
                <w:rFonts w:ascii="Arial" w:eastAsia="Times New Roman" w:hAnsi="Arial" w:cs="Arial"/>
                <w:color w:val="auto"/>
                <w:sz w:val="36"/>
                <w:szCs w:val="36"/>
                <w:lang w:eastAsia="en-GB"/>
              </w:rPr>
            </w:pPr>
            <w:r w:rsidRPr="00A2772C">
              <w:rPr>
                <w:rFonts w:ascii="Calibri" w:eastAsia="Times New Roman" w:hAnsi="Calibri" w:cs="Arial"/>
                <w:b/>
                <w:bCs/>
                <w:color w:val="FFFFFF" w:themeColor="light1"/>
                <w:kern w:val="24"/>
                <w:sz w:val="24"/>
                <w:szCs w:val="24"/>
                <w:lang w:eastAsia="en-GB"/>
              </w:rPr>
              <w:t>North West</w:t>
            </w:r>
          </w:p>
        </w:tc>
        <w:tc>
          <w:tcPr>
            <w:tcW w:w="1418" w:type="dxa"/>
            <w:tcBorders>
              <w:top w:val="single" w:sz="8" w:space="0" w:color="FFFFFF"/>
              <w:left w:val="single" w:sz="8" w:space="0" w:color="FFFFFF"/>
              <w:bottom w:val="single" w:sz="24" w:space="0" w:color="FFFFFF"/>
              <w:right w:val="single" w:sz="8" w:space="0" w:color="FFFFFF"/>
            </w:tcBorders>
            <w:shd w:val="clear" w:color="auto" w:fill="009483"/>
            <w:tcMar>
              <w:top w:w="72" w:type="dxa"/>
              <w:left w:w="144" w:type="dxa"/>
              <w:bottom w:w="72" w:type="dxa"/>
              <w:right w:w="144" w:type="dxa"/>
            </w:tcMar>
            <w:hideMark/>
          </w:tcPr>
          <w:p w14:paraId="7ACA6441" w14:textId="77777777" w:rsidR="00AF7082" w:rsidRPr="00A2772C" w:rsidRDefault="00AF7082" w:rsidP="0046320B">
            <w:pPr>
              <w:spacing w:before="0" w:after="0" w:line="240" w:lineRule="auto"/>
              <w:jc w:val="center"/>
              <w:rPr>
                <w:rFonts w:ascii="Arial" w:eastAsia="Times New Roman" w:hAnsi="Arial" w:cs="Arial"/>
                <w:color w:val="auto"/>
                <w:sz w:val="36"/>
                <w:szCs w:val="36"/>
                <w:lang w:eastAsia="en-GB"/>
              </w:rPr>
            </w:pPr>
            <w:r w:rsidRPr="00A2772C">
              <w:rPr>
                <w:rFonts w:ascii="Calibri" w:eastAsia="Times New Roman" w:hAnsi="Calibri" w:cs="Arial"/>
                <w:b/>
                <w:bCs/>
                <w:color w:val="FFFFFF" w:themeColor="light1"/>
                <w:kern w:val="24"/>
                <w:sz w:val="24"/>
                <w:szCs w:val="24"/>
                <w:lang w:eastAsia="en-GB"/>
              </w:rPr>
              <w:t>UK</w:t>
            </w:r>
          </w:p>
        </w:tc>
        <w:tc>
          <w:tcPr>
            <w:tcW w:w="1701" w:type="dxa"/>
            <w:tcBorders>
              <w:top w:val="single" w:sz="8" w:space="0" w:color="FFFFFF"/>
              <w:left w:val="single" w:sz="8" w:space="0" w:color="FFFFFF"/>
              <w:bottom w:val="single" w:sz="24" w:space="0" w:color="FFFFFF"/>
              <w:right w:val="single" w:sz="8" w:space="0" w:color="FFFFFF"/>
            </w:tcBorders>
            <w:shd w:val="clear" w:color="auto" w:fill="009483"/>
            <w:tcMar>
              <w:top w:w="72" w:type="dxa"/>
              <w:left w:w="144" w:type="dxa"/>
              <w:bottom w:w="72" w:type="dxa"/>
              <w:right w:w="144" w:type="dxa"/>
            </w:tcMar>
            <w:hideMark/>
          </w:tcPr>
          <w:p w14:paraId="41751650" w14:textId="77777777" w:rsidR="00AF7082" w:rsidRPr="00A2772C" w:rsidRDefault="00AF7082" w:rsidP="0046320B">
            <w:pPr>
              <w:spacing w:before="0" w:after="0" w:line="240" w:lineRule="auto"/>
              <w:jc w:val="center"/>
              <w:rPr>
                <w:rFonts w:ascii="Arial" w:eastAsia="Times New Roman" w:hAnsi="Arial" w:cs="Arial"/>
                <w:color w:val="auto"/>
                <w:sz w:val="36"/>
                <w:szCs w:val="36"/>
                <w:lang w:eastAsia="en-GB"/>
              </w:rPr>
            </w:pPr>
            <w:r w:rsidRPr="00A2772C">
              <w:rPr>
                <w:rFonts w:ascii="Calibri" w:eastAsia="Times New Roman" w:hAnsi="Calibri" w:cs="Arial"/>
                <w:b/>
                <w:bCs/>
                <w:color w:val="FFFFFF" w:themeColor="light1"/>
                <w:kern w:val="24"/>
                <w:sz w:val="24"/>
                <w:szCs w:val="24"/>
                <w:lang w:eastAsia="en-GB"/>
              </w:rPr>
              <w:t>Source/ Date</w:t>
            </w:r>
          </w:p>
        </w:tc>
      </w:tr>
      <w:tr w:rsidR="00AF7082" w:rsidRPr="00A2772C" w14:paraId="4F78438C" w14:textId="77777777" w:rsidTr="00AF7082">
        <w:trPr>
          <w:trHeight w:val="954"/>
        </w:trPr>
        <w:tc>
          <w:tcPr>
            <w:tcW w:w="2268" w:type="dxa"/>
            <w:tcBorders>
              <w:top w:val="single" w:sz="24" w:space="0" w:color="FFFFFF"/>
              <w:left w:val="single" w:sz="8" w:space="0" w:color="FFFFFF"/>
              <w:bottom w:val="single" w:sz="8" w:space="0" w:color="FFFFFF"/>
              <w:right w:val="single" w:sz="8" w:space="0" w:color="FFFFFF"/>
            </w:tcBorders>
            <w:shd w:val="clear" w:color="auto" w:fill="D9E5EC"/>
            <w:tcMar>
              <w:top w:w="72" w:type="dxa"/>
              <w:left w:w="144" w:type="dxa"/>
              <w:bottom w:w="72" w:type="dxa"/>
              <w:right w:w="144" w:type="dxa"/>
            </w:tcMar>
            <w:vAlign w:val="center"/>
            <w:hideMark/>
          </w:tcPr>
          <w:p w14:paraId="42CE12BD" w14:textId="77777777" w:rsidR="00AF7082" w:rsidRPr="00A2772C" w:rsidRDefault="00AF7082" w:rsidP="0046320B">
            <w:pPr>
              <w:spacing w:before="0" w:after="0" w:line="240" w:lineRule="auto"/>
              <w:rPr>
                <w:rFonts w:ascii="Arial" w:eastAsia="Times New Roman" w:hAnsi="Arial" w:cs="Arial"/>
                <w:color w:val="auto"/>
                <w:lang w:eastAsia="en-GB"/>
              </w:rPr>
            </w:pPr>
            <w:r w:rsidRPr="00A2772C">
              <w:rPr>
                <w:rFonts w:ascii="Calibri" w:eastAsia="Times New Roman" w:hAnsi="Calibri" w:cs="Arial"/>
                <w:color w:val="000000" w:themeColor="dark1"/>
                <w:kern w:val="24"/>
                <w:lang w:eastAsia="en-GB"/>
              </w:rPr>
              <w:t>Graduate retention rates</w:t>
            </w:r>
          </w:p>
        </w:tc>
        <w:tc>
          <w:tcPr>
            <w:tcW w:w="1559" w:type="dxa"/>
            <w:tcBorders>
              <w:top w:val="single" w:sz="24" w:space="0" w:color="FFFFFF"/>
              <w:left w:val="single" w:sz="8" w:space="0" w:color="FFFFFF"/>
              <w:bottom w:val="single" w:sz="8" w:space="0" w:color="FFFFFF"/>
              <w:right w:val="single" w:sz="8" w:space="0" w:color="FFFFFF"/>
            </w:tcBorders>
            <w:shd w:val="clear" w:color="auto" w:fill="D9E5EC"/>
            <w:tcMar>
              <w:top w:w="72" w:type="dxa"/>
              <w:left w:w="144" w:type="dxa"/>
              <w:bottom w:w="72" w:type="dxa"/>
              <w:right w:w="144" w:type="dxa"/>
            </w:tcMar>
            <w:vAlign w:val="center"/>
            <w:hideMark/>
          </w:tcPr>
          <w:p w14:paraId="76B1BBAB" w14:textId="77777777" w:rsidR="00AF7082" w:rsidRPr="00A2772C" w:rsidRDefault="00AF7082" w:rsidP="0046320B">
            <w:pPr>
              <w:spacing w:before="0" w:after="0" w:line="240" w:lineRule="auto"/>
              <w:jc w:val="right"/>
              <w:rPr>
                <w:rFonts w:ascii="Arial" w:eastAsia="Times New Roman" w:hAnsi="Arial" w:cs="Arial"/>
                <w:color w:val="auto"/>
                <w:lang w:eastAsia="en-GB"/>
              </w:rPr>
            </w:pPr>
            <w:r w:rsidRPr="00A2772C">
              <w:rPr>
                <w:rFonts w:ascii="Calibri" w:eastAsia="Times New Roman" w:hAnsi="Calibri" w:cs="Arial"/>
                <w:color w:val="000000" w:themeColor="dark1"/>
                <w:kern w:val="24"/>
                <w:lang w:eastAsia="en-GB"/>
              </w:rPr>
              <w:t>80%</w:t>
            </w:r>
          </w:p>
        </w:tc>
        <w:tc>
          <w:tcPr>
            <w:tcW w:w="1559" w:type="dxa"/>
            <w:tcBorders>
              <w:top w:val="single" w:sz="24" w:space="0" w:color="FFFFFF"/>
              <w:left w:val="single" w:sz="8" w:space="0" w:color="FFFFFF"/>
              <w:bottom w:val="single" w:sz="8" w:space="0" w:color="FFFFFF"/>
              <w:right w:val="single" w:sz="8" w:space="0" w:color="FFFFFF"/>
            </w:tcBorders>
            <w:shd w:val="clear" w:color="auto" w:fill="D9E5EC"/>
            <w:tcMar>
              <w:top w:w="72" w:type="dxa"/>
              <w:left w:w="144" w:type="dxa"/>
              <w:bottom w:w="72" w:type="dxa"/>
              <w:right w:w="144" w:type="dxa"/>
            </w:tcMar>
            <w:vAlign w:val="center"/>
            <w:hideMark/>
          </w:tcPr>
          <w:p w14:paraId="1B797540" w14:textId="77777777" w:rsidR="00AF7082" w:rsidRPr="00A2772C" w:rsidRDefault="00AF7082" w:rsidP="0046320B">
            <w:pPr>
              <w:spacing w:before="0" w:after="0" w:line="240" w:lineRule="auto"/>
              <w:jc w:val="right"/>
              <w:rPr>
                <w:rFonts w:ascii="Arial" w:eastAsia="Times New Roman" w:hAnsi="Arial" w:cs="Arial"/>
                <w:color w:val="auto"/>
                <w:lang w:eastAsia="en-GB"/>
              </w:rPr>
            </w:pPr>
            <w:r w:rsidRPr="00A2772C">
              <w:rPr>
                <w:rFonts w:ascii="Calibri" w:eastAsia="Times New Roman" w:hAnsi="Calibri" w:cs="Arial"/>
                <w:color w:val="000000" w:themeColor="dark1"/>
                <w:kern w:val="24"/>
                <w:lang w:eastAsia="en-GB"/>
              </w:rPr>
              <w:t>77% (NW average)</w:t>
            </w:r>
          </w:p>
        </w:tc>
        <w:tc>
          <w:tcPr>
            <w:tcW w:w="1418" w:type="dxa"/>
            <w:tcBorders>
              <w:top w:val="single" w:sz="24" w:space="0" w:color="FFFFFF"/>
              <w:left w:val="single" w:sz="8" w:space="0" w:color="FFFFFF"/>
              <w:bottom w:val="single" w:sz="8" w:space="0" w:color="FFFFFF"/>
              <w:right w:val="single" w:sz="8" w:space="0" w:color="FFFFFF"/>
            </w:tcBorders>
            <w:shd w:val="clear" w:color="auto" w:fill="D9E5EC"/>
            <w:tcMar>
              <w:top w:w="72" w:type="dxa"/>
              <w:left w:w="144" w:type="dxa"/>
              <w:bottom w:w="72" w:type="dxa"/>
              <w:right w:w="144" w:type="dxa"/>
            </w:tcMar>
            <w:vAlign w:val="center"/>
            <w:hideMark/>
          </w:tcPr>
          <w:p w14:paraId="1D93E1E8" w14:textId="77777777" w:rsidR="00AF7082" w:rsidRPr="00A2772C" w:rsidRDefault="00AF7082" w:rsidP="0046320B">
            <w:pPr>
              <w:spacing w:before="0" w:after="0" w:line="240" w:lineRule="auto"/>
              <w:jc w:val="right"/>
              <w:rPr>
                <w:rFonts w:ascii="Arial" w:eastAsia="Times New Roman" w:hAnsi="Arial" w:cs="Arial"/>
                <w:color w:val="auto"/>
                <w:lang w:eastAsia="en-GB"/>
              </w:rPr>
            </w:pPr>
            <w:r w:rsidRPr="00A2772C">
              <w:rPr>
                <w:rFonts w:ascii="Calibri" w:eastAsia="Times New Roman" w:hAnsi="Calibri" w:cs="Arial"/>
                <w:color w:val="000000" w:themeColor="dark1"/>
                <w:kern w:val="24"/>
                <w:lang w:eastAsia="en-GB"/>
              </w:rPr>
              <w:t>68% (All-LEP average)</w:t>
            </w:r>
          </w:p>
        </w:tc>
        <w:tc>
          <w:tcPr>
            <w:tcW w:w="1701" w:type="dxa"/>
            <w:tcBorders>
              <w:top w:val="single" w:sz="24" w:space="0" w:color="FFFFFF"/>
              <w:left w:val="single" w:sz="8" w:space="0" w:color="FFFFFF"/>
              <w:bottom w:val="single" w:sz="8" w:space="0" w:color="FFFFFF"/>
              <w:right w:val="single" w:sz="8" w:space="0" w:color="FFFFFF"/>
            </w:tcBorders>
            <w:shd w:val="clear" w:color="auto" w:fill="D9E5EC"/>
            <w:tcMar>
              <w:top w:w="72" w:type="dxa"/>
              <w:left w:w="144" w:type="dxa"/>
              <w:bottom w:w="72" w:type="dxa"/>
              <w:right w:w="144" w:type="dxa"/>
            </w:tcMar>
            <w:vAlign w:val="center"/>
            <w:hideMark/>
          </w:tcPr>
          <w:p w14:paraId="4D4E49F6" w14:textId="77777777" w:rsidR="00AF7082" w:rsidRPr="00A2772C" w:rsidRDefault="00AF7082" w:rsidP="0046320B">
            <w:pPr>
              <w:spacing w:before="0" w:after="0" w:line="240" w:lineRule="auto"/>
              <w:jc w:val="right"/>
              <w:rPr>
                <w:rFonts w:ascii="Arial" w:eastAsia="Times New Roman" w:hAnsi="Arial" w:cs="Arial"/>
                <w:color w:val="auto"/>
                <w:lang w:eastAsia="en-GB"/>
              </w:rPr>
            </w:pPr>
            <w:r w:rsidRPr="00A2772C">
              <w:rPr>
                <w:rFonts w:ascii="Calibri" w:eastAsia="Times New Roman" w:hAnsi="Calibri" w:cs="Arial"/>
                <w:color w:val="000000" w:themeColor="dark1"/>
                <w:kern w:val="24"/>
                <w:lang w:eastAsia="en-GB"/>
              </w:rPr>
              <w:t>HESA 2012/13</w:t>
            </w:r>
          </w:p>
        </w:tc>
      </w:tr>
      <w:tr w:rsidR="00AF7082" w:rsidRPr="00A2772C" w14:paraId="4CE1AB38" w14:textId="77777777" w:rsidTr="00AF7082">
        <w:trPr>
          <w:trHeight w:val="689"/>
        </w:trPr>
        <w:tc>
          <w:tcPr>
            <w:tcW w:w="2268" w:type="dxa"/>
            <w:tcBorders>
              <w:top w:val="single" w:sz="8" w:space="0" w:color="FFFFFF"/>
              <w:left w:val="single" w:sz="8" w:space="0" w:color="FFFFFF"/>
              <w:bottom w:val="single" w:sz="8" w:space="0" w:color="FFFFFF"/>
              <w:right w:val="single" w:sz="8" w:space="0" w:color="FFFFFF"/>
            </w:tcBorders>
            <w:shd w:val="clear" w:color="auto" w:fill="EDF2F6"/>
            <w:tcMar>
              <w:top w:w="72" w:type="dxa"/>
              <w:left w:w="144" w:type="dxa"/>
              <w:bottom w:w="72" w:type="dxa"/>
              <w:right w:w="144" w:type="dxa"/>
            </w:tcMar>
            <w:vAlign w:val="center"/>
            <w:hideMark/>
          </w:tcPr>
          <w:p w14:paraId="2B2E7CC6" w14:textId="77777777" w:rsidR="00AF7082" w:rsidRPr="00A2772C" w:rsidRDefault="00AF7082" w:rsidP="0046320B">
            <w:pPr>
              <w:spacing w:before="0" w:after="0" w:line="240" w:lineRule="auto"/>
              <w:rPr>
                <w:rFonts w:ascii="Arial" w:eastAsia="Times New Roman" w:hAnsi="Arial" w:cs="Arial"/>
                <w:color w:val="auto"/>
                <w:lang w:eastAsia="en-GB"/>
              </w:rPr>
            </w:pPr>
            <w:r w:rsidRPr="00A2772C">
              <w:rPr>
                <w:rFonts w:ascii="Calibri" w:eastAsia="Times New Roman" w:hAnsi="Calibri" w:cs="Arial"/>
                <w:color w:val="000000" w:themeColor="dark1"/>
                <w:kern w:val="24"/>
                <w:lang w:eastAsia="en-GB"/>
              </w:rPr>
              <w:t>Undergrads in STEM/non-STEM</w:t>
            </w:r>
          </w:p>
        </w:tc>
        <w:tc>
          <w:tcPr>
            <w:tcW w:w="1559" w:type="dxa"/>
            <w:tcBorders>
              <w:top w:val="single" w:sz="8" w:space="0" w:color="FFFFFF"/>
              <w:left w:val="single" w:sz="8" w:space="0" w:color="FFFFFF"/>
              <w:bottom w:val="single" w:sz="8" w:space="0" w:color="FFFFFF"/>
              <w:right w:val="single" w:sz="8" w:space="0" w:color="FFFFFF"/>
            </w:tcBorders>
            <w:shd w:val="clear" w:color="auto" w:fill="EDF2F6"/>
            <w:tcMar>
              <w:top w:w="72" w:type="dxa"/>
              <w:left w:w="144" w:type="dxa"/>
              <w:bottom w:w="72" w:type="dxa"/>
              <w:right w:w="144" w:type="dxa"/>
            </w:tcMar>
            <w:vAlign w:val="center"/>
            <w:hideMark/>
          </w:tcPr>
          <w:p w14:paraId="31758482" w14:textId="77777777" w:rsidR="00AF7082" w:rsidRPr="00A2772C" w:rsidRDefault="00AF7082" w:rsidP="0046320B">
            <w:pPr>
              <w:spacing w:before="0" w:after="0" w:line="240" w:lineRule="auto"/>
              <w:jc w:val="right"/>
              <w:rPr>
                <w:rFonts w:ascii="Arial" w:eastAsia="Times New Roman" w:hAnsi="Arial" w:cs="Arial"/>
                <w:color w:val="auto"/>
                <w:lang w:eastAsia="en-GB"/>
              </w:rPr>
            </w:pPr>
            <w:r w:rsidRPr="00A2772C">
              <w:rPr>
                <w:rFonts w:ascii="Calibri" w:eastAsia="Times New Roman" w:hAnsi="Calibri" w:cs="Arial"/>
                <w:color w:val="000000" w:themeColor="dark1"/>
                <w:kern w:val="24"/>
                <w:lang w:eastAsia="en-GB"/>
              </w:rPr>
              <w:t>34%/66%</w:t>
            </w:r>
          </w:p>
        </w:tc>
        <w:tc>
          <w:tcPr>
            <w:tcW w:w="1559" w:type="dxa"/>
            <w:tcBorders>
              <w:top w:val="single" w:sz="8" w:space="0" w:color="FFFFFF"/>
              <w:left w:val="single" w:sz="8" w:space="0" w:color="FFFFFF"/>
              <w:bottom w:val="single" w:sz="8" w:space="0" w:color="FFFFFF"/>
              <w:right w:val="single" w:sz="8" w:space="0" w:color="FFFFFF"/>
            </w:tcBorders>
            <w:shd w:val="clear" w:color="auto" w:fill="EDF2F6"/>
            <w:tcMar>
              <w:top w:w="72" w:type="dxa"/>
              <w:left w:w="144" w:type="dxa"/>
              <w:bottom w:w="72" w:type="dxa"/>
              <w:right w:w="144" w:type="dxa"/>
            </w:tcMar>
            <w:vAlign w:val="center"/>
            <w:hideMark/>
          </w:tcPr>
          <w:p w14:paraId="04693B22" w14:textId="77777777" w:rsidR="00AF7082" w:rsidRPr="00A2772C" w:rsidRDefault="00AF7082" w:rsidP="0046320B">
            <w:pPr>
              <w:spacing w:before="0" w:after="0" w:line="240" w:lineRule="auto"/>
              <w:jc w:val="right"/>
              <w:rPr>
                <w:rFonts w:ascii="Arial" w:eastAsia="Times New Roman" w:hAnsi="Arial" w:cs="Arial"/>
                <w:color w:val="auto"/>
                <w:lang w:eastAsia="en-GB"/>
              </w:rPr>
            </w:pPr>
            <w:r w:rsidRPr="00A2772C">
              <w:rPr>
                <w:rFonts w:eastAsia="Times New Roman" w:hAnsi="Calibri" w:cs="Arial"/>
                <w:color w:val="000000" w:themeColor="dark1"/>
                <w:kern w:val="24"/>
                <w:lang w:eastAsia="en-GB"/>
              </w:rPr>
              <w:t>35%/65%</w:t>
            </w:r>
          </w:p>
        </w:tc>
        <w:tc>
          <w:tcPr>
            <w:tcW w:w="1418" w:type="dxa"/>
            <w:tcBorders>
              <w:top w:val="single" w:sz="8" w:space="0" w:color="FFFFFF"/>
              <w:left w:val="single" w:sz="8" w:space="0" w:color="FFFFFF"/>
              <w:bottom w:val="single" w:sz="8" w:space="0" w:color="FFFFFF"/>
              <w:right w:val="single" w:sz="8" w:space="0" w:color="FFFFFF"/>
            </w:tcBorders>
            <w:shd w:val="clear" w:color="auto" w:fill="EDF2F6"/>
            <w:tcMar>
              <w:top w:w="72" w:type="dxa"/>
              <w:left w:w="144" w:type="dxa"/>
              <w:bottom w:w="72" w:type="dxa"/>
              <w:right w:w="144" w:type="dxa"/>
            </w:tcMar>
            <w:vAlign w:val="center"/>
            <w:hideMark/>
          </w:tcPr>
          <w:p w14:paraId="540E3AE7" w14:textId="77777777" w:rsidR="00AF7082" w:rsidRPr="00A2772C" w:rsidRDefault="00AF7082" w:rsidP="0046320B">
            <w:pPr>
              <w:spacing w:before="0" w:after="0" w:line="240" w:lineRule="auto"/>
              <w:jc w:val="right"/>
              <w:rPr>
                <w:rFonts w:ascii="Arial" w:eastAsia="Times New Roman" w:hAnsi="Arial" w:cs="Arial"/>
                <w:color w:val="auto"/>
                <w:lang w:eastAsia="en-GB"/>
              </w:rPr>
            </w:pPr>
            <w:r w:rsidRPr="00A2772C">
              <w:rPr>
                <w:rFonts w:ascii="Calibri" w:eastAsia="Times New Roman" w:hAnsi="Calibri" w:cs="Arial"/>
                <w:color w:val="000000" w:themeColor="dark1"/>
                <w:kern w:val="24"/>
                <w:lang w:eastAsia="en-GB"/>
              </w:rPr>
              <w:t>35%/65% (England)</w:t>
            </w:r>
          </w:p>
        </w:tc>
        <w:tc>
          <w:tcPr>
            <w:tcW w:w="1701" w:type="dxa"/>
            <w:tcBorders>
              <w:top w:val="single" w:sz="8" w:space="0" w:color="FFFFFF"/>
              <w:left w:val="single" w:sz="8" w:space="0" w:color="FFFFFF"/>
              <w:bottom w:val="single" w:sz="8" w:space="0" w:color="FFFFFF"/>
              <w:right w:val="single" w:sz="8" w:space="0" w:color="FFFFFF"/>
            </w:tcBorders>
            <w:shd w:val="clear" w:color="auto" w:fill="EDF2F6"/>
            <w:tcMar>
              <w:top w:w="72" w:type="dxa"/>
              <w:left w:w="144" w:type="dxa"/>
              <w:bottom w:w="72" w:type="dxa"/>
              <w:right w:w="144" w:type="dxa"/>
            </w:tcMar>
            <w:vAlign w:val="center"/>
            <w:hideMark/>
          </w:tcPr>
          <w:p w14:paraId="40F6888F" w14:textId="77777777" w:rsidR="00AF7082" w:rsidRPr="00A2772C" w:rsidRDefault="00AF7082" w:rsidP="0046320B">
            <w:pPr>
              <w:spacing w:before="0" w:after="0" w:line="240" w:lineRule="auto"/>
              <w:jc w:val="right"/>
              <w:rPr>
                <w:rFonts w:ascii="Arial" w:eastAsia="Times New Roman" w:hAnsi="Arial" w:cs="Arial"/>
                <w:color w:val="auto"/>
                <w:lang w:eastAsia="en-GB"/>
              </w:rPr>
            </w:pPr>
            <w:r w:rsidRPr="00A2772C">
              <w:rPr>
                <w:rFonts w:ascii="Calibri" w:eastAsia="Times New Roman" w:hAnsi="Calibri" w:cs="Arial"/>
                <w:color w:val="000000" w:themeColor="dark1"/>
                <w:kern w:val="24"/>
                <w:lang w:eastAsia="en-GB"/>
              </w:rPr>
              <w:t>HESA 2013/14</w:t>
            </w:r>
          </w:p>
        </w:tc>
      </w:tr>
      <w:tr w:rsidR="00AF7082" w:rsidRPr="00A2772C" w14:paraId="29F99A8A" w14:textId="77777777" w:rsidTr="00AF7082">
        <w:trPr>
          <w:trHeight w:val="689"/>
        </w:trPr>
        <w:tc>
          <w:tcPr>
            <w:tcW w:w="2268" w:type="dxa"/>
            <w:tcBorders>
              <w:top w:val="single" w:sz="8" w:space="0" w:color="FFFFFF"/>
              <w:left w:val="single" w:sz="8" w:space="0" w:color="FFFFFF"/>
              <w:bottom w:val="single" w:sz="8" w:space="0" w:color="FFFFFF"/>
              <w:right w:val="single" w:sz="8" w:space="0" w:color="FFFFFF"/>
            </w:tcBorders>
            <w:shd w:val="clear" w:color="auto" w:fill="D9E5EC"/>
            <w:tcMar>
              <w:top w:w="72" w:type="dxa"/>
              <w:left w:w="144" w:type="dxa"/>
              <w:bottom w:w="72" w:type="dxa"/>
              <w:right w:w="144" w:type="dxa"/>
            </w:tcMar>
            <w:vAlign w:val="center"/>
            <w:hideMark/>
          </w:tcPr>
          <w:p w14:paraId="24BE7926" w14:textId="77777777" w:rsidR="00AF7082" w:rsidRPr="00A2772C" w:rsidRDefault="00AF7082" w:rsidP="0046320B">
            <w:pPr>
              <w:spacing w:before="0" w:after="0" w:line="240" w:lineRule="auto"/>
              <w:rPr>
                <w:rFonts w:ascii="Arial" w:eastAsia="Times New Roman" w:hAnsi="Arial" w:cs="Arial"/>
                <w:color w:val="auto"/>
                <w:lang w:eastAsia="en-GB"/>
              </w:rPr>
            </w:pPr>
            <w:r w:rsidRPr="00A2772C">
              <w:rPr>
                <w:rFonts w:ascii="Calibri" w:eastAsia="Times New Roman" w:hAnsi="Calibri" w:cs="Arial"/>
                <w:color w:val="000000" w:themeColor="dark1"/>
                <w:kern w:val="24"/>
                <w:lang w:eastAsia="en-GB"/>
              </w:rPr>
              <w:t>FT Post-grads in STEM/non-STEM</w:t>
            </w:r>
          </w:p>
        </w:tc>
        <w:tc>
          <w:tcPr>
            <w:tcW w:w="1559" w:type="dxa"/>
            <w:tcBorders>
              <w:top w:val="single" w:sz="8" w:space="0" w:color="FFFFFF"/>
              <w:left w:val="single" w:sz="8" w:space="0" w:color="FFFFFF"/>
              <w:bottom w:val="single" w:sz="8" w:space="0" w:color="FFFFFF"/>
              <w:right w:val="single" w:sz="8" w:space="0" w:color="FFFFFF"/>
            </w:tcBorders>
            <w:shd w:val="clear" w:color="auto" w:fill="D9E5EC"/>
            <w:tcMar>
              <w:top w:w="72" w:type="dxa"/>
              <w:left w:w="144" w:type="dxa"/>
              <w:bottom w:w="72" w:type="dxa"/>
              <w:right w:w="144" w:type="dxa"/>
            </w:tcMar>
            <w:vAlign w:val="center"/>
            <w:hideMark/>
          </w:tcPr>
          <w:p w14:paraId="3A3A5E2D" w14:textId="77777777" w:rsidR="00AF7082" w:rsidRPr="00A2772C" w:rsidRDefault="00AF7082" w:rsidP="0046320B">
            <w:pPr>
              <w:spacing w:before="0" w:after="0" w:line="240" w:lineRule="auto"/>
              <w:jc w:val="right"/>
              <w:rPr>
                <w:rFonts w:ascii="Arial" w:eastAsia="Times New Roman" w:hAnsi="Arial" w:cs="Arial"/>
                <w:color w:val="auto"/>
                <w:lang w:eastAsia="en-GB"/>
              </w:rPr>
            </w:pPr>
            <w:r w:rsidRPr="00A2772C">
              <w:rPr>
                <w:rFonts w:ascii="Calibri" w:eastAsia="Times New Roman" w:hAnsi="Calibri" w:cs="Arial"/>
                <w:color w:val="000000" w:themeColor="dark1"/>
                <w:kern w:val="24"/>
                <w:lang w:eastAsia="en-GB"/>
              </w:rPr>
              <w:t>49%/51%</w:t>
            </w:r>
          </w:p>
        </w:tc>
        <w:tc>
          <w:tcPr>
            <w:tcW w:w="1559" w:type="dxa"/>
            <w:tcBorders>
              <w:top w:val="single" w:sz="8" w:space="0" w:color="FFFFFF"/>
              <w:left w:val="single" w:sz="8" w:space="0" w:color="FFFFFF"/>
              <w:bottom w:val="single" w:sz="8" w:space="0" w:color="FFFFFF"/>
              <w:right w:val="single" w:sz="8" w:space="0" w:color="FFFFFF"/>
            </w:tcBorders>
            <w:shd w:val="clear" w:color="auto" w:fill="D9E5EC"/>
            <w:tcMar>
              <w:top w:w="72" w:type="dxa"/>
              <w:left w:w="144" w:type="dxa"/>
              <w:bottom w:w="72" w:type="dxa"/>
              <w:right w:w="144" w:type="dxa"/>
            </w:tcMar>
            <w:vAlign w:val="center"/>
            <w:hideMark/>
          </w:tcPr>
          <w:p w14:paraId="6C3BC71A" w14:textId="77777777" w:rsidR="00AF7082" w:rsidRPr="00A2772C" w:rsidRDefault="00AF7082" w:rsidP="0046320B">
            <w:pPr>
              <w:spacing w:before="0" w:after="0" w:line="240" w:lineRule="auto"/>
              <w:jc w:val="right"/>
              <w:rPr>
                <w:rFonts w:ascii="Arial" w:eastAsia="Times New Roman" w:hAnsi="Arial" w:cs="Arial"/>
                <w:color w:val="auto"/>
                <w:lang w:eastAsia="en-GB"/>
              </w:rPr>
            </w:pPr>
            <w:r w:rsidRPr="00A2772C">
              <w:rPr>
                <w:rFonts w:eastAsia="Times New Roman" w:hAnsi="Calibri" w:cs="Arial"/>
                <w:color w:val="000000" w:themeColor="dark1"/>
                <w:kern w:val="24"/>
                <w:lang w:eastAsia="en-GB"/>
              </w:rPr>
              <w:t>68%/32%</w:t>
            </w:r>
          </w:p>
        </w:tc>
        <w:tc>
          <w:tcPr>
            <w:tcW w:w="1418" w:type="dxa"/>
            <w:tcBorders>
              <w:top w:val="single" w:sz="8" w:space="0" w:color="FFFFFF"/>
              <w:left w:val="single" w:sz="8" w:space="0" w:color="FFFFFF"/>
              <w:bottom w:val="single" w:sz="8" w:space="0" w:color="FFFFFF"/>
              <w:right w:val="single" w:sz="8" w:space="0" w:color="FFFFFF"/>
            </w:tcBorders>
            <w:shd w:val="clear" w:color="auto" w:fill="D9E5EC"/>
            <w:tcMar>
              <w:top w:w="72" w:type="dxa"/>
              <w:left w:w="144" w:type="dxa"/>
              <w:bottom w:w="72" w:type="dxa"/>
              <w:right w:w="144" w:type="dxa"/>
            </w:tcMar>
            <w:vAlign w:val="center"/>
            <w:hideMark/>
          </w:tcPr>
          <w:p w14:paraId="4C5219B8" w14:textId="77777777" w:rsidR="00AF7082" w:rsidRPr="00A2772C" w:rsidRDefault="00AF7082" w:rsidP="0046320B">
            <w:pPr>
              <w:spacing w:before="0" w:after="0" w:line="240" w:lineRule="auto"/>
              <w:jc w:val="right"/>
              <w:rPr>
                <w:rFonts w:ascii="Arial" w:eastAsia="Times New Roman" w:hAnsi="Arial" w:cs="Arial"/>
                <w:color w:val="auto"/>
                <w:lang w:eastAsia="en-GB"/>
              </w:rPr>
            </w:pPr>
            <w:r w:rsidRPr="00A2772C">
              <w:rPr>
                <w:rFonts w:ascii="Calibri" w:eastAsia="Times New Roman" w:hAnsi="Calibri" w:cs="Arial"/>
                <w:color w:val="000000" w:themeColor="dark1"/>
                <w:kern w:val="24"/>
                <w:lang w:eastAsia="en-GB"/>
              </w:rPr>
              <w:t>65%/35% (England)</w:t>
            </w:r>
          </w:p>
        </w:tc>
        <w:tc>
          <w:tcPr>
            <w:tcW w:w="1701" w:type="dxa"/>
            <w:tcBorders>
              <w:top w:val="single" w:sz="8" w:space="0" w:color="FFFFFF"/>
              <w:left w:val="single" w:sz="8" w:space="0" w:color="FFFFFF"/>
              <w:bottom w:val="single" w:sz="8" w:space="0" w:color="FFFFFF"/>
              <w:right w:val="single" w:sz="8" w:space="0" w:color="FFFFFF"/>
            </w:tcBorders>
            <w:shd w:val="clear" w:color="auto" w:fill="D9E5EC"/>
            <w:tcMar>
              <w:top w:w="72" w:type="dxa"/>
              <w:left w:w="144" w:type="dxa"/>
              <w:bottom w:w="72" w:type="dxa"/>
              <w:right w:w="144" w:type="dxa"/>
            </w:tcMar>
            <w:vAlign w:val="center"/>
            <w:hideMark/>
          </w:tcPr>
          <w:p w14:paraId="04B189A1" w14:textId="77777777" w:rsidR="00AF7082" w:rsidRPr="00A2772C" w:rsidRDefault="00AF7082" w:rsidP="0046320B">
            <w:pPr>
              <w:spacing w:before="0" w:after="0" w:line="240" w:lineRule="auto"/>
              <w:jc w:val="right"/>
              <w:rPr>
                <w:rFonts w:ascii="Arial" w:eastAsia="Times New Roman" w:hAnsi="Arial" w:cs="Arial"/>
                <w:color w:val="auto"/>
                <w:lang w:eastAsia="en-GB"/>
              </w:rPr>
            </w:pPr>
            <w:r w:rsidRPr="00A2772C">
              <w:rPr>
                <w:rFonts w:ascii="Calibri" w:eastAsia="Times New Roman" w:hAnsi="Calibri" w:cs="Arial"/>
                <w:color w:val="000000" w:themeColor="dark1"/>
                <w:kern w:val="24"/>
                <w:lang w:eastAsia="en-GB"/>
              </w:rPr>
              <w:t>HESA 2013/14</w:t>
            </w:r>
          </w:p>
        </w:tc>
      </w:tr>
      <w:tr w:rsidR="00AF7082" w:rsidRPr="00A2772C" w14:paraId="0467220F" w14:textId="77777777" w:rsidTr="00AF7082">
        <w:trPr>
          <w:trHeight w:val="689"/>
        </w:trPr>
        <w:tc>
          <w:tcPr>
            <w:tcW w:w="2268" w:type="dxa"/>
            <w:tcBorders>
              <w:top w:val="single" w:sz="8" w:space="0" w:color="FFFFFF"/>
              <w:left w:val="single" w:sz="8" w:space="0" w:color="FFFFFF"/>
              <w:bottom w:val="single" w:sz="8" w:space="0" w:color="FFFFFF"/>
              <w:right w:val="single" w:sz="8" w:space="0" w:color="FFFFFF"/>
            </w:tcBorders>
            <w:shd w:val="clear" w:color="auto" w:fill="EDF2F6"/>
            <w:tcMar>
              <w:top w:w="72" w:type="dxa"/>
              <w:left w:w="144" w:type="dxa"/>
              <w:bottom w:w="72" w:type="dxa"/>
              <w:right w:w="144" w:type="dxa"/>
            </w:tcMar>
            <w:vAlign w:val="center"/>
            <w:hideMark/>
          </w:tcPr>
          <w:p w14:paraId="0FCBB184" w14:textId="77777777" w:rsidR="00AF7082" w:rsidRPr="00A2772C" w:rsidRDefault="00AF7082" w:rsidP="0046320B">
            <w:pPr>
              <w:spacing w:before="0" w:after="0" w:line="240" w:lineRule="auto"/>
              <w:rPr>
                <w:rFonts w:ascii="Arial" w:eastAsia="Times New Roman" w:hAnsi="Arial" w:cs="Arial"/>
                <w:color w:val="auto"/>
                <w:lang w:eastAsia="en-GB"/>
              </w:rPr>
            </w:pPr>
            <w:r w:rsidRPr="00A2772C">
              <w:rPr>
                <w:rFonts w:eastAsiaTheme="minorEastAsia" w:hAnsi="Calibri"/>
                <w:color w:val="000000" w:themeColor="dark1"/>
                <w:kern w:val="24"/>
                <w:lang w:eastAsia="en-GB"/>
              </w:rPr>
              <w:t>University spin-outs/start-ups since 2000</w:t>
            </w:r>
          </w:p>
        </w:tc>
        <w:tc>
          <w:tcPr>
            <w:tcW w:w="1559" w:type="dxa"/>
            <w:tcBorders>
              <w:top w:val="single" w:sz="8" w:space="0" w:color="FFFFFF"/>
              <w:left w:val="single" w:sz="8" w:space="0" w:color="FFFFFF"/>
              <w:bottom w:val="single" w:sz="8" w:space="0" w:color="FFFFFF"/>
              <w:right w:val="single" w:sz="8" w:space="0" w:color="FFFFFF"/>
            </w:tcBorders>
            <w:shd w:val="clear" w:color="auto" w:fill="EDF2F6"/>
            <w:tcMar>
              <w:top w:w="72" w:type="dxa"/>
              <w:left w:w="144" w:type="dxa"/>
              <w:bottom w:w="72" w:type="dxa"/>
              <w:right w:w="144" w:type="dxa"/>
            </w:tcMar>
            <w:vAlign w:val="center"/>
            <w:hideMark/>
          </w:tcPr>
          <w:p w14:paraId="1465C4AF" w14:textId="77777777" w:rsidR="00AF7082" w:rsidRPr="00A2772C" w:rsidRDefault="00AF7082" w:rsidP="0046320B">
            <w:pPr>
              <w:spacing w:before="0" w:after="0" w:line="240" w:lineRule="auto"/>
              <w:jc w:val="right"/>
              <w:rPr>
                <w:rFonts w:ascii="Arial" w:eastAsia="Times New Roman" w:hAnsi="Arial" w:cs="Arial"/>
                <w:color w:val="auto"/>
                <w:lang w:eastAsia="en-GB"/>
              </w:rPr>
            </w:pPr>
            <w:r w:rsidRPr="00A2772C">
              <w:rPr>
                <w:rFonts w:ascii="Calibri" w:eastAsia="Times New Roman" w:hAnsi="Calibri" w:cs="Arial"/>
                <w:color w:val="000000" w:themeColor="dark1"/>
                <w:kern w:val="24"/>
                <w:lang w:eastAsia="en-GB"/>
              </w:rPr>
              <w:t>27 (1% of UK total)</w:t>
            </w:r>
          </w:p>
        </w:tc>
        <w:tc>
          <w:tcPr>
            <w:tcW w:w="1559" w:type="dxa"/>
            <w:tcBorders>
              <w:top w:val="single" w:sz="8" w:space="0" w:color="FFFFFF"/>
              <w:left w:val="single" w:sz="8" w:space="0" w:color="FFFFFF"/>
              <w:bottom w:val="single" w:sz="8" w:space="0" w:color="FFFFFF"/>
              <w:right w:val="single" w:sz="8" w:space="0" w:color="FFFFFF"/>
            </w:tcBorders>
            <w:shd w:val="clear" w:color="auto" w:fill="EDF2F6"/>
            <w:tcMar>
              <w:top w:w="72" w:type="dxa"/>
              <w:left w:w="144" w:type="dxa"/>
              <w:bottom w:w="72" w:type="dxa"/>
              <w:right w:w="144" w:type="dxa"/>
            </w:tcMar>
            <w:vAlign w:val="center"/>
            <w:hideMark/>
          </w:tcPr>
          <w:p w14:paraId="1F373C1A" w14:textId="77777777" w:rsidR="00AF7082" w:rsidRPr="00A2772C" w:rsidRDefault="00AF7082" w:rsidP="0046320B">
            <w:pPr>
              <w:spacing w:before="0" w:after="0" w:line="240" w:lineRule="auto"/>
              <w:jc w:val="right"/>
              <w:rPr>
                <w:rFonts w:ascii="Arial" w:eastAsia="Times New Roman" w:hAnsi="Arial" w:cs="Arial"/>
                <w:color w:val="auto"/>
                <w:lang w:eastAsia="en-GB"/>
              </w:rPr>
            </w:pPr>
            <w:r w:rsidRPr="00A2772C">
              <w:rPr>
                <w:rFonts w:eastAsiaTheme="minorEastAsia" w:hAnsi="Calibri"/>
                <w:color w:val="000000" w:themeColor="dark1"/>
                <w:kern w:val="24"/>
                <w:lang w:eastAsia="en-GB"/>
              </w:rPr>
              <w:t>156 (7% of UK total)</w:t>
            </w:r>
          </w:p>
        </w:tc>
        <w:tc>
          <w:tcPr>
            <w:tcW w:w="1418" w:type="dxa"/>
            <w:tcBorders>
              <w:top w:val="single" w:sz="8" w:space="0" w:color="FFFFFF"/>
              <w:left w:val="single" w:sz="8" w:space="0" w:color="FFFFFF"/>
              <w:bottom w:val="single" w:sz="8" w:space="0" w:color="FFFFFF"/>
              <w:right w:val="single" w:sz="8" w:space="0" w:color="FFFFFF"/>
            </w:tcBorders>
            <w:shd w:val="clear" w:color="auto" w:fill="EDF2F6"/>
            <w:tcMar>
              <w:top w:w="72" w:type="dxa"/>
              <w:left w:w="144" w:type="dxa"/>
              <w:bottom w:w="72" w:type="dxa"/>
              <w:right w:w="144" w:type="dxa"/>
            </w:tcMar>
            <w:vAlign w:val="center"/>
            <w:hideMark/>
          </w:tcPr>
          <w:p w14:paraId="250972B6" w14:textId="77777777" w:rsidR="00AF7082" w:rsidRPr="00A2772C" w:rsidRDefault="00AF7082" w:rsidP="0046320B">
            <w:pPr>
              <w:spacing w:before="0" w:after="0" w:line="240" w:lineRule="auto"/>
              <w:jc w:val="right"/>
              <w:rPr>
                <w:rFonts w:ascii="Arial" w:eastAsia="Times New Roman" w:hAnsi="Arial" w:cs="Arial"/>
                <w:color w:val="auto"/>
                <w:lang w:eastAsia="en-GB"/>
              </w:rPr>
            </w:pPr>
            <w:r w:rsidRPr="00A2772C">
              <w:rPr>
                <w:rFonts w:eastAsiaTheme="minorEastAsia" w:hAnsi="Calibri"/>
                <w:color w:val="000000" w:themeColor="dark1"/>
                <w:kern w:val="24"/>
                <w:lang w:eastAsia="en-GB"/>
              </w:rPr>
              <w:t>2,293</w:t>
            </w:r>
          </w:p>
        </w:tc>
        <w:tc>
          <w:tcPr>
            <w:tcW w:w="1701" w:type="dxa"/>
            <w:tcBorders>
              <w:top w:val="single" w:sz="8" w:space="0" w:color="FFFFFF"/>
              <w:left w:val="single" w:sz="8" w:space="0" w:color="FFFFFF"/>
              <w:bottom w:val="single" w:sz="8" w:space="0" w:color="FFFFFF"/>
              <w:right w:val="single" w:sz="8" w:space="0" w:color="FFFFFF"/>
            </w:tcBorders>
            <w:shd w:val="clear" w:color="auto" w:fill="EDF2F6"/>
            <w:tcMar>
              <w:top w:w="72" w:type="dxa"/>
              <w:left w:w="144" w:type="dxa"/>
              <w:bottom w:w="72" w:type="dxa"/>
              <w:right w:w="144" w:type="dxa"/>
            </w:tcMar>
            <w:vAlign w:val="center"/>
            <w:hideMark/>
          </w:tcPr>
          <w:p w14:paraId="76826B9B" w14:textId="77777777" w:rsidR="00AF7082" w:rsidRPr="00A2772C" w:rsidRDefault="00AF7082" w:rsidP="0046320B">
            <w:pPr>
              <w:spacing w:before="0" w:after="0" w:line="240" w:lineRule="auto"/>
              <w:jc w:val="right"/>
              <w:rPr>
                <w:rFonts w:ascii="Arial" w:eastAsia="Times New Roman" w:hAnsi="Arial" w:cs="Arial"/>
                <w:color w:val="auto"/>
                <w:lang w:eastAsia="en-GB"/>
              </w:rPr>
            </w:pPr>
            <w:r w:rsidRPr="00A2772C">
              <w:rPr>
                <w:rFonts w:ascii="Calibri" w:eastAsia="Times New Roman" w:hAnsi="Calibri" w:cs="Arial"/>
                <w:color w:val="000000" w:themeColor="dark1"/>
                <w:kern w:val="24"/>
                <w:lang w:eastAsia="en-GB"/>
              </w:rPr>
              <w:t>Spinouts UK/2017</w:t>
            </w:r>
          </w:p>
        </w:tc>
      </w:tr>
      <w:tr w:rsidR="00AF7082" w:rsidRPr="00A2772C" w14:paraId="2BD4738B" w14:textId="77777777" w:rsidTr="00AF7082">
        <w:trPr>
          <w:trHeight w:val="689"/>
        </w:trPr>
        <w:tc>
          <w:tcPr>
            <w:tcW w:w="2268" w:type="dxa"/>
            <w:tcBorders>
              <w:top w:val="single" w:sz="8" w:space="0" w:color="FFFFFF"/>
              <w:left w:val="single" w:sz="8" w:space="0" w:color="FFFFFF"/>
              <w:bottom w:val="single" w:sz="8" w:space="0" w:color="FFFFFF"/>
              <w:right w:val="single" w:sz="8" w:space="0" w:color="FFFFFF"/>
            </w:tcBorders>
            <w:shd w:val="clear" w:color="auto" w:fill="D9E5EC"/>
            <w:tcMar>
              <w:top w:w="72" w:type="dxa"/>
              <w:left w:w="144" w:type="dxa"/>
              <w:bottom w:w="72" w:type="dxa"/>
              <w:right w:w="144" w:type="dxa"/>
            </w:tcMar>
            <w:vAlign w:val="center"/>
            <w:hideMark/>
          </w:tcPr>
          <w:p w14:paraId="1BB85323" w14:textId="77777777" w:rsidR="00AF7082" w:rsidRPr="00A2772C" w:rsidRDefault="00AF7082" w:rsidP="0046320B">
            <w:pPr>
              <w:spacing w:before="0" w:after="0" w:line="240" w:lineRule="auto"/>
              <w:rPr>
                <w:rFonts w:ascii="Arial" w:eastAsia="Times New Roman" w:hAnsi="Arial" w:cs="Arial"/>
                <w:color w:val="auto"/>
                <w:lang w:eastAsia="en-GB"/>
              </w:rPr>
            </w:pPr>
            <w:r w:rsidRPr="00A2772C">
              <w:rPr>
                <w:rFonts w:eastAsiaTheme="minorEastAsia" w:hAnsi="Calibri"/>
                <w:color w:val="000000" w:themeColor="dark1"/>
                <w:kern w:val="24"/>
                <w:lang w:eastAsia="en-GB"/>
              </w:rPr>
              <w:lastRenderedPageBreak/>
              <w:t>Total R&amp;D Expenditure (£ per person employed)</w:t>
            </w:r>
          </w:p>
        </w:tc>
        <w:tc>
          <w:tcPr>
            <w:tcW w:w="1559" w:type="dxa"/>
            <w:tcBorders>
              <w:top w:val="single" w:sz="8" w:space="0" w:color="FFFFFF"/>
              <w:left w:val="single" w:sz="8" w:space="0" w:color="FFFFFF"/>
              <w:bottom w:val="single" w:sz="8" w:space="0" w:color="FFFFFF"/>
              <w:right w:val="single" w:sz="8" w:space="0" w:color="FFFFFF"/>
            </w:tcBorders>
            <w:shd w:val="clear" w:color="auto" w:fill="D9E5EC"/>
            <w:tcMar>
              <w:top w:w="72" w:type="dxa"/>
              <w:left w:w="144" w:type="dxa"/>
              <w:bottom w:w="72" w:type="dxa"/>
              <w:right w:w="144" w:type="dxa"/>
            </w:tcMar>
            <w:vAlign w:val="center"/>
            <w:hideMark/>
          </w:tcPr>
          <w:p w14:paraId="095A342B" w14:textId="77777777" w:rsidR="00AF7082" w:rsidRPr="00A2772C" w:rsidRDefault="00AF7082" w:rsidP="0046320B">
            <w:pPr>
              <w:spacing w:before="0" w:after="0" w:line="240" w:lineRule="auto"/>
              <w:jc w:val="right"/>
              <w:rPr>
                <w:rFonts w:ascii="Arial" w:eastAsia="Times New Roman" w:hAnsi="Arial" w:cs="Arial"/>
                <w:color w:val="auto"/>
                <w:lang w:eastAsia="en-GB"/>
              </w:rPr>
            </w:pPr>
            <w:r w:rsidRPr="00A2772C">
              <w:rPr>
                <w:rFonts w:ascii="Calibri" w:eastAsia="Times New Roman" w:hAnsi="Calibri" w:cs="Arial"/>
                <w:color w:val="000000" w:themeColor="dark1"/>
                <w:kern w:val="24"/>
                <w:lang w:eastAsia="en-GB"/>
              </w:rPr>
              <w:t>£525</w:t>
            </w:r>
          </w:p>
        </w:tc>
        <w:tc>
          <w:tcPr>
            <w:tcW w:w="1559" w:type="dxa"/>
            <w:tcBorders>
              <w:top w:val="single" w:sz="8" w:space="0" w:color="FFFFFF"/>
              <w:left w:val="single" w:sz="8" w:space="0" w:color="FFFFFF"/>
              <w:bottom w:val="single" w:sz="8" w:space="0" w:color="FFFFFF"/>
              <w:right w:val="single" w:sz="8" w:space="0" w:color="FFFFFF"/>
            </w:tcBorders>
            <w:shd w:val="clear" w:color="auto" w:fill="D9E5EC"/>
            <w:tcMar>
              <w:top w:w="72" w:type="dxa"/>
              <w:left w:w="144" w:type="dxa"/>
              <w:bottom w:w="72" w:type="dxa"/>
              <w:right w:w="144" w:type="dxa"/>
            </w:tcMar>
            <w:vAlign w:val="center"/>
            <w:hideMark/>
          </w:tcPr>
          <w:p w14:paraId="64900FEA" w14:textId="77777777" w:rsidR="00AF7082" w:rsidRPr="00A2772C" w:rsidRDefault="00AF7082" w:rsidP="0046320B">
            <w:pPr>
              <w:spacing w:before="0" w:after="0" w:line="240" w:lineRule="auto"/>
              <w:jc w:val="right"/>
              <w:rPr>
                <w:rFonts w:ascii="Arial" w:eastAsia="Times New Roman" w:hAnsi="Arial" w:cs="Arial"/>
                <w:color w:val="auto"/>
                <w:lang w:eastAsia="en-GB"/>
              </w:rPr>
            </w:pPr>
            <w:r w:rsidRPr="00A2772C">
              <w:rPr>
                <w:rFonts w:eastAsia="Times New Roman" w:hAnsi="Calibri" w:cs="Arial"/>
                <w:color w:val="000000" w:themeColor="dark1"/>
                <w:kern w:val="24"/>
                <w:lang w:eastAsia="en-GB"/>
              </w:rPr>
              <w:t>£1,093</w:t>
            </w:r>
          </w:p>
        </w:tc>
        <w:tc>
          <w:tcPr>
            <w:tcW w:w="1418" w:type="dxa"/>
            <w:tcBorders>
              <w:top w:val="single" w:sz="8" w:space="0" w:color="FFFFFF"/>
              <w:left w:val="single" w:sz="8" w:space="0" w:color="FFFFFF"/>
              <w:bottom w:val="single" w:sz="8" w:space="0" w:color="FFFFFF"/>
              <w:right w:val="single" w:sz="8" w:space="0" w:color="FFFFFF"/>
            </w:tcBorders>
            <w:shd w:val="clear" w:color="auto" w:fill="D9E5EC"/>
            <w:tcMar>
              <w:top w:w="72" w:type="dxa"/>
              <w:left w:w="144" w:type="dxa"/>
              <w:bottom w:w="72" w:type="dxa"/>
              <w:right w:w="144" w:type="dxa"/>
            </w:tcMar>
            <w:vAlign w:val="center"/>
            <w:hideMark/>
          </w:tcPr>
          <w:p w14:paraId="05BF69FD" w14:textId="77777777" w:rsidR="00AF7082" w:rsidRPr="00A2772C" w:rsidRDefault="00AF7082" w:rsidP="0046320B">
            <w:pPr>
              <w:spacing w:before="0" w:after="0" w:line="240" w:lineRule="auto"/>
              <w:jc w:val="right"/>
              <w:rPr>
                <w:rFonts w:ascii="Arial" w:eastAsia="Times New Roman" w:hAnsi="Arial" w:cs="Arial"/>
                <w:color w:val="auto"/>
                <w:lang w:eastAsia="en-GB"/>
              </w:rPr>
            </w:pPr>
            <w:r w:rsidRPr="00A2772C">
              <w:rPr>
                <w:rFonts w:eastAsia="Times New Roman" w:hAnsi="Calibri" w:cs="Arial"/>
                <w:color w:val="000000" w:themeColor="dark1"/>
                <w:kern w:val="24"/>
                <w:lang w:eastAsia="en-GB"/>
              </w:rPr>
              <w:t>£1,070</w:t>
            </w:r>
          </w:p>
        </w:tc>
        <w:tc>
          <w:tcPr>
            <w:tcW w:w="1701" w:type="dxa"/>
            <w:tcBorders>
              <w:top w:val="single" w:sz="8" w:space="0" w:color="FFFFFF"/>
              <w:left w:val="single" w:sz="8" w:space="0" w:color="FFFFFF"/>
              <w:bottom w:val="single" w:sz="8" w:space="0" w:color="FFFFFF"/>
              <w:right w:val="single" w:sz="8" w:space="0" w:color="FFFFFF"/>
            </w:tcBorders>
            <w:shd w:val="clear" w:color="auto" w:fill="D9E5EC"/>
            <w:tcMar>
              <w:top w:w="72" w:type="dxa"/>
              <w:left w:w="144" w:type="dxa"/>
              <w:bottom w:w="72" w:type="dxa"/>
              <w:right w:w="144" w:type="dxa"/>
            </w:tcMar>
            <w:vAlign w:val="center"/>
            <w:hideMark/>
          </w:tcPr>
          <w:p w14:paraId="1B51CA8E" w14:textId="77777777" w:rsidR="00AF7082" w:rsidRPr="00A2772C" w:rsidRDefault="00AF7082" w:rsidP="0046320B">
            <w:pPr>
              <w:spacing w:before="0" w:after="0" w:line="240" w:lineRule="auto"/>
              <w:jc w:val="right"/>
              <w:rPr>
                <w:rFonts w:ascii="Arial" w:eastAsia="Times New Roman" w:hAnsi="Arial" w:cs="Arial"/>
                <w:color w:val="auto"/>
                <w:lang w:eastAsia="en-GB"/>
              </w:rPr>
            </w:pPr>
            <w:r w:rsidRPr="00A2772C">
              <w:rPr>
                <w:rFonts w:ascii="Calibri" w:eastAsia="Times New Roman" w:hAnsi="Calibri" w:cs="Arial"/>
                <w:color w:val="000000" w:themeColor="dark1"/>
                <w:kern w:val="24"/>
                <w:lang w:eastAsia="en-GB"/>
              </w:rPr>
              <w:t>Eurostat + BRES/2011</w:t>
            </w:r>
          </w:p>
        </w:tc>
      </w:tr>
      <w:tr w:rsidR="00AF7082" w:rsidRPr="00A2772C" w14:paraId="47E36115" w14:textId="77777777" w:rsidTr="00AF7082">
        <w:trPr>
          <w:trHeight w:val="689"/>
        </w:trPr>
        <w:tc>
          <w:tcPr>
            <w:tcW w:w="2268" w:type="dxa"/>
            <w:tcBorders>
              <w:top w:val="single" w:sz="8" w:space="0" w:color="FFFFFF"/>
              <w:left w:val="single" w:sz="8" w:space="0" w:color="FFFFFF"/>
              <w:bottom w:val="single" w:sz="8" w:space="0" w:color="FFFFFF"/>
              <w:right w:val="single" w:sz="8" w:space="0" w:color="FFFFFF"/>
            </w:tcBorders>
            <w:shd w:val="clear" w:color="auto" w:fill="EDF2F6"/>
            <w:tcMar>
              <w:top w:w="72" w:type="dxa"/>
              <w:left w:w="144" w:type="dxa"/>
              <w:bottom w:w="72" w:type="dxa"/>
              <w:right w:w="144" w:type="dxa"/>
            </w:tcMar>
            <w:vAlign w:val="center"/>
            <w:hideMark/>
          </w:tcPr>
          <w:p w14:paraId="01BA85A4" w14:textId="77777777" w:rsidR="00AF7082" w:rsidRPr="00A2772C" w:rsidRDefault="00AF7082" w:rsidP="0046320B">
            <w:pPr>
              <w:spacing w:before="0" w:after="0" w:line="240" w:lineRule="auto"/>
              <w:jc w:val="right"/>
              <w:rPr>
                <w:rFonts w:ascii="Arial" w:eastAsia="Times New Roman" w:hAnsi="Arial" w:cs="Arial"/>
                <w:color w:val="auto"/>
                <w:lang w:eastAsia="en-GB"/>
              </w:rPr>
            </w:pPr>
            <w:r w:rsidRPr="00A2772C">
              <w:rPr>
                <w:rFonts w:eastAsiaTheme="minorEastAsia" w:hAnsi="Calibri"/>
                <w:color w:val="000000" w:themeColor="dark1"/>
                <w:kern w:val="24"/>
                <w:lang w:eastAsia="en-GB"/>
              </w:rPr>
              <w:t>of which Business R&amp;D expenditure (BERD)</w:t>
            </w:r>
          </w:p>
        </w:tc>
        <w:tc>
          <w:tcPr>
            <w:tcW w:w="1559" w:type="dxa"/>
            <w:tcBorders>
              <w:top w:val="single" w:sz="8" w:space="0" w:color="FFFFFF"/>
              <w:left w:val="single" w:sz="8" w:space="0" w:color="FFFFFF"/>
              <w:bottom w:val="single" w:sz="8" w:space="0" w:color="FFFFFF"/>
              <w:right w:val="single" w:sz="8" w:space="0" w:color="FFFFFF"/>
            </w:tcBorders>
            <w:shd w:val="clear" w:color="auto" w:fill="EDF2F6"/>
            <w:tcMar>
              <w:top w:w="72" w:type="dxa"/>
              <w:left w:w="144" w:type="dxa"/>
              <w:bottom w:w="72" w:type="dxa"/>
              <w:right w:w="144" w:type="dxa"/>
            </w:tcMar>
            <w:vAlign w:val="center"/>
            <w:hideMark/>
          </w:tcPr>
          <w:p w14:paraId="6BA589BD" w14:textId="77777777" w:rsidR="00AF7082" w:rsidRPr="00A2772C" w:rsidRDefault="00AF7082" w:rsidP="0046320B">
            <w:pPr>
              <w:spacing w:before="0" w:after="0" w:line="240" w:lineRule="auto"/>
              <w:jc w:val="right"/>
              <w:rPr>
                <w:rFonts w:ascii="Arial" w:eastAsia="Times New Roman" w:hAnsi="Arial" w:cs="Arial"/>
                <w:color w:val="auto"/>
                <w:lang w:eastAsia="en-GB"/>
              </w:rPr>
            </w:pPr>
            <w:r w:rsidRPr="00A2772C">
              <w:rPr>
                <w:rFonts w:eastAsiaTheme="minorEastAsia" w:hAnsi="Calibri"/>
                <w:color w:val="000000" w:themeColor="dark1"/>
                <w:kern w:val="24"/>
                <w:lang w:eastAsia="en-GB"/>
              </w:rPr>
              <w:t>£388 (74%)</w:t>
            </w:r>
          </w:p>
        </w:tc>
        <w:tc>
          <w:tcPr>
            <w:tcW w:w="1559" w:type="dxa"/>
            <w:tcBorders>
              <w:top w:val="single" w:sz="8" w:space="0" w:color="FFFFFF"/>
              <w:left w:val="single" w:sz="8" w:space="0" w:color="FFFFFF"/>
              <w:bottom w:val="single" w:sz="8" w:space="0" w:color="FFFFFF"/>
              <w:right w:val="single" w:sz="8" w:space="0" w:color="FFFFFF"/>
            </w:tcBorders>
            <w:shd w:val="clear" w:color="auto" w:fill="EDF2F6"/>
            <w:tcMar>
              <w:top w:w="72" w:type="dxa"/>
              <w:left w:w="144" w:type="dxa"/>
              <w:bottom w:w="72" w:type="dxa"/>
              <w:right w:w="144" w:type="dxa"/>
            </w:tcMar>
            <w:vAlign w:val="center"/>
            <w:hideMark/>
          </w:tcPr>
          <w:p w14:paraId="48A21B76" w14:textId="77777777" w:rsidR="00AF7082" w:rsidRPr="00A2772C" w:rsidRDefault="00AF7082" w:rsidP="0046320B">
            <w:pPr>
              <w:spacing w:before="0" w:after="0" w:line="240" w:lineRule="auto"/>
              <w:jc w:val="right"/>
              <w:rPr>
                <w:rFonts w:ascii="Arial" w:eastAsia="Times New Roman" w:hAnsi="Arial" w:cs="Arial"/>
                <w:color w:val="auto"/>
                <w:lang w:eastAsia="en-GB"/>
              </w:rPr>
            </w:pPr>
            <w:r w:rsidRPr="00A2772C">
              <w:rPr>
                <w:rFonts w:eastAsiaTheme="minorEastAsia" w:hAnsi="Calibri"/>
                <w:color w:val="000000" w:themeColor="dark1"/>
                <w:kern w:val="24"/>
                <w:lang w:eastAsia="en-GB"/>
              </w:rPr>
              <w:t>£851 (78%)</w:t>
            </w:r>
          </w:p>
        </w:tc>
        <w:tc>
          <w:tcPr>
            <w:tcW w:w="1418" w:type="dxa"/>
            <w:tcBorders>
              <w:top w:val="single" w:sz="8" w:space="0" w:color="FFFFFF"/>
              <w:left w:val="single" w:sz="8" w:space="0" w:color="FFFFFF"/>
              <w:bottom w:val="single" w:sz="8" w:space="0" w:color="FFFFFF"/>
              <w:right w:val="single" w:sz="8" w:space="0" w:color="FFFFFF"/>
            </w:tcBorders>
            <w:shd w:val="clear" w:color="auto" w:fill="EDF2F6"/>
            <w:tcMar>
              <w:top w:w="72" w:type="dxa"/>
              <w:left w:w="144" w:type="dxa"/>
              <w:bottom w:w="72" w:type="dxa"/>
              <w:right w:w="144" w:type="dxa"/>
            </w:tcMar>
            <w:vAlign w:val="center"/>
            <w:hideMark/>
          </w:tcPr>
          <w:p w14:paraId="0E045BC1" w14:textId="77777777" w:rsidR="00AF7082" w:rsidRPr="00A2772C" w:rsidRDefault="00AF7082" w:rsidP="0046320B">
            <w:pPr>
              <w:spacing w:before="0" w:after="0" w:line="240" w:lineRule="auto"/>
              <w:jc w:val="right"/>
              <w:rPr>
                <w:rFonts w:ascii="Arial" w:eastAsia="Times New Roman" w:hAnsi="Arial" w:cs="Arial"/>
                <w:color w:val="auto"/>
                <w:lang w:eastAsia="en-GB"/>
              </w:rPr>
            </w:pPr>
            <w:r w:rsidRPr="00A2772C">
              <w:rPr>
                <w:rFonts w:eastAsiaTheme="minorEastAsia" w:hAnsi="Calibri"/>
                <w:color w:val="000000" w:themeColor="dark1"/>
                <w:kern w:val="24"/>
                <w:lang w:eastAsia="en-GB"/>
              </w:rPr>
              <w:t>£765 (71%)</w:t>
            </w:r>
          </w:p>
        </w:tc>
        <w:tc>
          <w:tcPr>
            <w:tcW w:w="1701" w:type="dxa"/>
            <w:tcBorders>
              <w:top w:val="single" w:sz="8" w:space="0" w:color="FFFFFF"/>
              <w:left w:val="single" w:sz="8" w:space="0" w:color="FFFFFF"/>
              <w:bottom w:val="single" w:sz="8" w:space="0" w:color="FFFFFF"/>
              <w:right w:val="single" w:sz="8" w:space="0" w:color="FFFFFF"/>
            </w:tcBorders>
            <w:shd w:val="clear" w:color="auto" w:fill="EDF2F6"/>
            <w:tcMar>
              <w:top w:w="72" w:type="dxa"/>
              <w:left w:w="144" w:type="dxa"/>
              <w:bottom w:w="72" w:type="dxa"/>
              <w:right w:w="144" w:type="dxa"/>
            </w:tcMar>
            <w:vAlign w:val="center"/>
            <w:hideMark/>
          </w:tcPr>
          <w:p w14:paraId="5840C571" w14:textId="77777777" w:rsidR="00AF7082" w:rsidRPr="00A2772C" w:rsidRDefault="00AF7082" w:rsidP="0046320B">
            <w:pPr>
              <w:spacing w:before="0" w:after="0" w:line="240" w:lineRule="auto"/>
              <w:jc w:val="right"/>
              <w:rPr>
                <w:rFonts w:ascii="Arial" w:eastAsia="Times New Roman" w:hAnsi="Arial" w:cs="Arial"/>
                <w:color w:val="auto"/>
                <w:lang w:eastAsia="en-GB"/>
              </w:rPr>
            </w:pPr>
            <w:r w:rsidRPr="00A2772C">
              <w:rPr>
                <w:rFonts w:eastAsiaTheme="minorEastAsia" w:hAnsi="Calibri"/>
                <w:color w:val="000000" w:themeColor="dark1"/>
                <w:kern w:val="24"/>
                <w:lang w:eastAsia="en-GB"/>
              </w:rPr>
              <w:t>Eurostat + BRES/2011</w:t>
            </w:r>
          </w:p>
        </w:tc>
      </w:tr>
      <w:tr w:rsidR="00AF7082" w:rsidRPr="00A2772C" w14:paraId="3FA50441" w14:textId="77777777" w:rsidTr="00AF7082">
        <w:trPr>
          <w:trHeight w:val="689"/>
        </w:trPr>
        <w:tc>
          <w:tcPr>
            <w:tcW w:w="2268" w:type="dxa"/>
            <w:tcBorders>
              <w:top w:val="single" w:sz="8" w:space="0" w:color="FFFFFF"/>
              <w:left w:val="single" w:sz="8" w:space="0" w:color="FFFFFF"/>
              <w:bottom w:val="single" w:sz="8" w:space="0" w:color="FFFFFF"/>
              <w:right w:val="single" w:sz="8" w:space="0" w:color="FFFFFF"/>
            </w:tcBorders>
            <w:shd w:val="clear" w:color="auto" w:fill="D9E5EC"/>
            <w:tcMar>
              <w:top w:w="72" w:type="dxa"/>
              <w:left w:w="144" w:type="dxa"/>
              <w:bottom w:w="72" w:type="dxa"/>
              <w:right w:w="144" w:type="dxa"/>
            </w:tcMar>
            <w:vAlign w:val="center"/>
            <w:hideMark/>
          </w:tcPr>
          <w:p w14:paraId="00372A66" w14:textId="77777777" w:rsidR="00AF7082" w:rsidRPr="00A2772C" w:rsidRDefault="00AF7082" w:rsidP="0046320B">
            <w:pPr>
              <w:spacing w:before="0" w:after="0" w:line="240" w:lineRule="auto"/>
              <w:rPr>
                <w:rFonts w:ascii="Arial" w:eastAsia="Times New Roman" w:hAnsi="Arial" w:cs="Arial"/>
                <w:color w:val="auto"/>
                <w:lang w:eastAsia="en-GB"/>
              </w:rPr>
            </w:pPr>
            <w:r w:rsidRPr="00A2772C">
              <w:rPr>
                <w:rFonts w:ascii="Calibri" w:eastAsia="Times New Roman" w:hAnsi="Calibri" w:cs="Arial"/>
                <w:color w:val="000000" w:themeColor="dark1"/>
                <w:kern w:val="24"/>
                <w:lang w:eastAsia="en-GB"/>
              </w:rPr>
              <w:t>Employment in Professional, Scientific &amp; Technical (% of all jobs)</w:t>
            </w:r>
          </w:p>
        </w:tc>
        <w:tc>
          <w:tcPr>
            <w:tcW w:w="1559" w:type="dxa"/>
            <w:tcBorders>
              <w:top w:val="single" w:sz="8" w:space="0" w:color="FFFFFF"/>
              <w:left w:val="single" w:sz="8" w:space="0" w:color="FFFFFF"/>
              <w:bottom w:val="single" w:sz="8" w:space="0" w:color="FFFFFF"/>
              <w:right w:val="single" w:sz="8" w:space="0" w:color="FFFFFF"/>
            </w:tcBorders>
            <w:shd w:val="clear" w:color="auto" w:fill="D9E5EC"/>
            <w:tcMar>
              <w:top w:w="72" w:type="dxa"/>
              <w:left w:w="144" w:type="dxa"/>
              <w:bottom w:w="72" w:type="dxa"/>
              <w:right w:w="144" w:type="dxa"/>
            </w:tcMar>
            <w:vAlign w:val="center"/>
            <w:hideMark/>
          </w:tcPr>
          <w:p w14:paraId="5F623098" w14:textId="77777777" w:rsidR="00AF7082" w:rsidRPr="00A2772C" w:rsidRDefault="00AF7082" w:rsidP="0046320B">
            <w:pPr>
              <w:spacing w:before="0" w:after="0" w:line="240" w:lineRule="auto"/>
              <w:jc w:val="right"/>
              <w:rPr>
                <w:rFonts w:ascii="Arial" w:eastAsia="Times New Roman" w:hAnsi="Arial" w:cs="Arial"/>
                <w:color w:val="auto"/>
                <w:lang w:eastAsia="en-GB"/>
              </w:rPr>
            </w:pPr>
            <w:r w:rsidRPr="00A2772C">
              <w:rPr>
                <w:rFonts w:eastAsia="Times New Roman" w:hAnsi="Calibri" w:cs="Arial"/>
                <w:color w:val="000000" w:themeColor="dark1"/>
                <w:kern w:val="24"/>
                <w:lang w:eastAsia="en-GB"/>
              </w:rPr>
              <w:t>5%</w:t>
            </w:r>
          </w:p>
        </w:tc>
        <w:tc>
          <w:tcPr>
            <w:tcW w:w="1559" w:type="dxa"/>
            <w:tcBorders>
              <w:top w:val="single" w:sz="8" w:space="0" w:color="FFFFFF"/>
              <w:left w:val="single" w:sz="8" w:space="0" w:color="FFFFFF"/>
              <w:bottom w:val="single" w:sz="8" w:space="0" w:color="FFFFFF"/>
              <w:right w:val="single" w:sz="8" w:space="0" w:color="FFFFFF"/>
            </w:tcBorders>
            <w:shd w:val="clear" w:color="auto" w:fill="D9E5EC"/>
            <w:tcMar>
              <w:top w:w="72" w:type="dxa"/>
              <w:left w:w="144" w:type="dxa"/>
              <w:bottom w:w="72" w:type="dxa"/>
              <w:right w:w="144" w:type="dxa"/>
            </w:tcMar>
            <w:vAlign w:val="center"/>
            <w:hideMark/>
          </w:tcPr>
          <w:p w14:paraId="54EF1122" w14:textId="77777777" w:rsidR="00AF7082" w:rsidRPr="00A2772C" w:rsidRDefault="00AF7082" w:rsidP="0046320B">
            <w:pPr>
              <w:spacing w:before="0" w:after="0" w:line="240" w:lineRule="auto"/>
              <w:jc w:val="right"/>
              <w:rPr>
                <w:rFonts w:ascii="Arial" w:eastAsia="Times New Roman" w:hAnsi="Arial" w:cs="Arial"/>
                <w:color w:val="auto"/>
                <w:lang w:eastAsia="en-GB"/>
              </w:rPr>
            </w:pPr>
            <w:r w:rsidRPr="00A2772C">
              <w:rPr>
                <w:rFonts w:eastAsia="Times New Roman" w:hAnsi="Calibri" w:cs="Arial"/>
                <w:color w:val="000000" w:themeColor="dark1"/>
                <w:kern w:val="24"/>
                <w:lang w:eastAsia="en-GB"/>
              </w:rPr>
              <w:t>7%</w:t>
            </w:r>
          </w:p>
        </w:tc>
        <w:tc>
          <w:tcPr>
            <w:tcW w:w="1418" w:type="dxa"/>
            <w:tcBorders>
              <w:top w:val="single" w:sz="8" w:space="0" w:color="FFFFFF"/>
              <w:left w:val="single" w:sz="8" w:space="0" w:color="FFFFFF"/>
              <w:bottom w:val="single" w:sz="8" w:space="0" w:color="FFFFFF"/>
              <w:right w:val="single" w:sz="8" w:space="0" w:color="FFFFFF"/>
            </w:tcBorders>
            <w:shd w:val="clear" w:color="auto" w:fill="D9E5EC"/>
            <w:tcMar>
              <w:top w:w="72" w:type="dxa"/>
              <w:left w:w="144" w:type="dxa"/>
              <w:bottom w:w="72" w:type="dxa"/>
              <w:right w:w="144" w:type="dxa"/>
            </w:tcMar>
            <w:vAlign w:val="center"/>
            <w:hideMark/>
          </w:tcPr>
          <w:p w14:paraId="72712C60" w14:textId="77777777" w:rsidR="00AF7082" w:rsidRPr="00A2772C" w:rsidRDefault="00AF7082" w:rsidP="0046320B">
            <w:pPr>
              <w:spacing w:before="0" w:after="0" w:line="240" w:lineRule="auto"/>
              <w:jc w:val="right"/>
              <w:rPr>
                <w:rFonts w:ascii="Arial" w:eastAsia="Times New Roman" w:hAnsi="Arial" w:cs="Arial"/>
                <w:color w:val="auto"/>
                <w:lang w:eastAsia="en-GB"/>
              </w:rPr>
            </w:pPr>
            <w:r w:rsidRPr="00A2772C">
              <w:rPr>
                <w:rFonts w:eastAsia="Times New Roman" w:hAnsi="Calibri" w:cs="Arial"/>
                <w:color w:val="000000" w:themeColor="dark1"/>
                <w:kern w:val="24"/>
                <w:lang w:eastAsia="en-GB"/>
              </w:rPr>
              <w:t>8% (GB)</w:t>
            </w:r>
          </w:p>
        </w:tc>
        <w:tc>
          <w:tcPr>
            <w:tcW w:w="1701" w:type="dxa"/>
            <w:tcBorders>
              <w:top w:val="single" w:sz="8" w:space="0" w:color="FFFFFF"/>
              <w:left w:val="single" w:sz="8" w:space="0" w:color="FFFFFF"/>
              <w:bottom w:val="single" w:sz="8" w:space="0" w:color="FFFFFF"/>
              <w:right w:val="single" w:sz="8" w:space="0" w:color="FFFFFF"/>
            </w:tcBorders>
            <w:shd w:val="clear" w:color="auto" w:fill="D9E5EC"/>
            <w:tcMar>
              <w:top w:w="72" w:type="dxa"/>
              <w:left w:w="144" w:type="dxa"/>
              <w:bottom w:w="72" w:type="dxa"/>
              <w:right w:w="144" w:type="dxa"/>
            </w:tcMar>
            <w:vAlign w:val="center"/>
            <w:hideMark/>
          </w:tcPr>
          <w:p w14:paraId="7AC055B5" w14:textId="77777777" w:rsidR="00AF7082" w:rsidRPr="00A2772C" w:rsidRDefault="00AF7082" w:rsidP="0046320B">
            <w:pPr>
              <w:spacing w:before="0" w:after="0" w:line="240" w:lineRule="auto"/>
              <w:jc w:val="right"/>
              <w:rPr>
                <w:rFonts w:ascii="Arial" w:eastAsia="Times New Roman" w:hAnsi="Arial" w:cs="Arial"/>
                <w:color w:val="auto"/>
                <w:lang w:eastAsia="en-GB"/>
              </w:rPr>
            </w:pPr>
            <w:r w:rsidRPr="00A2772C">
              <w:rPr>
                <w:rFonts w:ascii="Calibri" w:eastAsia="Times New Roman" w:hAnsi="Calibri" w:cs="Arial"/>
                <w:color w:val="000000" w:themeColor="dark1"/>
                <w:kern w:val="24"/>
                <w:lang w:eastAsia="en-GB"/>
              </w:rPr>
              <w:t>BRES/2015</w:t>
            </w:r>
          </w:p>
        </w:tc>
      </w:tr>
      <w:tr w:rsidR="00AF7082" w:rsidRPr="00A2772C" w14:paraId="170B5547" w14:textId="77777777" w:rsidTr="00AF7082">
        <w:trPr>
          <w:trHeight w:val="689"/>
        </w:trPr>
        <w:tc>
          <w:tcPr>
            <w:tcW w:w="2268" w:type="dxa"/>
            <w:tcBorders>
              <w:top w:val="single" w:sz="8" w:space="0" w:color="FFFFFF"/>
              <w:left w:val="single" w:sz="8" w:space="0" w:color="FFFFFF"/>
              <w:bottom w:val="single" w:sz="8" w:space="0" w:color="FFFFFF"/>
              <w:right w:val="single" w:sz="8" w:space="0" w:color="FFFFFF"/>
            </w:tcBorders>
            <w:shd w:val="clear" w:color="auto" w:fill="EDF2F6"/>
            <w:tcMar>
              <w:top w:w="72" w:type="dxa"/>
              <w:left w:w="144" w:type="dxa"/>
              <w:bottom w:w="72" w:type="dxa"/>
              <w:right w:w="144" w:type="dxa"/>
            </w:tcMar>
            <w:vAlign w:val="center"/>
            <w:hideMark/>
          </w:tcPr>
          <w:p w14:paraId="13FF414D" w14:textId="77777777" w:rsidR="00AF7082" w:rsidRPr="00A2772C" w:rsidRDefault="00AF7082" w:rsidP="0046320B">
            <w:pPr>
              <w:spacing w:before="0" w:after="0" w:line="240" w:lineRule="auto"/>
              <w:rPr>
                <w:rFonts w:ascii="Arial" w:eastAsia="Times New Roman" w:hAnsi="Arial" w:cs="Arial"/>
                <w:color w:val="auto"/>
                <w:lang w:eastAsia="en-GB"/>
              </w:rPr>
            </w:pPr>
            <w:r w:rsidRPr="00A2772C">
              <w:rPr>
                <w:rFonts w:ascii="Calibri" w:eastAsia="Times New Roman" w:hAnsi="Calibri" w:cs="Arial"/>
                <w:color w:val="000000" w:themeColor="dark1"/>
                <w:kern w:val="24"/>
                <w:lang w:eastAsia="en-GB"/>
              </w:rPr>
              <w:t xml:space="preserve">Residents employed in STEM subjects </w:t>
            </w:r>
          </w:p>
        </w:tc>
        <w:tc>
          <w:tcPr>
            <w:tcW w:w="1559" w:type="dxa"/>
            <w:tcBorders>
              <w:top w:val="single" w:sz="8" w:space="0" w:color="FFFFFF"/>
              <w:left w:val="single" w:sz="8" w:space="0" w:color="FFFFFF"/>
              <w:bottom w:val="single" w:sz="8" w:space="0" w:color="FFFFFF"/>
              <w:right w:val="single" w:sz="8" w:space="0" w:color="FFFFFF"/>
            </w:tcBorders>
            <w:shd w:val="clear" w:color="auto" w:fill="EDF2F6"/>
            <w:tcMar>
              <w:top w:w="72" w:type="dxa"/>
              <w:left w:w="144" w:type="dxa"/>
              <w:bottom w:w="72" w:type="dxa"/>
              <w:right w:w="144" w:type="dxa"/>
            </w:tcMar>
            <w:vAlign w:val="center"/>
            <w:hideMark/>
          </w:tcPr>
          <w:p w14:paraId="4278DB33" w14:textId="77777777" w:rsidR="00AF7082" w:rsidRPr="00A2772C" w:rsidRDefault="00AF7082" w:rsidP="0046320B">
            <w:pPr>
              <w:spacing w:before="0" w:after="0" w:line="240" w:lineRule="auto"/>
              <w:jc w:val="right"/>
              <w:rPr>
                <w:rFonts w:ascii="Arial" w:eastAsia="Times New Roman" w:hAnsi="Arial" w:cs="Arial"/>
                <w:color w:val="auto"/>
                <w:lang w:eastAsia="en-GB"/>
              </w:rPr>
            </w:pPr>
            <w:r w:rsidRPr="00A2772C">
              <w:rPr>
                <w:rFonts w:ascii="Calibri" w:eastAsia="Times New Roman" w:hAnsi="Calibri" w:cs="Arial"/>
                <w:color w:val="000000" w:themeColor="dark1"/>
                <w:kern w:val="24"/>
                <w:lang w:eastAsia="en-GB"/>
              </w:rPr>
              <w:t>6.2%</w:t>
            </w:r>
          </w:p>
        </w:tc>
        <w:tc>
          <w:tcPr>
            <w:tcW w:w="1559" w:type="dxa"/>
            <w:tcBorders>
              <w:top w:val="single" w:sz="8" w:space="0" w:color="FFFFFF"/>
              <w:left w:val="single" w:sz="8" w:space="0" w:color="FFFFFF"/>
              <w:bottom w:val="single" w:sz="8" w:space="0" w:color="FFFFFF"/>
              <w:right w:val="single" w:sz="8" w:space="0" w:color="FFFFFF"/>
            </w:tcBorders>
            <w:shd w:val="clear" w:color="auto" w:fill="EDF2F6"/>
            <w:tcMar>
              <w:top w:w="72" w:type="dxa"/>
              <w:left w:w="144" w:type="dxa"/>
              <w:bottom w:w="72" w:type="dxa"/>
              <w:right w:w="144" w:type="dxa"/>
            </w:tcMar>
            <w:vAlign w:val="center"/>
            <w:hideMark/>
          </w:tcPr>
          <w:p w14:paraId="317DFE28" w14:textId="77777777" w:rsidR="00AF7082" w:rsidRPr="00A2772C" w:rsidRDefault="00AF7082" w:rsidP="0046320B">
            <w:pPr>
              <w:spacing w:before="0" w:after="0" w:line="240" w:lineRule="auto"/>
              <w:jc w:val="right"/>
              <w:rPr>
                <w:rFonts w:ascii="Arial" w:eastAsia="Times New Roman" w:hAnsi="Arial" w:cs="Arial"/>
                <w:color w:val="auto"/>
                <w:lang w:eastAsia="en-GB"/>
              </w:rPr>
            </w:pPr>
            <w:r w:rsidRPr="00A2772C">
              <w:rPr>
                <w:rFonts w:ascii="Calibri" w:eastAsia="Times New Roman" w:hAnsi="Calibri" w:cs="Arial"/>
                <w:color w:val="000000" w:themeColor="dark1"/>
                <w:kern w:val="24"/>
                <w:lang w:eastAsia="en-GB"/>
              </w:rPr>
              <w:t>6.9%</w:t>
            </w:r>
          </w:p>
        </w:tc>
        <w:tc>
          <w:tcPr>
            <w:tcW w:w="1418" w:type="dxa"/>
            <w:tcBorders>
              <w:top w:val="single" w:sz="8" w:space="0" w:color="FFFFFF"/>
              <w:left w:val="single" w:sz="8" w:space="0" w:color="FFFFFF"/>
              <w:bottom w:val="single" w:sz="8" w:space="0" w:color="FFFFFF"/>
              <w:right w:val="single" w:sz="8" w:space="0" w:color="FFFFFF"/>
            </w:tcBorders>
            <w:shd w:val="clear" w:color="auto" w:fill="EDF2F6"/>
            <w:tcMar>
              <w:top w:w="72" w:type="dxa"/>
              <w:left w:w="144" w:type="dxa"/>
              <w:bottom w:w="72" w:type="dxa"/>
              <w:right w:w="144" w:type="dxa"/>
            </w:tcMar>
            <w:vAlign w:val="center"/>
            <w:hideMark/>
          </w:tcPr>
          <w:p w14:paraId="498C1B13" w14:textId="77777777" w:rsidR="00AF7082" w:rsidRPr="00A2772C" w:rsidRDefault="00AF7082" w:rsidP="0046320B">
            <w:pPr>
              <w:spacing w:before="0" w:after="0" w:line="240" w:lineRule="auto"/>
              <w:jc w:val="right"/>
              <w:rPr>
                <w:rFonts w:ascii="Arial" w:eastAsia="Times New Roman" w:hAnsi="Arial" w:cs="Arial"/>
                <w:color w:val="auto"/>
                <w:lang w:eastAsia="en-GB"/>
              </w:rPr>
            </w:pPr>
            <w:r w:rsidRPr="00A2772C">
              <w:rPr>
                <w:rFonts w:ascii="Calibri" w:eastAsia="Times New Roman" w:hAnsi="Calibri" w:cs="Arial"/>
                <w:color w:val="000000" w:themeColor="dark1"/>
                <w:kern w:val="24"/>
                <w:lang w:eastAsia="en-GB"/>
              </w:rPr>
              <w:t>7.2%</w:t>
            </w:r>
          </w:p>
        </w:tc>
        <w:tc>
          <w:tcPr>
            <w:tcW w:w="1701" w:type="dxa"/>
            <w:tcBorders>
              <w:top w:val="single" w:sz="8" w:space="0" w:color="FFFFFF"/>
              <w:left w:val="single" w:sz="8" w:space="0" w:color="FFFFFF"/>
              <w:bottom w:val="single" w:sz="8" w:space="0" w:color="FFFFFF"/>
              <w:right w:val="single" w:sz="8" w:space="0" w:color="FFFFFF"/>
            </w:tcBorders>
            <w:shd w:val="clear" w:color="auto" w:fill="EDF2F6"/>
            <w:tcMar>
              <w:top w:w="72" w:type="dxa"/>
              <w:left w:w="144" w:type="dxa"/>
              <w:bottom w:w="72" w:type="dxa"/>
              <w:right w:w="144" w:type="dxa"/>
            </w:tcMar>
            <w:vAlign w:val="center"/>
            <w:hideMark/>
          </w:tcPr>
          <w:p w14:paraId="1EF779E0" w14:textId="77777777" w:rsidR="00AF7082" w:rsidRPr="00A2772C" w:rsidRDefault="00AF7082" w:rsidP="0046320B">
            <w:pPr>
              <w:spacing w:before="0" w:after="0" w:line="240" w:lineRule="auto"/>
              <w:jc w:val="right"/>
              <w:rPr>
                <w:rFonts w:ascii="Arial" w:eastAsia="Times New Roman" w:hAnsi="Arial" w:cs="Arial"/>
                <w:color w:val="auto"/>
                <w:lang w:eastAsia="en-GB"/>
              </w:rPr>
            </w:pPr>
            <w:r w:rsidRPr="00A2772C">
              <w:rPr>
                <w:rFonts w:ascii="Calibri" w:eastAsia="Times New Roman" w:hAnsi="Calibri" w:cs="Arial"/>
                <w:color w:val="000000" w:themeColor="dark1"/>
                <w:kern w:val="24"/>
                <w:lang w:eastAsia="en-GB"/>
              </w:rPr>
              <w:t>APS/2014</w:t>
            </w:r>
          </w:p>
        </w:tc>
      </w:tr>
    </w:tbl>
    <w:p w14:paraId="28D34289" w14:textId="61C757B0" w:rsidR="005D06CD" w:rsidRPr="00A2772C" w:rsidRDefault="00810FE7" w:rsidP="005D06CD">
      <w:pPr>
        <w:pStyle w:val="NormalNumbered"/>
      </w:pPr>
      <w:r w:rsidRPr="00A2772C">
        <w:t>T</w:t>
      </w:r>
      <w:r w:rsidR="005D06CD" w:rsidRPr="00A2772C">
        <w:t>here are positive signs in graduate retention rates in the short term, as a higher proportion of graduates remain in the area six months after graduating compared to the national average. The proportion of undergraduates studying STEM subjects is in line with the regional and national picture, suggesting that Lancashire is attracting and retaining graduates in key subjects.</w:t>
      </w:r>
      <w:r w:rsidR="008F7993" w:rsidRPr="00A2772C">
        <w:t xml:space="preserve"> Private sector</w:t>
      </w:r>
      <w:r w:rsidR="00BE7FDC" w:rsidRPr="00A2772C">
        <w:t xml:space="preserve"> R&amp;D per employee is less than half the national average</w:t>
      </w:r>
      <w:r w:rsidR="008F7993" w:rsidRPr="00A2772C">
        <w:t xml:space="preserve"> however, which could indicate either a low take-up of R&amp;D tax credits by Lancashire businesses or that simply not enough is being spent on private sector R&amp;D in Lancashire.</w:t>
      </w:r>
    </w:p>
    <w:p w14:paraId="377BE902" w14:textId="074229D4" w:rsidR="00E95B24" w:rsidRPr="00A2772C" w:rsidRDefault="0099678C" w:rsidP="005D06CD">
      <w:pPr>
        <w:pStyle w:val="NormalNumbered"/>
      </w:pPr>
      <w:r w:rsidRPr="00A2772C">
        <w:t xml:space="preserve">The </w:t>
      </w:r>
      <w:r w:rsidRPr="00A2772C">
        <w:rPr>
          <w:i/>
        </w:rPr>
        <w:t>Research Excellence Framework 2014</w:t>
      </w:r>
      <w:r w:rsidRPr="00A2772C">
        <w:t xml:space="preserve"> demonstrated that the County’s HEIs have significant research strengths in several areas. In particular, the following subjects were highlighted as being highly rated:</w:t>
      </w:r>
    </w:p>
    <w:p w14:paraId="0B475C8B" w14:textId="7EDE0EAA" w:rsidR="0099678C" w:rsidRPr="00A2772C" w:rsidRDefault="0099678C" w:rsidP="0099678C">
      <w:pPr>
        <w:pStyle w:val="ListBullet"/>
      </w:pPr>
      <w:r w:rsidRPr="00A2772C">
        <w:t>Computer Science;</w:t>
      </w:r>
    </w:p>
    <w:p w14:paraId="6E05B85D" w14:textId="12B3D823" w:rsidR="0099678C" w:rsidRPr="00A2772C" w:rsidRDefault="0099678C" w:rsidP="0099678C">
      <w:pPr>
        <w:pStyle w:val="ListBullet"/>
      </w:pPr>
      <w:r w:rsidRPr="00A2772C">
        <w:t>Mathematical Science;</w:t>
      </w:r>
    </w:p>
    <w:p w14:paraId="3D5464C9" w14:textId="7776D734" w:rsidR="0099678C" w:rsidRPr="00A2772C" w:rsidRDefault="0099678C" w:rsidP="0099678C">
      <w:pPr>
        <w:pStyle w:val="ListBullet"/>
      </w:pPr>
      <w:r w:rsidRPr="00A2772C">
        <w:t>General Engineering;</w:t>
      </w:r>
    </w:p>
    <w:p w14:paraId="4150F0BC" w14:textId="48A750CF" w:rsidR="0099678C" w:rsidRPr="00A2772C" w:rsidRDefault="0099678C" w:rsidP="0099678C">
      <w:pPr>
        <w:pStyle w:val="ListBullet"/>
      </w:pPr>
      <w:r w:rsidRPr="00A2772C">
        <w:t>Chemistry;</w:t>
      </w:r>
    </w:p>
    <w:p w14:paraId="35F0038A" w14:textId="02971B7A" w:rsidR="0099678C" w:rsidRPr="00A2772C" w:rsidRDefault="0099678C" w:rsidP="0099678C">
      <w:pPr>
        <w:pStyle w:val="ListBullet"/>
      </w:pPr>
      <w:r w:rsidRPr="00A2772C">
        <w:t>Physics;</w:t>
      </w:r>
    </w:p>
    <w:p w14:paraId="1423FC4D" w14:textId="73C43309" w:rsidR="0099678C" w:rsidRPr="00A2772C" w:rsidRDefault="0099678C" w:rsidP="0099678C">
      <w:pPr>
        <w:pStyle w:val="ListBullet"/>
      </w:pPr>
      <w:r w:rsidRPr="00A2772C">
        <w:t>Earth Systems and Environmental Sciences; and</w:t>
      </w:r>
    </w:p>
    <w:p w14:paraId="236E7D83" w14:textId="69655CB2" w:rsidR="0099678C" w:rsidRPr="00A2772C" w:rsidRDefault="0099678C" w:rsidP="0099678C">
      <w:pPr>
        <w:pStyle w:val="ListBullet"/>
      </w:pPr>
      <w:r w:rsidRPr="00A2772C">
        <w:t>Allied Health Professions.</w:t>
      </w:r>
    </w:p>
    <w:p w14:paraId="06F928BB" w14:textId="2E43B572" w:rsidR="005D06CD" w:rsidRPr="00A2772C" w:rsidRDefault="005D06CD" w:rsidP="005D06CD">
      <w:pPr>
        <w:pStyle w:val="NormalNumbered"/>
      </w:pPr>
      <w:r w:rsidRPr="00A2772C">
        <w:t>Patent data provides one of several indicators of innovation performance, but is subject to biases and limitations created principally by differences between industries in the ‘propensity to patent’. This means that the u</w:t>
      </w:r>
      <w:r w:rsidR="000164CA" w:rsidRPr="00A2772C">
        <w:t>sefulness</w:t>
      </w:r>
      <w:r w:rsidRPr="00A2772C">
        <w:t xml:space="preserve"> of patents as a measure of innovation emphasis across different LEPs is limited by the extent to which industries protect their intellectual property using patents. This limitation is however consistent across all LEPs. Firm-specific propensities to patent are commonly assumed to be a weaker source of bias than industry-specific sources.</w:t>
      </w:r>
    </w:p>
    <w:p w14:paraId="5C1F6C25" w14:textId="236EDD63" w:rsidR="005D06CD" w:rsidRPr="00A2772C" w:rsidRDefault="00E95B24" w:rsidP="005D06CD">
      <w:pPr>
        <w:pStyle w:val="NormalNumbered"/>
      </w:pPr>
      <w:r w:rsidRPr="00A2772C">
        <w:t xml:space="preserve">Through analysis of patent applications data kindly provided by the Intellectual Property Office (IPO), </w:t>
      </w:r>
      <w:r w:rsidR="005D06CD" w:rsidRPr="00A2772C">
        <w:t>Lancashire’s strong emphasis on Civil Engineering patents stands out. This is broadly in line</w:t>
      </w:r>
      <w:r w:rsidR="002D2D26" w:rsidRPr="00A2772C">
        <w:t xml:space="preserve"> with</w:t>
      </w:r>
      <w:r w:rsidR="005D06CD" w:rsidRPr="00A2772C">
        <w:t xml:space="preserve">, but much higher than, the emphasis on both the rest of the Northern Powerhouse LEPs and all LEPs. Other noteworthy aspects are prominence </w:t>
      </w:r>
      <w:r w:rsidR="005D06CD" w:rsidRPr="00A2772C">
        <w:lastRenderedPageBreak/>
        <w:t>in mechanical elements and in thermal processes and apparatus.</w:t>
      </w:r>
      <w:r w:rsidR="004B7BAF" w:rsidRPr="00A2772C">
        <w:t xml:space="preserve"> </w:t>
      </w:r>
      <w:r w:rsidRPr="00A2772C">
        <w:t>These areas show relatively high levels of patenting activity in Lancashire.</w:t>
      </w:r>
    </w:p>
    <w:p w14:paraId="50217FFA" w14:textId="742B6035" w:rsidR="002602D2" w:rsidRPr="00A2772C" w:rsidRDefault="002D2D26" w:rsidP="002D2D26">
      <w:pPr>
        <w:pStyle w:val="Heading1"/>
        <w:framePr w:w="9526" w:wrap="notBeside"/>
      </w:pPr>
      <w:bookmarkStart w:id="60" w:name="_Toc504563069"/>
      <w:r w:rsidRPr="00A2772C">
        <w:lastRenderedPageBreak/>
        <w:t>Lancashire’s Innovation Ecosystem</w:t>
      </w:r>
      <w:bookmarkEnd w:id="60"/>
    </w:p>
    <w:p w14:paraId="0A35392C" w14:textId="1145D488" w:rsidR="00275903" w:rsidRPr="00275903" w:rsidRDefault="00275903" w:rsidP="00275903">
      <w:pPr>
        <w:pStyle w:val="PullQuote"/>
      </w:pPr>
      <w:r>
        <w:t>This section sets out the strengths, weaknesses, opportunities, and threats (SWOT) assessment of the Lancashire innovation ecosystem</w:t>
      </w:r>
    </w:p>
    <w:p w14:paraId="5E9F7FE4" w14:textId="6C54BF21" w:rsidR="002D2D26" w:rsidRPr="00A2772C" w:rsidRDefault="002D2D26" w:rsidP="002D2D26">
      <w:pPr>
        <w:pStyle w:val="NormalNumbered"/>
      </w:pPr>
      <w:r w:rsidRPr="00A2772C">
        <w:rPr>
          <w:bCs/>
        </w:rPr>
        <w:t xml:space="preserve">Through a range of </w:t>
      </w:r>
      <w:r w:rsidR="00775074" w:rsidRPr="00A2772C">
        <w:rPr>
          <w:bCs/>
        </w:rPr>
        <w:t xml:space="preserve">stakeholder </w:t>
      </w:r>
      <w:r w:rsidRPr="00A2772C">
        <w:rPr>
          <w:bCs/>
        </w:rPr>
        <w:t xml:space="preserve">consultations, data analysis, </w:t>
      </w:r>
      <w:r w:rsidR="00775074" w:rsidRPr="00A2772C">
        <w:rPr>
          <w:bCs/>
        </w:rPr>
        <w:t>and a review of over 40 documents received via a ‘Call for Evidence’, this section will present the strengths, weaknesses, opportunities, and threats</w:t>
      </w:r>
      <w:r w:rsidR="00C861CB" w:rsidRPr="00A2772C">
        <w:rPr>
          <w:bCs/>
        </w:rPr>
        <w:t xml:space="preserve"> (SWOT)</w:t>
      </w:r>
      <w:r w:rsidR="00775074" w:rsidRPr="00A2772C">
        <w:rPr>
          <w:bCs/>
        </w:rPr>
        <w:t xml:space="preserve"> for</w:t>
      </w:r>
      <w:r w:rsidR="00C1683B" w:rsidRPr="00A2772C">
        <w:rPr>
          <w:bCs/>
        </w:rPr>
        <w:t xml:space="preserve"> innovation in</w:t>
      </w:r>
      <w:r w:rsidR="00775074" w:rsidRPr="00A2772C">
        <w:rPr>
          <w:bCs/>
        </w:rPr>
        <w:t xml:space="preserve"> Lancashire</w:t>
      </w:r>
      <w:r w:rsidR="00C1683B" w:rsidRPr="00A2772C">
        <w:rPr>
          <w:bCs/>
        </w:rPr>
        <w:t xml:space="preserve">. </w:t>
      </w:r>
    </w:p>
    <w:p w14:paraId="30D35A89" w14:textId="3AD763E3" w:rsidR="00775074" w:rsidRPr="00A2772C" w:rsidRDefault="00C1683B" w:rsidP="00810FE7">
      <w:pPr>
        <w:pStyle w:val="NormalNumbered"/>
      </w:pPr>
      <w:r w:rsidRPr="00A2772C">
        <w:t xml:space="preserve">The SWOT was conducted through four lenses. </w:t>
      </w:r>
      <w:r w:rsidR="00786711" w:rsidRPr="00A2772C">
        <w:t>These are:</w:t>
      </w:r>
    </w:p>
    <w:p w14:paraId="17ADA689" w14:textId="22600D0D" w:rsidR="00786711" w:rsidRPr="00A2772C" w:rsidRDefault="00786711" w:rsidP="00786711">
      <w:pPr>
        <w:pStyle w:val="ListBullet"/>
      </w:pPr>
      <w:r w:rsidRPr="00A2772C">
        <w:t>People/Human Capital – covering demographics, mindsets, skills and occupation offer, education, and access to work;</w:t>
      </w:r>
    </w:p>
    <w:p w14:paraId="59E17381" w14:textId="24510778" w:rsidR="00786711" w:rsidRPr="00A2772C" w:rsidRDefault="00786711" w:rsidP="00786711">
      <w:pPr>
        <w:pStyle w:val="ListBullet"/>
      </w:pPr>
      <w:r w:rsidRPr="00A2772C">
        <w:t>Infrastructure/Assets – covering location, cost, housing, environment, transport, digital/energy/waste/water/flood risk infrastructures;</w:t>
      </w:r>
    </w:p>
    <w:p w14:paraId="53985FAF" w14:textId="40141AFA" w:rsidR="00786711" w:rsidRPr="00A2772C" w:rsidRDefault="00786711" w:rsidP="00786711">
      <w:pPr>
        <w:pStyle w:val="ListBullet"/>
      </w:pPr>
      <w:r w:rsidRPr="00A2772C">
        <w:t>Knowledge – covering Further and Higher Education, research institutions, innovation systems, networks, and commercialisation processes; and</w:t>
      </w:r>
    </w:p>
    <w:p w14:paraId="5E5BC5BB" w14:textId="53F8C61A" w:rsidR="00786711" w:rsidRPr="00A2772C" w:rsidRDefault="00786711" w:rsidP="00786711">
      <w:pPr>
        <w:pStyle w:val="ListBullet"/>
      </w:pPr>
      <w:r w:rsidRPr="00A2772C">
        <w:t>Money and External Business Expertise – covering access to finance, accounting and legal professions, intellectual property management, and marketing.</w:t>
      </w:r>
    </w:p>
    <w:p w14:paraId="303788CA" w14:textId="54C7A6AC" w:rsidR="002602D2" w:rsidRPr="00A2772C" w:rsidRDefault="002602D2" w:rsidP="002D2D26">
      <w:pPr>
        <w:pStyle w:val="Heading2"/>
      </w:pPr>
      <w:bookmarkStart w:id="61" w:name="_Toc502674264"/>
      <w:bookmarkStart w:id="62" w:name="_Toc502734607"/>
      <w:bookmarkStart w:id="63" w:name="_Toc502744320"/>
      <w:bookmarkStart w:id="64" w:name="_Toc504469781"/>
      <w:bookmarkStart w:id="65" w:name="_Toc504490221"/>
      <w:bookmarkStart w:id="66" w:name="_Toc504563070"/>
      <w:r w:rsidRPr="00A2772C">
        <w:t>Strengths</w:t>
      </w:r>
      <w:bookmarkEnd w:id="61"/>
      <w:bookmarkEnd w:id="62"/>
      <w:bookmarkEnd w:id="63"/>
      <w:bookmarkEnd w:id="64"/>
      <w:bookmarkEnd w:id="65"/>
      <w:bookmarkEnd w:id="66"/>
    </w:p>
    <w:p w14:paraId="70FE614E" w14:textId="2C567614" w:rsidR="00FC75E4" w:rsidRPr="00A2772C" w:rsidRDefault="00456273" w:rsidP="002B5262">
      <w:pPr>
        <w:pStyle w:val="NormalNumbered"/>
      </w:pPr>
      <w:r w:rsidRPr="00A2772C">
        <w:t>Lancashire has well established and r</w:t>
      </w:r>
      <w:r w:rsidR="00FC75E4" w:rsidRPr="00A2772C">
        <w:t>ecognised strengths in</w:t>
      </w:r>
      <w:r w:rsidRPr="00A2772C">
        <w:t xml:space="preserve"> the</w:t>
      </w:r>
      <w:r w:rsidR="00FC75E4" w:rsidRPr="00A2772C">
        <w:t xml:space="preserve"> Aerospace, Automot</w:t>
      </w:r>
      <w:r w:rsidRPr="00A2772C">
        <w:t>ive, Energy, Nuclear, Digital, and</w:t>
      </w:r>
      <w:r w:rsidR="00FC75E4" w:rsidRPr="00A2772C">
        <w:t xml:space="preserve"> Health</w:t>
      </w:r>
      <w:r w:rsidRPr="00A2772C">
        <w:t xml:space="preserve"> Innovation sectors. </w:t>
      </w:r>
      <w:r w:rsidR="002D2D26" w:rsidRPr="00A2772C">
        <w:t>There</w:t>
      </w:r>
      <w:r w:rsidR="003C6669" w:rsidRPr="00A2772C">
        <w:t xml:space="preserve"> are </w:t>
      </w:r>
      <w:r w:rsidR="00D1581C" w:rsidRPr="00A2772C">
        <w:t>strengths</w:t>
      </w:r>
      <w:r w:rsidR="003C6669" w:rsidRPr="00A2772C">
        <w:t xml:space="preserve"> in biological sciences, life sciences and healthcare, advanced manufacturing and materials, and digital.</w:t>
      </w:r>
      <w:r w:rsidR="00D1581C" w:rsidRPr="00A2772C">
        <w:t xml:space="preserve"> Protecting, enhancing, and diffusing these strengths across their supply chains and across sectors will be a key feature of the</w:t>
      </w:r>
      <w:r w:rsidR="00CE39D0" w:rsidRPr="00A2772C">
        <w:t xml:space="preserve"> future</w:t>
      </w:r>
      <w:r w:rsidR="00D1581C" w:rsidRPr="00A2772C">
        <w:t xml:space="preserve"> innovation landscape in Lancashire.</w:t>
      </w:r>
    </w:p>
    <w:p w14:paraId="34013576" w14:textId="53D68DA1" w:rsidR="00CE39D0" w:rsidRPr="00A2772C" w:rsidRDefault="00CE39D0" w:rsidP="00CE39D0">
      <w:pPr>
        <w:pStyle w:val="NormalNumbered"/>
      </w:pPr>
      <w:r w:rsidRPr="00A2772C">
        <w:t>The local HEIs have research strengths in STEM subjects,</w:t>
      </w:r>
      <w:r w:rsidR="00C92449" w:rsidRPr="00A2772C">
        <w:t xml:space="preserve"> in particular Computer Science, Mathematical Science, and General Engineering,</w:t>
      </w:r>
      <w:r w:rsidRPr="00A2772C">
        <w:t xml:space="preserve"> and provide significant research and consultancy services (with a total income of £26m from contract research and consultancy services across the four HEIs in 2015/16). There are translational research centres such as the Engineering Innovation Centre</w:t>
      </w:r>
      <w:r w:rsidR="000C5F93" w:rsidRPr="00A2772C">
        <w:t xml:space="preserve"> at UCLAN, the North West Advanced Manufacturing Research Centre at Samlesbury,</w:t>
      </w:r>
      <w:r w:rsidRPr="00A2772C">
        <w:t xml:space="preserve"> and the forthcoming Lancaster Health Innovation Campus which can be catalysts for research development and adoption across the local economy and beyond.</w:t>
      </w:r>
    </w:p>
    <w:p w14:paraId="687EDB8F" w14:textId="30F43AE8" w:rsidR="00CE39D0" w:rsidRPr="00A2772C" w:rsidRDefault="00806ABE" w:rsidP="00CE39D0">
      <w:pPr>
        <w:pStyle w:val="NormalNumbered"/>
      </w:pPr>
      <w:r w:rsidRPr="00A2772C">
        <w:lastRenderedPageBreak/>
        <w:t>Graduate retention rates are relatively good in Lancashire, and strong Further and Higher Education provision is starting to show in the improving rates of residents with higher level skills. Maintaining and continually improving these will be key in ensuring a pipeline of talent to support Lancashire’s businesses and innovation capabilities</w:t>
      </w:r>
      <w:r w:rsidR="00CE39D0" w:rsidRPr="00A2772C">
        <w:t>.</w:t>
      </w:r>
    </w:p>
    <w:p w14:paraId="3D47472F" w14:textId="225604D1" w:rsidR="00CE39D0" w:rsidRPr="00A2772C" w:rsidRDefault="00C92449" w:rsidP="00CE39D0">
      <w:pPr>
        <w:pStyle w:val="NormalNumbered"/>
      </w:pPr>
      <w:r w:rsidRPr="00A2772C">
        <w:t>Analysis of</w:t>
      </w:r>
      <w:r w:rsidR="00297DE7" w:rsidRPr="00A2772C">
        <w:t xml:space="preserve"> the</w:t>
      </w:r>
      <w:r w:rsidRPr="00A2772C">
        <w:t xml:space="preserve"> IPO patenting data indicates</w:t>
      </w:r>
      <w:r w:rsidR="00CE39D0" w:rsidRPr="00A2772C">
        <w:t xml:space="preserve"> </w:t>
      </w:r>
      <w:r w:rsidR="004851D6" w:rsidRPr="00A2772C">
        <w:t>strong intellectual property advances</w:t>
      </w:r>
      <w:r w:rsidR="00CE39D0" w:rsidRPr="00A2772C">
        <w:t xml:space="preserve"> in areas such as Civil Engineering, </w:t>
      </w:r>
      <w:r w:rsidRPr="00A2772C">
        <w:t>M</w:t>
      </w:r>
      <w:r w:rsidR="004851D6" w:rsidRPr="00A2772C">
        <w:t xml:space="preserve">echanical </w:t>
      </w:r>
      <w:r w:rsidRPr="00A2772C">
        <w:t>Elements, Medical and Computer Technology, and T</w:t>
      </w:r>
      <w:r w:rsidR="004851D6" w:rsidRPr="00A2772C">
        <w:t>he</w:t>
      </w:r>
      <w:r w:rsidRPr="00A2772C">
        <w:t>rmal P</w:t>
      </w:r>
      <w:r w:rsidR="004851D6" w:rsidRPr="00A2772C">
        <w:t>rocesses.</w:t>
      </w:r>
      <w:r w:rsidR="000C5F93" w:rsidRPr="00A2772C">
        <w:t xml:space="preserve"> Ongoing analysis of patenting data can provide an indication of emerging innovation specialisms</w:t>
      </w:r>
      <w:r w:rsidR="00EA20EE" w:rsidRPr="00A2772C">
        <w:t xml:space="preserve"> and differentiators. Providing s</w:t>
      </w:r>
      <w:r w:rsidR="000C5F93" w:rsidRPr="00A2772C">
        <w:t xml:space="preserve">upport for businesses in generating and managing their intellectual property </w:t>
      </w:r>
      <w:r w:rsidR="00722F5D" w:rsidRPr="00A2772C">
        <w:t>c</w:t>
      </w:r>
      <w:r w:rsidR="00EA20EE" w:rsidRPr="00A2772C">
        <w:t>an help them to protect their intellectual property assets and maximise the value from them</w:t>
      </w:r>
      <w:r w:rsidR="00BC62E9" w:rsidRPr="00A2772C">
        <w:t>.</w:t>
      </w:r>
    </w:p>
    <w:p w14:paraId="20B137AA" w14:textId="5CFCBF18" w:rsidR="008D1416" w:rsidRPr="00A2772C" w:rsidRDefault="008D1416" w:rsidP="008D1416">
      <w:pPr>
        <w:pStyle w:val="Caption"/>
      </w:pPr>
      <w:bookmarkStart w:id="67" w:name="_Ref502740497"/>
      <w:bookmarkStart w:id="68" w:name="_Toc504555216"/>
      <w:r w:rsidRPr="00A2772C">
        <w:t xml:space="preserve">Figure </w:t>
      </w:r>
      <w:r w:rsidR="007B2222">
        <w:fldChar w:fldCharType="begin"/>
      </w:r>
      <w:r w:rsidR="007B2222">
        <w:instrText xml:space="preserve"> SEQ Figure \* ARABIC </w:instrText>
      </w:r>
      <w:r w:rsidR="007B2222">
        <w:fldChar w:fldCharType="separate"/>
      </w:r>
      <w:r w:rsidR="008F07DE">
        <w:rPr>
          <w:noProof/>
        </w:rPr>
        <w:t>4</w:t>
      </w:r>
      <w:r w:rsidR="007B2222">
        <w:rPr>
          <w:noProof/>
        </w:rPr>
        <w:fldChar w:fldCharType="end"/>
      </w:r>
      <w:bookmarkEnd w:id="67"/>
      <w:r w:rsidRPr="00A2772C">
        <w:t xml:space="preserve"> – Lancashire Innovation Asset Map</w:t>
      </w:r>
      <w:bookmarkEnd w:id="68"/>
    </w:p>
    <w:p w14:paraId="2EBAB44D" w14:textId="1DF0F9BE" w:rsidR="0040306E" w:rsidRPr="00A2772C" w:rsidRDefault="0040306E" w:rsidP="0040306E">
      <w:pPr>
        <w:pStyle w:val="NormalNumbered"/>
        <w:numPr>
          <w:ilvl w:val="0"/>
          <w:numId w:val="0"/>
        </w:numPr>
      </w:pPr>
      <w:r w:rsidRPr="00A2772C">
        <w:rPr>
          <w:noProof/>
          <w:lang w:eastAsia="en-GB"/>
        </w:rPr>
        <w:drawing>
          <wp:inline distT="0" distB="0" distL="0" distR="0" wp14:anchorId="40A9A1CD" wp14:editId="53A7130E">
            <wp:extent cx="5385435" cy="6105525"/>
            <wp:effectExtent l="0" t="0" r="571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85435" cy="6105525"/>
                    </a:xfrm>
                    <a:prstGeom prst="rect">
                      <a:avLst/>
                    </a:prstGeom>
                  </pic:spPr>
                </pic:pic>
              </a:graphicData>
            </a:graphic>
          </wp:inline>
        </w:drawing>
      </w:r>
    </w:p>
    <w:p w14:paraId="14E1BDEA" w14:textId="72B812EC" w:rsidR="00B6280E" w:rsidRPr="00A2772C" w:rsidRDefault="008D1416" w:rsidP="005502BB">
      <w:pPr>
        <w:pStyle w:val="NormalNumbered"/>
      </w:pPr>
      <w:r w:rsidRPr="00A2772C">
        <w:lastRenderedPageBreak/>
        <w:t xml:space="preserve">As </w:t>
      </w:r>
      <w:r w:rsidRPr="00A2772C">
        <w:fldChar w:fldCharType="begin"/>
      </w:r>
      <w:r w:rsidRPr="00A2772C">
        <w:instrText xml:space="preserve"> REF _Ref502740497 \h </w:instrText>
      </w:r>
      <w:r w:rsidRPr="00A2772C">
        <w:fldChar w:fldCharType="separate"/>
      </w:r>
      <w:r w:rsidR="008F07DE" w:rsidRPr="00A2772C">
        <w:t xml:space="preserve">Figure </w:t>
      </w:r>
      <w:r w:rsidR="008F07DE">
        <w:rPr>
          <w:noProof/>
        </w:rPr>
        <w:t>4</w:t>
      </w:r>
      <w:r w:rsidRPr="00A2772C">
        <w:fldChar w:fldCharType="end"/>
      </w:r>
      <w:r w:rsidRPr="00A2772C">
        <w:t xml:space="preserve"> above shows, </w:t>
      </w:r>
      <w:r w:rsidR="00BC62E9" w:rsidRPr="00A2772C">
        <w:t xml:space="preserve">Lancashire also has considerable innovation assets </w:t>
      </w:r>
      <w:r w:rsidR="00B6280E" w:rsidRPr="00A2772C">
        <w:t>that can be developed, connec</w:t>
      </w:r>
      <w:r w:rsidR="00C92449" w:rsidRPr="00A2772C">
        <w:t>ted, and utilised to support this Plan’s</w:t>
      </w:r>
      <w:r w:rsidR="00B6280E" w:rsidRPr="00A2772C">
        <w:t xml:space="preserve"> innovation agenda.</w:t>
      </w:r>
      <w:r w:rsidR="0096158D" w:rsidRPr="00A2772C">
        <w:t xml:space="preserve"> </w:t>
      </w:r>
      <w:r w:rsidR="00147D3D" w:rsidRPr="00A2772C">
        <w:t>As part of this Plan’s preparation</w:t>
      </w:r>
      <w:r w:rsidR="005502BB" w:rsidRPr="00A2772C">
        <w:t>, an asset mapping exercise was undertaken through consultation with stakeholders. The mapping identified:</w:t>
      </w:r>
    </w:p>
    <w:p w14:paraId="41582D0C" w14:textId="73BFE916" w:rsidR="0096158D" w:rsidRPr="00A2772C" w:rsidRDefault="00287D70" w:rsidP="0096158D">
      <w:pPr>
        <w:pStyle w:val="ListBullet"/>
      </w:pPr>
      <w:r w:rsidRPr="00A2772C">
        <w:t>5</w:t>
      </w:r>
      <w:r w:rsidR="0096158D" w:rsidRPr="00A2772C">
        <w:t>4 assets that characte</w:t>
      </w:r>
      <w:r w:rsidRPr="00A2772C">
        <w:t>rise innovation, falling into 16</w:t>
      </w:r>
      <w:r w:rsidR="0096158D" w:rsidRPr="00A2772C">
        <w:t xml:space="preserve"> sectors;</w:t>
      </w:r>
    </w:p>
    <w:p w14:paraId="6EC50B2F" w14:textId="3944D3FE" w:rsidR="0096158D" w:rsidRPr="00A2772C" w:rsidRDefault="00CA3702" w:rsidP="0096158D">
      <w:pPr>
        <w:pStyle w:val="ListBullet"/>
      </w:pPr>
      <w:r w:rsidRPr="00A2772C">
        <w:t>The m</w:t>
      </w:r>
      <w:r w:rsidR="0096158D" w:rsidRPr="00A2772C">
        <w:t>ost represented sectors include Advanced Manufacturing (1</w:t>
      </w:r>
      <w:r w:rsidR="00287D70" w:rsidRPr="00A2772C">
        <w:t>5</w:t>
      </w:r>
      <w:r w:rsidR="0096158D" w:rsidRPr="00A2772C">
        <w:t>),</w:t>
      </w:r>
      <w:r w:rsidR="00287D70" w:rsidRPr="00A2772C">
        <w:t xml:space="preserve"> Digital (6),</w:t>
      </w:r>
      <w:r w:rsidR="0096158D" w:rsidRPr="00A2772C">
        <w:t xml:space="preserve"> Energ</w:t>
      </w:r>
      <w:r w:rsidR="00287D70" w:rsidRPr="00A2772C">
        <w:t>y (5), Aerospace (5), and Health (5</w:t>
      </w:r>
      <w:r w:rsidR="0096158D" w:rsidRPr="00A2772C">
        <w:t>);</w:t>
      </w:r>
    </w:p>
    <w:p w14:paraId="184B0483" w14:textId="2A807204" w:rsidR="0096158D" w:rsidRPr="00A2772C" w:rsidRDefault="0096158D" w:rsidP="0096158D">
      <w:pPr>
        <w:pStyle w:val="ListBullet"/>
      </w:pPr>
      <w:r w:rsidRPr="00A2772C">
        <w:t>There is a concentration of assets along a West to East corridor (M55-M6-M65);</w:t>
      </w:r>
    </w:p>
    <w:p w14:paraId="3226EFC8" w14:textId="2972E8F7" w:rsidR="0096158D" w:rsidRPr="00A2772C" w:rsidRDefault="0096158D" w:rsidP="0096158D">
      <w:pPr>
        <w:pStyle w:val="ListBullet"/>
      </w:pPr>
      <w:r w:rsidRPr="00A2772C">
        <w:t>There is a l</w:t>
      </w:r>
      <w:r w:rsidR="00F81A75" w:rsidRPr="00A2772C">
        <w:t>arge concentration of assets</w:t>
      </w:r>
      <w:r w:rsidRPr="00A2772C">
        <w:t xml:space="preserve"> around the Lancaster University</w:t>
      </w:r>
      <w:r w:rsidR="00F81A75" w:rsidRPr="00A2772C">
        <w:t xml:space="preserve"> and UCLAN</w:t>
      </w:r>
      <w:r w:rsidRPr="00A2772C">
        <w:t xml:space="preserve"> Campus</w:t>
      </w:r>
      <w:r w:rsidR="00F81A75" w:rsidRPr="00A2772C">
        <w:t>es</w:t>
      </w:r>
      <w:r w:rsidRPr="00A2772C">
        <w:t xml:space="preserve">; </w:t>
      </w:r>
    </w:p>
    <w:p w14:paraId="1AC99B28" w14:textId="02017E67" w:rsidR="0096158D" w:rsidRPr="00A2772C" w:rsidRDefault="0096158D" w:rsidP="0096158D">
      <w:pPr>
        <w:pStyle w:val="ListBullet"/>
      </w:pPr>
      <w:r w:rsidRPr="00A2772C">
        <w:t>Digital assets appear to be disparately distributed, with no apparent signs of clustering; and</w:t>
      </w:r>
    </w:p>
    <w:p w14:paraId="6AE33D24" w14:textId="42E3A23B" w:rsidR="0096158D" w:rsidRPr="00A2772C" w:rsidRDefault="0096158D" w:rsidP="0096158D">
      <w:pPr>
        <w:pStyle w:val="ListBullet"/>
      </w:pPr>
      <w:r w:rsidRPr="00A2772C">
        <w:t>The forthcoming Eco-Innovation Science and Innovation Audit will add to this mapping.</w:t>
      </w:r>
    </w:p>
    <w:p w14:paraId="31D39038" w14:textId="33A39123" w:rsidR="005502BB" w:rsidRPr="00A2772C" w:rsidRDefault="005502BB" w:rsidP="005502BB">
      <w:pPr>
        <w:pStyle w:val="NormalNumbered"/>
      </w:pPr>
      <w:r w:rsidRPr="00A2772C">
        <w:t>The key message here is that there are significant innovation assets and areas of innovation strength in Lancashire. These need to be supported, developed, and expanded to ensure these stay ahead of the competition and play a greater role in innovation and productivity in Lancashire.</w:t>
      </w:r>
    </w:p>
    <w:p w14:paraId="3369C6BC" w14:textId="71D2F2FB" w:rsidR="002602D2" w:rsidRPr="00A2772C" w:rsidRDefault="002602D2" w:rsidP="00FC75E4">
      <w:pPr>
        <w:pStyle w:val="Heading2"/>
      </w:pPr>
      <w:bookmarkStart w:id="69" w:name="_Toc502674265"/>
      <w:bookmarkStart w:id="70" w:name="_Toc502734608"/>
      <w:bookmarkStart w:id="71" w:name="_Toc502744321"/>
      <w:bookmarkStart w:id="72" w:name="_Toc504469782"/>
      <w:bookmarkStart w:id="73" w:name="_Toc504490222"/>
      <w:bookmarkStart w:id="74" w:name="_Toc504563071"/>
      <w:r w:rsidRPr="00A2772C">
        <w:t>Weaknesses</w:t>
      </w:r>
      <w:bookmarkEnd w:id="69"/>
      <w:bookmarkEnd w:id="70"/>
      <w:bookmarkEnd w:id="71"/>
      <w:bookmarkEnd w:id="72"/>
      <w:bookmarkEnd w:id="73"/>
      <w:bookmarkEnd w:id="74"/>
    </w:p>
    <w:p w14:paraId="2C191627" w14:textId="0894BA7C" w:rsidR="00FC75E4" w:rsidRPr="00A2772C" w:rsidRDefault="00EA20EE" w:rsidP="00FC75E4">
      <w:pPr>
        <w:pStyle w:val="NormalNumbered"/>
      </w:pPr>
      <w:r w:rsidRPr="00A2772C">
        <w:t>The p</w:t>
      </w:r>
      <w:r w:rsidR="00FC75E4" w:rsidRPr="00A2772C">
        <w:t xml:space="preserve">roductivity gap </w:t>
      </w:r>
      <w:r w:rsidRPr="00A2772C">
        <w:t>(where Lancashire is at 83% of the UK’s level of GVA per worker</w:t>
      </w:r>
      <w:r w:rsidR="00DB4A05" w:rsidRPr="00A2772C">
        <w:t>, and 93% the level of the UK excluding London and the South East</w:t>
      </w:r>
      <w:r w:rsidRPr="00A2772C">
        <w:t>), and relatively slow GVA growth are long-standing challenges</w:t>
      </w:r>
      <w:r w:rsidR="00902F37" w:rsidRPr="00A2772C">
        <w:t xml:space="preserve"> in the area</w:t>
      </w:r>
      <w:r w:rsidR="00DB4A05" w:rsidRPr="00A2772C">
        <w:t>.</w:t>
      </w:r>
      <w:r w:rsidR="007D6344">
        <w:t xml:space="preserve"> </w:t>
      </w:r>
      <w:r w:rsidR="00902F37" w:rsidRPr="00A2772C">
        <w:t>Lancashire is not unique in this regard.</w:t>
      </w:r>
      <w:r w:rsidR="00A35E34" w:rsidRPr="00A2772C">
        <w:t xml:space="preserve"> The focus on the average can mask areas of high value-added businesses, particularly in advanced manufacturing.</w:t>
      </w:r>
      <w:r w:rsidR="00902F37" w:rsidRPr="00A2772C">
        <w:t xml:space="preserve"> </w:t>
      </w:r>
      <w:r w:rsidR="00965B33" w:rsidRPr="00A2772C">
        <w:t xml:space="preserve">A lack of inward investment and new office space in key centres </w:t>
      </w:r>
      <w:r w:rsidR="00A35E34" w:rsidRPr="00A2772C">
        <w:t>has prevented the development of a high performing service sector based around a regional centre, a challenge compounded by Lancashire’s geography and location.</w:t>
      </w:r>
    </w:p>
    <w:p w14:paraId="4A87E66A" w14:textId="0B40E45C" w:rsidR="00FD0A01" w:rsidRPr="00A2772C" w:rsidRDefault="00FD0A01" w:rsidP="00FD0A01">
      <w:pPr>
        <w:pStyle w:val="NormalNumbered"/>
      </w:pPr>
      <w:r w:rsidRPr="00A2772C">
        <w:t>L</w:t>
      </w:r>
      <w:r w:rsidR="00A35E34" w:rsidRPr="00A2772C">
        <w:t xml:space="preserve">arger businesses are well connected to higher level skills and export opportunities, </w:t>
      </w:r>
      <w:r w:rsidRPr="00A2772C">
        <w:t>SME connectivity to talent and</w:t>
      </w:r>
      <w:r w:rsidR="00FC75E4" w:rsidRPr="00A2772C">
        <w:t xml:space="preserve"> </w:t>
      </w:r>
      <w:r w:rsidRPr="00A2772C">
        <w:t>international trade opportunities is more limited. This can restrict the survival chances and growth of smaller businesses. This also contributes to the current lack of innovation diffusion and the long tail of less innovative companies, which was identified as a national problem in the Industrial Strategy.</w:t>
      </w:r>
    </w:p>
    <w:p w14:paraId="0FB8CF83" w14:textId="23774530" w:rsidR="00D66DA7" w:rsidRPr="00A2772C" w:rsidRDefault="0091667D" w:rsidP="002B5262">
      <w:pPr>
        <w:pStyle w:val="NormalNumbered"/>
      </w:pPr>
      <w:r w:rsidRPr="00A2772C">
        <w:t xml:space="preserve">Although higher level skills are improving, the proportion of residents with NVQ4 (graduate level) and above is still lower than </w:t>
      </w:r>
      <w:r w:rsidR="00D66DA7" w:rsidRPr="00A2772C">
        <w:t xml:space="preserve">the </w:t>
      </w:r>
      <w:r w:rsidRPr="00A2772C">
        <w:t>national</w:t>
      </w:r>
      <w:r w:rsidR="00D66DA7" w:rsidRPr="00A2772C">
        <w:t xml:space="preserve"> rate</w:t>
      </w:r>
      <w:r w:rsidRPr="00A2772C">
        <w:t xml:space="preserve"> (32.8% compared to 38.2%). </w:t>
      </w:r>
      <w:r w:rsidR="00D66DA7" w:rsidRPr="00A2772C">
        <w:t>Reducing this gap can play a large role in reducing the productivity gap, as lower level skills are cited as a key factor in productivity deficits.</w:t>
      </w:r>
    </w:p>
    <w:p w14:paraId="149AAD30" w14:textId="6463895D" w:rsidR="002911F1" w:rsidRPr="00A2772C" w:rsidRDefault="002911F1" w:rsidP="002911F1">
      <w:pPr>
        <w:pStyle w:val="NormalNumbered"/>
      </w:pPr>
      <w:r w:rsidRPr="00A2772C">
        <w:t>There is currently a low level of R&amp;D expenditure per person employed in Lancashire, which is just less than half the national average. This could be due to a lack of take-up in R&amp;D tax credits, particularly in sectors other than manufacturing</w:t>
      </w:r>
      <w:r w:rsidR="00CD02BD" w:rsidRPr="00A2772C">
        <w:t xml:space="preserve">. Large companies often report R&amp;D spend through their headquarters, meaning a large company with a site in Lancashire, even one that primarily focuses on R&amp;D, will be under-reported in terms of R&amp;D spend. This can lead to </w:t>
      </w:r>
      <w:r w:rsidR="00C62FF6" w:rsidRPr="00A2772C">
        <w:t xml:space="preserve">Lancashire being under-represented in R&amp;D </w:t>
      </w:r>
      <w:r w:rsidR="00C62FF6" w:rsidRPr="00A2772C">
        <w:lastRenderedPageBreak/>
        <w:t xml:space="preserve">spend </w:t>
      </w:r>
      <w:r w:rsidR="00226C2E" w:rsidRPr="00A2772C">
        <w:t>statistics</w:t>
      </w:r>
      <w:r w:rsidRPr="00A2772C">
        <w:t>. How</w:t>
      </w:r>
      <w:r w:rsidR="00C62FF6" w:rsidRPr="00A2772C">
        <w:t>ever, how</w:t>
      </w:r>
      <w:r w:rsidRPr="00A2772C">
        <w:t xml:space="preserve"> to increase both R&amp;D tax credits take-up and overall private sector R&amp;D investment, in both time and money, is</w:t>
      </w:r>
      <w:r w:rsidR="00C62FF6" w:rsidRPr="00A2772C">
        <w:t xml:space="preserve"> still</w:t>
      </w:r>
      <w:r w:rsidRPr="00A2772C">
        <w:t xml:space="preserve"> a significant innovation challenge for Lancashire.</w:t>
      </w:r>
    </w:p>
    <w:p w14:paraId="3BEFF8BA" w14:textId="77777777" w:rsidR="002602D2" w:rsidRPr="00A2772C" w:rsidRDefault="002602D2" w:rsidP="002602D2">
      <w:pPr>
        <w:pStyle w:val="Heading2"/>
      </w:pPr>
      <w:bookmarkStart w:id="75" w:name="_Toc502674266"/>
      <w:bookmarkStart w:id="76" w:name="_Toc502734609"/>
      <w:bookmarkStart w:id="77" w:name="_Toc502744322"/>
      <w:bookmarkStart w:id="78" w:name="_Toc504469783"/>
      <w:bookmarkStart w:id="79" w:name="_Toc504490223"/>
      <w:bookmarkStart w:id="80" w:name="_Toc504563072"/>
      <w:r w:rsidRPr="00A2772C">
        <w:t>Opportunities</w:t>
      </w:r>
      <w:bookmarkEnd w:id="75"/>
      <w:bookmarkEnd w:id="76"/>
      <w:bookmarkEnd w:id="77"/>
      <w:bookmarkEnd w:id="78"/>
      <w:bookmarkEnd w:id="79"/>
      <w:bookmarkEnd w:id="80"/>
    </w:p>
    <w:p w14:paraId="3A079B2B" w14:textId="5FDC87BC" w:rsidR="00FC75E4" w:rsidRPr="00A2772C" w:rsidRDefault="00B0383F" w:rsidP="006079E2">
      <w:pPr>
        <w:pStyle w:val="NormalNumbered"/>
        <w:ind w:hanging="851"/>
      </w:pPr>
      <w:r w:rsidRPr="00A2772C">
        <w:t xml:space="preserve">Lancashire’s strengths in industries at the forefront of Industry 4.0 mean it is well placed to capitalise on the productivity improvements associated with increased automation and </w:t>
      </w:r>
      <w:r w:rsidR="002E1CA7" w:rsidRPr="00A2772C">
        <w:t xml:space="preserve">adoption of new </w:t>
      </w:r>
      <w:r w:rsidRPr="00A2772C">
        <w:t xml:space="preserve">technology. </w:t>
      </w:r>
      <w:r w:rsidR="004A767A" w:rsidRPr="00A2772C">
        <w:t>Developing an innovation corridor in advanced manufacturing, as recommended by the SIA, is</w:t>
      </w:r>
      <w:r w:rsidR="009C38BE" w:rsidRPr="00A2772C">
        <w:t xml:space="preserve"> one way </w:t>
      </w:r>
      <w:r w:rsidR="00E60806" w:rsidRPr="00A2772C">
        <w:t>the benefits of Industry 4.0 can be maximised.</w:t>
      </w:r>
    </w:p>
    <w:p w14:paraId="50D8A03B" w14:textId="28E14027" w:rsidR="00FC75E4" w:rsidRPr="00A2772C" w:rsidRDefault="00E60806" w:rsidP="008C79A9">
      <w:pPr>
        <w:pStyle w:val="NormalNumbered"/>
      </w:pPr>
      <w:r w:rsidRPr="00A2772C">
        <w:t>The c</w:t>
      </w:r>
      <w:r w:rsidR="00FC75E4" w:rsidRPr="00A2772C">
        <w:t>onnectedness</w:t>
      </w:r>
      <w:r w:rsidRPr="00A2772C">
        <w:t xml:space="preserve"> and </w:t>
      </w:r>
      <w:r w:rsidR="00FC75E4" w:rsidRPr="00A2772C">
        <w:t xml:space="preserve">adjacency of </w:t>
      </w:r>
      <w:r w:rsidR="005E163E" w:rsidRPr="00A2772C">
        <w:t>several</w:t>
      </w:r>
      <w:r w:rsidRPr="00A2772C">
        <w:t xml:space="preserve"> </w:t>
      </w:r>
      <w:r w:rsidR="00254827" w:rsidRPr="00A2772C">
        <w:t>high-tech</w:t>
      </w:r>
      <w:r w:rsidRPr="00A2772C">
        <w:t xml:space="preserve"> </w:t>
      </w:r>
      <w:r w:rsidR="00FC75E4" w:rsidRPr="00A2772C">
        <w:t>s</w:t>
      </w:r>
      <w:r w:rsidRPr="00A2772C">
        <w:t>ectors present real</w:t>
      </w:r>
      <w:r w:rsidR="00FC75E4" w:rsidRPr="00A2772C">
        <w:t xml:space="preserve"> </w:t>
      </w:r>
      <w:r w:rsidR="008C79A9" w:rsidRPr="00A2772C">
        <w:t xml:space="preserve">sectoral </w:t>
      </w:r>
      <w:r w:rsidR="00FC75E4" w:rsidRPr="00A2772C">
        <w:t>cross-over opportunities</w:t>
      </w:r>
      <w:r w:rsidRPr="00A2772C">
        <w:t xml:space="preserve"> for Lancashire.</w:t>
      </w:r>
      <w:r w:rsidR="008C79A9" w:rsidRPr="00A2772C">
        <w:t xml:space="preserve"> This is</w:t>
      </w:r>
      <w:r w:rsidR="007673C3" w:rsidRPr="00A2772C">
        <w:t xml:space="preserve"> </w:t>
      </w:r>
      <w:r w:rsidR="008C79A9" w:rsidRPr="00A2772C">
        <w:t>the ways in which the different established activities in Lancashire can be brought together to drive new innovations</w:t>
      </w:r>
      <w:r w:rsidR="00060356" w:rsidRPr="00A2772C">
        <w:t xml:space="preserve">. </w:t>
      </w:r>
      <w:r w:rsidR="00036E3B" w:rsidRPr="00A2772C">
        <w:t>An example of this is how automotive and aerospace technology and digital systems are integrated to develop autonomous vehicles.</w:t>
      </w:r>
    </w:p>
    <w:p w14:paraId="5F70AA85" w14:textId="48204AAA" w:rsidR="00FC75E4" w:rsidRPr="00A2772C" w:rsidRDefault="00D56C11" w:rsidP="002B5262">
      <w:pPr>
        <w:pStyle w:val="NormalNumbered"/>
      </w:pPr>
      <w:r w:rsidRPr="00A2772C">
        <w:t>As the Industrial Strategy is being</w:t>
      </w:r>
      <w:r w:rsidR="005502BB" w:rsidRPr="00A2772C">
        <w:t xml:space="preserve"> implemented</w:t>
      </w:r>
      <w:r w:rsidR="00205027" w:rsidRPr="00A2772C">
        <w:t xml:space="preserve">, there will be opportunities for Lancashire to position itself as a flagship area for </w:t>
      </w:r>
      <w:r w:rsidR="00087751" w:rsidRPr="00A2772C">
        <w:t>some of the key initiatives including cyber security</w:t>
      </w:r>
      <w:r w:rsidR="005502BB" w:rsidRPr="00A2772C">
        <w:t>, health innovation,</w:t>
      </w:r>
      <w:r w:rsidR="00087751" w:rsidRPr="00A2772C">
        <w:t xml:space="preserve"> and clean growth. </w:t>
      </w:r>
      <w:r w:rsidR="00346011" w:rsidRPr="00A2772C">
        <w:t>There will be a need to ensure</w:t>
      </w:r>
      <w:r w:rsidR="00087751" w:rsidRPr="00A2772C">
        <w:t xml:space="preserve"> Lancashire is in a p</w:t>
      </w:r>
      <w:r w:rsidR="00346011" w:rsidRPr="00A2772C">
        <w:t>osition to articulate its offer in these areas with an emphasis on innovation.</w:t>
      </w:r>
      <w:r w:rsidR="00502A84" w:rsidRPr="00A2772C">
        <w:t xml:space="preserve"> </w:t>
      </w:r>
      <w:r w:rsidR="00346011" w:rsidRPr="00A2772C">
        <w:t xml:space="preserve">There have been considerable, and much needed, investment in capital </w:t>
      </w:r>
      <w:r w:rsidR="00EF6610" w:rsidRPr="00A2772C">
        <w:t>innovation schemes in Lancashire covering key sectors. The opportunity now is to ensure that these are utilised and t</w:t>
      </w:r>
      <w:r w:rsidR="00812CAB" w:rsidRPr="00A2772C">
        <w:t>heir effectiveness is maximised,</w:t>
      </w:r>
      <w:r w:rsidR="00B15153" w:rsidRPr="00A2772C">
        <w:t xml:space="preserve"> and</w:t>
      </w:r>
      <w:r w:rsidR="00812CAB" w:rsidRPr="00A2772C">
        <w:t xml:space="preserve"> the use of these schemes could be a key selling point for Lancas</w:t>
      </w:r>
      <w:r w:rsidR="00CE541B" w:rsidRPr="00A2772C">
        <w:t>hire.</w:t>
      </w:r>
    </w:p>
    <w:p w14:paraId="004A9BFE" w14:textId="06863FFC" w:rsidR="00FC75E4" w:rsidRPr="00A2772C" w:rsidRDefault="00FC75E4" w:rsidP="00C861CB">
      <w:pPr>
        <w:pStyle w:val="NormalNumbered"/>
      </w:pPr>
      <w:r w:rsidRPr="00A2772C">
        <w:t>Partner</w:t>
      </w:r>
      <w:r w:rsidR="00CE541B" w:rsidRPr="00A2772C">
        <w:t xml:space="preserve">ships and </w:t>
      </w:r>
      <w:r w:rsidRPr="00A2772C">
        <w:t>collaboration</w:t>
      </w:r>
      <w:r w:rsidR="00CE541B" w:rsidRPr="00A2772C">
        <w:t xml:space="preserve"> between businesses and the</w:t>
      </w:r>
      <w:r w:rsidRPr="00A2772C">
        <w:t xml:space="preserve"> knowled</w:t>
      </w:r>
      <w:r w:rsidR="00CE541B" w:rsidRPr="00A2772C">
        <w:t>ge base, as well as with Centres of Excellence both</w:t>
      </w:r>
      <w:r w:rsidR="00D20A6D" w:rsidRPr="00A2772C">
        <w:t xml:space="preserve"> wi</w:t>
      </w:r>
      <w:r w:rsidR="00DE0210" w:rsidRPr="00A2772C">
        <w:t xml:space="preserve">thin and outside of Lancashire should be a focus of the coming years. </w:t>
      </w:r>
      <w:r w:rsidR="000009B7" w:rsidRPr="00A2772C">
        <w:t xml:space="preserve">This willingness to work cross-sectorally and beyond the Lancashire boundary </w:t>
      </w:r>
      <w:r w:rsidR="00DE0210" w:rsidRPr="00A2772C">
        <w:t>will open up new routeways for innovation for Lancashire institutions.</w:t>
      </w:r>
      <w:r w:rsidR="00D43F6F" w:rsidRPr="00A2772C">
        <w:t xml:space="preserve"> </w:t>
      </w:r>
      <w:r w:rsidR="00122883" w:rsidRPr="00A2772C">
        <w:t>Th</w:t>
      </w:r>
      <w:r w:rsidR="005502BB" w:rsidRPr="00A2772C">
        <w:t>e</w:t>
      </w:r>
      <w:r w:rsidR="00122883" w:rsidRPr="00A2772C">
        <w:t>s</w:t>
      </w:r>
      <w:r w:rsidR="005502BB" w:rsidRPr="00A2772C">
        <w:t>e</w:t>
      </w:r>
      <w:r w:rsidR="00122883" w:rsidRPr="00A2772C">
        <w:t xml:space="preserve"> crossover</w:t>
      </w:r>
      <w:r w:rsidR="005502BB" w:rsidRPr="00A2772C">
        <w:t>s</w:t>
      </w:r>
      <w:r w:rsidR="00122883" w:rsidRPr="00A2772C">
        <w:t xml:space="preserve"> can provide major opportunities for Lancashire because there is an unusual mix of sectors and supply chains in the County – a mix with untapped potential to combine capabilities to open up new competitive opportunities. </w:t>
      </w:r>
      <w:r w:rsidR="000C29F9" w:rsidRPr="00A2772C">
        <w:t>An example of</w:t>
      </w:r>
      <w:r w:rsidR="0002200A" w:rsidRPr="00A2772C">
        <w:t xml:space="preserve"> this is given in the panel at</w:t>
      </w:r>
      <w:r w:rsidR="008D1416" w:rsidRPr="00A2772C">
        <w:t xml:space="preserve"> </w:t>
      </w:r>
      <w:r w:rsidR="008D1416" w:rsidRPr="00A2772C">
        <w:fldChar w:fldCharType="begin"/>
      </w:r>
      <w:r w:rsidR="008D1416" w:rsidRPr="00A2772C">
        <w:instrText xml:space="preserve"> REF _Ref502740567 \h </w:instrText>
      </w:r>
      <w:r w:rsidR="008D1416" w:rsidRPr="00A2772C">
        <w:fldChar w:fldCharType="separate"/>
      </w:r>
      <w:r w:rsidR="008F07DE">
        <w:t xml:space="preserve">Figure </w:t>
      </w:r>
      <w:r w:rsidR="008F07DE">
        <w:rPr>
          <w:noProof/>
        </w:rPr>
        <w:t>5</w:t>
      </w:r>
      <w:r w:rsidR="008D1416" w:rsidRPr="00A2772C">
        <w:fldChar w:fldCharType="end"/>
      </w:r>
      <w:r w:rsidR="00D80EF0" w:rsidRPr="00A2772C">
        <w:t>, this focuses on how Lancashire’s existing supply chain strengths might be mixed to produce a new capability in ‘ultra-reliable technologies’.</w:t>
      </w:r>
    </w:p>
    <w:p w14:paraId="46E22F2D" w14:textId="2E9240AB" w:rsidR="002602D2" w:rsidRPr="00A2772C" w:rsidRDefault="008D1416" w:rsidP="008955E9">
      <w:pPr>
        <w:pStyle w:val="Heading2"/>
      </w:pPr>
      <w:bookmarkStart w:id="81" w:name="_Toc504563073"/>
      <w:r w:rsidRPr="00A2772C">
        <w:rPr>
          <w:noProof/>
          <w:lang w:eastAsia="en-GB"/>
        </w:rPr>
        <w:lastRenderedPageBreak/>
        <w:drawing>
          <wp:anchor distT="0" distB="0" distL="114300" distR="114300" simplePos="0" relativeHeight="251658242" behindDoc="1" locked="0" layoutInCell="1" allowOverlap="1" wp14:anchorId="4AEA1D49" wp14:editId="156BCD6B">
            <wp:simplePos x="0" y="0"/>
            <wp:positionH relativeFrom="column">
              <wp:posOffset>-198120</wp:posOffset>
            </wp:positionH>
            <wp:positionV relativeFrom="paragraph">
              <wp:posOffset>323850</wp:posOffset>
            </wp:positionV>
            <wp:extent cx="5772150" cy="5810250"/>
            <wp:effectExtent l="0" t="0" r="0" b="0"/>
            <wp:wrapTight wrapText="bothSides">
              <wp:wrapPolygon edited="0">
                <wp:start x="0" y="0"/>
                <wp:lineTo x="0" y="21529"/>
                <wp:lineTo x="21529" y="21529"/>
                <wp:lineTo x="2152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772150" cy="5810250"/>
                    </a:xfrm>
                    <a:prstGeom prst="rect">
                      <a:avLst/>
                    </a:prstGeom>
                  </pic:spPr>
                </pic:pic>
              </a:graphicData>
            </a:graphic>
            <wp14:sizeRelH relativeFrom="margin">
              <wp14:pctWidth>0</wp14:pctWidth>
            </wp14:sizeRelH>
            <wp14:sizeRelV relativeFrom="margin">
              <wp14:pctHeight>0</wp14:pctHeight>
            </wp14:sizeRelV>
          </wp:anchor>
        </w:drawing>
      </w:r>
      <w:r w:rsidRPr="00A2772C">
        <w:rPr>
          <w:noProof/>
          <w:lang w:eastAsia="en-GB"/>
        </w:rPr>
        <mc:AlternateContent>
          <mc:Choice Requires="wps">
            <w:drawing>
              <wp:anchor distT="0" distB="0" distL="114300" distR="114300" simplePos="0" relativeHeight="251658244" behindDoc="1" locked="0" layoutInCell="1" allowOverlap="1" wp14:anchorId="376B46B1" wp14:editId="45279BD2">
                <wp:simplePos x="0" y="0"/>
                <wp:positionH relativeFrom="column">
                  <wp:posOffset>1905</wp:posOffset>
                </wp:positionH>
                <wp:positionV relativeFrom="paragraph">
                  <wp:posOffset>0</wp:posOffset>
                </wp:positionV>
                <wp:extent cx="5385435" cy="457200"/>
                <wp:effectExtent l="0" t="0" r="5715" b="0"/>
                <wp:wrapTight wrapText="bothSides">
                  <wp:wrapPolygon edited="0">
                    <wp:start x="0" y="0"/>
                    <wp:lineTo x="0" y="20700"/>
                    <wp:lineTo x="21547" y="20700"/>
                    <wp:lineTo x="21547"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5385435" cy="457200"/>
                        </a:xfrm>
                        <a:prstGeom prst="rect">
                          <a:avLst/>
                        </a:prstGeom>
                        <a:solidFill>
                          <a:prstClr val="white"/>
                        </a:solidFill>
                        <a:ln>
                          <a:noFill/>
                        </a:ln>
                      </wps:spPr>
                      <wps:txbx>
                        <w:txbxContent>
                          <w:p w14:paraId="601280B3" w14:textId="5CB511E0" w:rsidR="006041D3" w:rsidRPr="00D42C3C" w:rsidRDefault="006041D3" w:rsidP="008D1416">
                            <w:pPr>
                              <w:pStyle w:val="Caption"/>
                              <w:rPr>
                                <w:noProof/>
                                <w:sz w:val="22"/>
                                <w:szCs w:val="22"/>
                              </w:rPr>
                            </w:pPr>
                            <w:bookmarkStart w:id="82" w:name="_Ref502740567"/>
                            <w:bookmarkStart w:id="83" w:name="_Toc504555217"/>
                            <w:r>
                              <w:t xml:space="preserve">Figure </w:t>
                            </w:r>
                            <w:r w:rsidR="007B2222">
                              <w:fldChar w:fldCharType="begin"/>
                            </w:r>
                            <w:r w:rsidR="007B2222">
                              <w:instrText xml:space="preserve"> SEQ Figure \* ARABIC </w:instrText>
                            </w:r>
                            <w:r w:rsidR="007B2222">
                              <w:fldChar w:fldCharType="separate"/>
                            </w:r>
                            <w:r>
                              <w:rPr>
                                <w:noProof/>
                              </w:rPr>
                              <w:t>5</w:t>
                            </w:r>
                            <w:r w:rsidR="007B2222">
                              <w:rPr>
                                <w:noProof/>
                              </w:rPr>
                              <w:fldChar w:fldCharType="end"/>
                            </w:r>
                            <w:bookmarkEnd w:id="82"/>
                            <w:r>
                              <w:t xml:space="preserve"> – Potential Supply Chain Crossovers</w:t>
                            </w:r>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6B46B1" id="_x0000_t202" coordsize="21600,21600" o:spt="202" path="m,l,21600r21600,l21600,xe">
                <v:stroke joinstyle="miter"/>
                <v:path gradientshapeok="t" o:connecttype="rect"/>
              </v:shapetype>
              <v:shape id="Text Box 11" o:spid="_x0000_s1026" type="#_x0000_t202" style="position:absolute;left:0;text-align:left;margin-left:.15pt;margin-top:0;width:424.05pt;height:36pt;z-index:-2516582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" stroked="f">
                <v:textbox inset="0,0,0,0">
                  <w:txbxContent>
                    <w:p w14:paraId="601280B3" w14:textId="5CB511E0" w:rsidR="006041D3" w:rsidRPr="00D42C3C" w:rsidRDefault="006041D3" w:rsidP="008D1416">
                      <w:pPr>
                        <w:pStyle w:val="Caption"/>
                        <w:rPr>
                          <w:noProof/>
                          <w:sz w:val="22"/>
                          <w:szCs w:val="22"/>
                        </w:rPr>
                      </w:pPr>
                      <w:bookmarkStart w:id="84" w:name="_Ref502740567"/>
                      <w:bookmarkStart w:id="85" w:name="_Toc504555217"/>
                      <w:r>
                        <w:t xml:space="preserve">Figure </w:t>
                      </w:r>
                      <w:fldSimple w:instr=" SEQ Figure \* ARABIC ">
                        <w:r>
                          <w:rPr>
                            <w:noProof/>
                          </w:rPr>
                          <w:t>5</w:t>
                        </w:r>
                      </w:fldSimple>
                      <w:bookmarkEnd w:id="84"/>
                      <w:r>
                        <w:t xml:space="preserve"> – Potential Supply Chain Crossovers</w:t>
                      </w:r>
                      <w:bookmarkEnd w:id="85"/>
                    </w:p>
                  </w:txbxContent>
                </v:textbox>
                <w10:wrap type="tight"/>
              </v:shape>
            </w:pict>
          </mc:Fallback>
        </mc:AlternateContent>
      </w:r>
      <w:bookmarkStart w:id="84" w:name="_Toc502674267"/>
      <w:bookmarkStart w:id="85" w:name="_Toc502734610"/>
      <w:bookmarkStart w:id="86" w:name="_Toc502744323"/>
      <w:bookmarkStart w:id="87" w:name="_Toc504469784"/>
      <w:bookmarkStart w:id="88" w:name="_Toc504490224"/>
      <w:r w:rsidR="002602D2" w:rsidRPr="00A2772C">
        <w:t>Threats</w:t>
      </w:r>
      <w:bookmarkEnd w:id="84"/>
      <w:bookmarkEnd w:id="85"/>
      <w:bookmarkEnd w:id="86"/>
      <w:bookmarkEnd w:id="87"/>
      <w:bookmarkEnd w:id="88"/>
      <w:bookmarkEnd w:id="81"/>
    </w:p>
    <w:p w14:paraId="48C42BB1" w14:textId="385110D9" w:rsidR="00FC75E4" w:rsidRPr="00A2772C" w:rsidRDefault="00BA63C5" w:rsidP="00FC75E4">
      <w:pPr>
        <w:pStyle w:val="NormalNumbered"/>
      </w:pPr>
      <w:r w:rsidRPr="00A2772C">
        <w:t>G</w:t>
      </w:r>
      <w:r w:rsidR="002B5262" w:rsidRPr="00A2772C">
        <w:t>rowing c</w:t>
      </w:r>
      <w:r w:rsidR="00FC75E4" w:rsidRPr="00A2772C">
        <w:t>ompetition from overseas,</w:t>
      </w:r>
      <w:r w:rsidR="002B5262" w:rsidRPr="00A2772C">
        <w:t xml:space="preserve"> particularly in key sectors such as aerospace and automotive</w:t>
      </w:r>
      <w:r w:rsidRPr="00A2772C">
        <w:t>, presents an ongoing threat</w:t>
      </w:r>
      <w:r w:rsidR="002B5262" w:rsidRPr="00A2772C">
        <w:t>. As developing economies can often produce at a lower cost this presents</w:t>
      </w:r>
      <w:r w:rsidR="00FC75E4" w:rsidRPr="00A2772C">
        <w:t xml:space="preserve"> cost challenges</w:t>
      </w:r>
      <w:r w:rsidR="002B5262" w:rsidRPr="00A2772C">
        <w:t xml:space="preserve"> for Lancashire businesses. The ability to remain competitive </w:t>
      </w:r>
      <w:r w:rsidRPr="00A2772C">
        <w:t xml:space="preserve">in these markets </w:t>
      </w:r>
      <w:r w:rsidR="002B5262" w:rsidRPr="00A2772C">
        <w:t>will be just as important as being productive.</w:t>
      </w:r>
    </w:p>
    <w:p w14:paraId="28CCFA45" w14:textId="3FE164A4" w:rsidR="00FC75E4" w:rsidRPr="00A2772C" w:rsidRDefault="00BA63C5" w:rsidP="00FC75E4">
      <w:pPr>
        <w:pStyle w:val="NormalNumbered"/>
      </w:pPr>
      <w:r w:rsidRPr="00A2772C">
        <w:t>There is a perception currently of a</w:t>
      </w:r>
      <w:r w:rsidR="00FC75E4" w:rsidRPr="00A2772C">
        <w:t xml:space="preserve"> dependence on major employers</w:t>
      </w:r>
      <w:r w:rsidRPr="00A2772C">
        <w:t xml:space="preserve"> and </w:t>
      </w:r>
      <w:r w:rsidR="00FC75E4" w:rsidRPr="00A2772C">
        <w:t>multi-nationals for innovation</w:t>
      </w:r>
      <w:r w:rsidRPr="00A2772C">
        <w:t xml:space="preserve"> and a</w:t>
      </w:r>
      <w:r w:rsidR="00E33E27" w:rsidRPr="00A2772C">
        <w:t xml:space="preserve"> focus on key sectors potentially at e</w:t>
      </w:r>
      <w:r w:rsidRPr="00A2772C">
        <w:t>xpense of other, emerging sectors. The focus on diffusion of innovation, in both initial support and in adoption, throughout supply chains and across sectors will go some way to changing this perception.</w:t>
      </w:r>
    </w:p>
    <w:p w14:paraId="5AAA0228" w14:textId="3C063EA7" w:rsidR="00FC75E4" w:rsidRPr="00A2772C" w:rsidRDefault="00BA63C5" w:rsidP="00FC75E4">
      <w:pPr>
        <w:pStyle w:val="NormalNumbered"/>
      </w:pPr>
      <w:r w:rsidRPr="00A2772C">
        <w:t>In uncertain international trading conditions,</w:t>
      </w:r>
      <w:r w:rsidR="00FC75E4" w:rsidRPr="00A2772C">
        <w:t xml:space="preserve"> multi-nationals t</w:t>
      </w:r>
      <w:r w:rsidRPr="00A2772C">
        <w:t xml:space="preserve">hat have supply chains in Lancashire </w:t>
      </w:r>
      <w:r w:rsidR="00FC75E4" w:rsidRPr="00A2772C">
        <w:t>may</w:t>
      </w:r>
      <w:r w:rsidRPr="00A2772C">
        <w:t xml:space="preserve"> look to</w:t>
      </w:r>
      <w:r w:rsidR="00FC75E4" w:rsidRPr="00A2772C">
        <w:t xml:space="preserve"> take these off-shore</w:t>
      </w:r>
      <w:r w:rsidRPr="00A2772C">
        <w:t>. Alternatively, multi-nationals with supply chains abroad may look to ‘on-shore’ these. The challenge for Lancashire will be to protect existing supply chains and be able to ‘bid’ for any new opportunities that may arise.</w:t>
      </w:r>
    </w:p>
    <w:p w14:paraId="4721913F" w14:textId="6247CA85" w:rsidR="00FC75E4" w:rsidRPr="00A2772C" w:rsidRDefault="00BA63C5" w:rsidP="00FC75E4">
      <w:pPr>
        <w:pStyle w:val="NormalNumbered"/>
      </w:pPr>
      <w:r w:rsidRPr="00A2772C">
        <w:t>As with much of the UK, Lancashire faces the challenge of r</w:t>
      </w:r>
      <w:r w:rsidR="00FC75E4" w:rsidRPr="00A2772C">
        <w:t>eplacing</w:t>
      </w:r>
      <w:r w:rsidRPr="00A2772C">
        <w:t xml:space="preserve"> an</w:t>
      </w:r>
      <w:r w:rsidR="00FC75E4" w:rsidRPr="00A2772C">
        <w:t xml:space="preserve"> ageing workforce,</w:t>
      </w:r>
      <w:r w:rsidRPr="00A2772C">
        <w:t xml:space="preserve"> as well as a</w:t>
      </w:r>
      <w:r w:rsidR="00FC75E4" w:rsidRPr="00A2772C">
        <w:t xml:space="preserve"> forecast employment decline in some key sectors</w:t>
      </w:r>
      <w:r w:rsidRPr="00A2772C">
        <w:t xml:space="preserve"> such as manufacturing. There are challenges around </w:t>
      </w:r>
      <w:r w:rsidR="00FC75E4" w:rsidRPr="00A2772C">
        <w:t>re-traini</w:t>
      </w:r>
      <w:r w:rsidRPr="00A2772C">
        <w:t>ng and re-skilling those whose roles are affected by increased automation, as well as need to maintain a pipeline of talent to meet this demand.</w:t>
      </w:r>
    </w:p>
    <w:p w14:paraId="6DCDFA1F" w14:textId="1CA3A96B" w:rsidR="00FC75E4" w:rsidRPr="00A2772C" w:rsidRDefault="00BA63C5" w:rsidP="00FC75E4">
      <w:pPr>
        <w:pStyle w:val="NormalNumbered"/>
      </w:pPr>
      <w:r w:rsidRPr="00A2772C">
        <w:t xml:space="preserve">Lancashire’s location and geography </w:t>
      </w:r>
      <w:r w:rsidR="00761039" w:rsidRPr="00A2772C">
        <w:t>presents o</w:t>
      </w:r>
      <w:r w:rsidR="00762CF8" w:rsidRPr="00A2772C">
        <w:t>ngoing connectivity challenge</w:t>
      </w:r>
      <w:r w:rsidR="00FC75E4" w:rsidRPr="00A2772C">
        <w:t>s,</w:t>
      </w:r>
      <w:r w:rsidR="00761039" w:rsidRPr="00A2772C">
        <w:t xml:space="preserve"> and the</w:t>
      </w:r>
      <w:r w:rsidR="00FC75E4" w:rsidRPr="00A2772C">
        <w:t xml:space="preserve"> county</w:t>
      </w:r>
      <w:r w:rsidR="00761039" w:rsidRPr="00A2772C">
        <w:t xml:space="preserve"> can be</w:t>
      </w:r>
      <w:r w:rsidR="00FC75E4" w:rsidRPr="00A2772C">
        <w:t xml:space="preserve"> ‘passed by’ by key infrastructures</w:t>
      </w:r>
      <w:r w:rsidR="00761039" w:rsidRPr="00A2772C">
        <w:t xml:space="preserve">. Other areas nearby, such as Sheffield, </w:t>
      </w:r>
      <w:r w:rsidR="006079E2" w:rsidRPr="00A2772C">
        <w:t xml:space="preserve">Manchester, and Liverpool have </w:t>
      </w:r>
      <w:r w:rsidR="00761039" w:rsidRPr="00A2772C">
        <w:t xml:space="preserve">a stronger </w:t>
      </w:r>
      <w:r w:rsidR="00762CF8" w:rsidRPr="00A2772C">
        <w:t>‘</w:t>
      </w:r>
      <w:r w:rsidR="00761039" w:rsidRPr="00A2772C">
        <w:t>innovation profile</w:t>
      </w:r>
      <w:r w:rsidR="00762CF8" w:rsidRPr="00A2772C">
        <w:t>’</w:t>
      </w:r>
      <w:r w:rsidR="00761039" w:rsidRPr="00A2772C">
        <w:t>, with a defined leadership and national assets. Both working with these areas to develop stronger links and showing what Lancashire can offer that is unique from them will be an ongoing strategic challenge.</w:t>
      </w:r>
    </w:p>
    <w:p w14:paraId="43C898BF" w14:textId="77777777" w:rsidR="00B15153" w:rsidRPr="00A2772C" w:rsidRDefault="00B15153" w:rsidP="00FC75E4">
      <w:pPr>
        <w:pStyle w:val="NormalNumbered"/>
        <w:numPr>
          <w:ilvl w:val="0"/>
          <w:numId w:val="0"/>
        </w:numPr>
      </w:pPr>
    </w:p>
    <w:p w14:paraId="06C922F4" w14:textId="65066A69" w:rsidR="002602D2" w:rsidRPr="00A2772C" w:rsidRDefault="002602D2" w:rsidP="0054577F">
      <w:pPr>
        <w:pStyle w:val="Heading1"/>
        <w:framePr w:w="9931" w:wrap="notBeside"/>
      </w:pPr>
      <w:bookmarkStart w:id="89" w:name="_Toc504563074"/>
      <w:r w:rsidRPr="00A2772C">
        <w:lastRenderedPageBreak/>
        <w:t>Our Vision</w:t>
      </w:r>
      <w:r w:rsidR="003D310E" w:rsidRPr="00A2772C">
        <w:t xml:space="preserve"> for an Innovation</w:t>
      </w:r>
      <w:r w:rsidR="0054577F" w:rsidRPr="00A2772C">
        <w:t xml:space="preserve"> Economy</w:t>
      </w:r>
      <w:bookmarkEnd w:id="89"/>
    </w:p>
    <w:p w14:paraId="422D319C" w14:textId="6ECC0F56" w:rsidR="00762CF8" w:rsidRPr="00A2772C" w:rsidRDefault="009A2DCF" w:rsidP="00275903">
      <w:pPr>
        <w:pStyle w:val="PullQuote"/>
      </w:pPr>
      <w:bookmarkStart w:id="90" w:name="_Toc502734612"/>
      <w:bookmarkStart w:id="91" w:name="_Toc502744325"/>
      <w:bookmarkStart w:id="92" w:name="_Toc504469786"/>
      <w:bookmarkStart w:id="93" w:name="_Toc504490226"/>
      <w:r w:rsidRPr="00A2772C">
        <w:t>Given the preceding analysis, our vision statement for Lancashire’s Innovation Economy is as follows:</w:t>
      </w:r>
      <w:bookmarkEnd w:id="90"/>
      <w:bookmarkEnd w:id="91"/>
      <w:bookmarkEnd w:id="92"/>
      <w:bookmarkEnd w:id="93"/>
    </w:p>
    <w:p w14:paraId="0276E860" w14:textId="7382E977" w:rsidR="00E63699" w:rsidRPr="00A2772C" w:rsidRDefault="00E63699" w:rsidP="0082313D">
      <w:pPr>
        <w:pStyle w:val="PullQuote"/>
      </w:pPr>
      <w:r w:rsidRPr="00A2772C">
        <w:t>By 2030 Lancashire will have positioned itself as a</w:t>
      </w:r>
      <w:r w:rsidR="007B32A8" w:rsidRPr="00A2772C">
        <w:t>n internationally</w:t>
      </w:r>
      <w:r w:rsidRPr="00A2772C">
        <w:t xml:space="preserve"> connected </w:t>
      </w:r>
      <w:r w:rsidR="007B32A8" w:rsidRPr="00A2772C">
        <w:t>and</w:t>
      </w:r>
      <w:r w:rsidRPr="00A2772C">
        <w:t xml:space="preserve"> resilient innovation ecosystem. The way we innovate will embody excellence </w:t>
      </w:r>
      <w:r w:rsidR="007B32A8" w:rsidRPr="00A2772C">
        <w:t>and</w:t>
      </w:r>
      <w:r w:rsidRPr="00A2772C">
        <w:t xml:space="preserve"> collaboration, feeding through to greater commercialisation, entrepreneurship </w:t>
      </w:r>
      <w:r w:rsidR="007B32A8" w:rsidRPr="00A2772C">
        <w:t>and</w:t>
      </w:r>
      <w:r w:rsidRPr="00A2772C">
        <w:t xml:space="preserve"> competitiveness in our economy.  We will have a track record as a centre for globally competitive knowledge clusters </w:t>
      </w:r>
      <w:r w:rsidR="007B32A8" w:rsidRPr="00A2772C">
        <w:t>and</w:t>
      </w:r>
      <w:r w:rsidRPr="00A2772C">
        <w:t xml:space="preserve"> talent, </w:t>
      </w:r>
      <w:r w:rsidR="007B32A8" w:rsidRPr="00A2772C">
        <w:t>and</w:t>
      </w:r>
      <w:r w:rsidRPr="00A2772C">
        <w:t xml:space="preserve"> as a developer of new solutions to the emerging challenges of our world.</w:t>
      </w:r>
    </w:p>
    <w:p w14:paraId="1407041A" w14:textId="618D590D" w:rsidR="00DC1431" w:rsidRPr="00A2772C" w:rsidRDefault="00C1100E" w:rsidP="00DD176A">
      <w:pPr>
        <w:pStyle w:val="NormalNumbered"/>
      </w:pPr>
      <w:r w:rsidRPr="00A2772C">
        <w:t>Our vision sees Lancashire as an internationally connected innovation ecosystem. This means Lancashire</w:t>
      </w:r>
      <w:r w:rsidR="00F53989" w:rsidRPr="00A2772C">
        <w:t xml:space="preserve"> proactively</w:t>
      </w:r>
      <w:r w:rsidRPr="00A2772C">
        <w:t xml:space="preserve"> adopts and implements innovations from elsewhere and ideas generated in Lancashire </w:t>
      </w:r>
      <w:r w:rsidR="00DC1431" w:rsidRPr="00A2772C">
        <w:t xml:space="preserve">are exported </w:t>
      </w:r>
      <w:r w:rsidRPr="00A2772C">
        <w:t>across the globe.</w:t>
      </w:r>
      <w:r w:rsidR="00EF24E9" w:rsidRPr="00A2772C">
        <w:t xml:space="preserve"> By ‘doing’ innovation better,</w:t>
      </w:r>
      <w:r w:rsidR="00DC1431" w:rsidRPr="00A2772C">
        <w:t xml:space="preserve"> Lancashire’s eco</w:t>
      </w:r>
      <w:r w:rsidR="00F53989" w:rsidRPr="00A2772C">
        <w:t xml:space="preserve">nomy </w:t>
      </w:r>
      <w:r w:rsidR="00DC1431" w:rsidRPr="00A2772C">
        <w:t xml:space="preserve">will be </w:t>
      </w:r>
      <w:r w:rsidR="00F53989" w:rsidRPr="00A2772C">
        <w:t>more resilient and capable of managing</w:t>
      </w:r>
      <w:r w:rsidR="00DC1431" w:rsidRPr="00A2772C">
        <w:t xml:space="preserve"> economic shocks, through greater diffusion and adoption of innovation across sector</w:t>
      </w:r>
      <w:r w:rsidR="00BD0764" w:rsidRPr="00A2772C">
        <w:t>s and throughout supply chains, and ensuring a supply of talent to businesses of all sizes.</w:t>
      </w:r>
      <w:r w:rsidR="00DC1431" w:rsidRPr="00A2772C">
        <w:t xml:space="preserve"> </w:t>
      </w:r>
    </w:p>
    <w:p w14:paraId="5019C736" w14:textId="4D7AE6F3" w:rsidR="00DC1431" w:rsidRPr="00A2772C" w:rsidRDefault="00462FAD" w:rsidP="00DD176A">
      <w:pPr>
        <w:pStyle w:val="NormalNumbered"/>
      </w:pPr>
      <w:r w:rsidRPr="00A2772C">
        <w:t xml:space="preserve">Lancashire will </w:t>
      </w:r>
      <w:r w:rsidR="00F53989" w:rsidRPr="00A2772C">
        <w:t>‘</w:t>
      </w:r>
      <w:r w:rsidRPr="00A2772C">
        <w:t>collaborate to compete</w:t>
      </w:r>
      <w:r w:rsidR="00F53989" w:rsidRPr="00A2772C">
        <w:t>’, by driving</w:t>
      </w:r>
      <w:r w:rsidRPr="00A2772C">
        <w:t xml:space="preserve"> crossover</w:t>
      </w:r>
      <w:r w:rsidR="000830AF" w:rsidRPr="00A2772C">
        <w:t xml:space="preserve">s between sectors to develop new innovation opportunities and markets. Through </w:t>
      </w:r>
      <w:r w:rsidR="001550A5" w:rsidRPr="00A2772C">
        <w:t>strategic marketing, business support, and intellectual property management</w:t>
      </w:r>
      <w:r w:rsidR="00F53989" w:rsidRPr="00A2772C">
        <w:t>,</w:t>
      </w:r>
      <w:r w:rsidR="001550A5" w:rsidRPr="00A2772C">
        <w:t xml:space="preserve"> Lancashire will develop greater commercialisation opportunities, support innovation-led business start-ups, and remain competitive in existing sector strengths and become</w:t>
      </w:r>
      <w:r w:rsidR="0089093F" w:rsidRPr="00A2772C">
        <w:t xml:space="preserve"> competitive in emerging sectors</w:t>
      </w:r>
      <w:r w:rsidR="007D6344">
        <w:t>.</w:t>
      </w:r>
    </w:p>
    <w:p w14:paraId="07BC974E" w14:textId="47547BB1" w:rsidR="001550A5" w:rsidRPr="00A2772C" w:rsidRDefault="00327912" w:rsidP="00DD176A">
      <w:pPr>
        <w:pStyle w:val="NormalNumbered"/>
      </w:pPr>
      <w:r w:rsidRPr="00A2772C">
        <w:t>Lancashire’s existing and new knowledge clusters will operate at a global scale, attracting research talent in key specialisms and developing new research specialism</w:t>
      </w:r>
      <w:r w:rsidR="006C2504" w:rsidRPr="00A2772C">
        <w:t>s</w:t>
      </w:r>
      <w:r w:rsidRPr="00A2772C">
        <w:t xml:space="preserve"> and commercialisation opportunit</w:t>
      </w:r>
      <w:r w:rsidR="00E45ACF" w:rsidRPr="00A2772C">
        <w:t>ies. Solutions to emerging challenges in energy, health, mobility, and data security will be developed in Lancashire.</w:t>
      </w:r>
    </w:p>
    <w:p w14:paraId="0F1A198F" w14:textId="433969B2" w:rsidR="002E3682" w:rsidRPr="00A2772C" w:rsidRDefault="002E3682" w:rsidP="00DD176A">
      <w:pPr>
        <w:pStyle w:val="NormalNumbered"/>
      </w:pPr>
      <w:r w:rsidRPr="00A2772C">
        <w:t>Many of the aspects of our v</w:t>
      </w:r>
      <w:r w:rsidR="007D6344">
        <w:t xml:space="preserve">ision apply elsewhere. </w:t>
      </w:r>
      <w:r w:rsidR="00035EA4">
        <w:t>However,</w:t>
      </w:r>
      <w:r w:rsidRPr="00A2772C">
        <w:t xml:space="preserve"> this is to be expected given the world’s economies are increasingly connected, both digitally and through global value chains and business networks. We do not apologise for defining </w:t>
      </w:r>
      <w:r w:rsidRPr="00A2772C">
        <w:lastRenderedPageBreak/>
        <w:t>common challenges with other places</w:t>
      </w:r>
      <w:r w:rsidR="00F81A75" w:rsidRPr="00A2772C">
        <w:t>. But in our</w:t>
      </w:r>
      <w:r w:rsidR="00505F27" w:rsidRPr="00A2772C">
        <w:t xml:space="preserve"> </w:t>
      </w:r>
      <w:r w:rsidR="00035EA4" w:rsidRPr="00A2772C">
        <w:t>Plan,</w:t>
      </w:r>
      <w:r w:rsidR="00505F27" w:rsidRPr="00A2772C">
        <w:t xml:space="preserve"> we will address these with Lancastrian determination, and invention, making sure we understand what works for our place, our businesses, and our people.</w:t>
      </w:r>
    </w:p>
    <w:p w14:paraId="75B8BD2A" w14:textId="30F66DFD" w:rsidR="00327912" w:rsidRPr="00A2772C" w:rsidRDefault="00E45ACF" w:rsidP="00DD176A">
      <w:pPr>
        <w:pStyle w:val="NormalNumbered"/>
      </w:pPr>
      <w:r w:rsidRPr="00A2772C">
        <w:t xml:space="preserve">The next section will outline the Strategic Framework </w:t>
      </w:r>
      <w:r w:rsidR="0085192C" w:rsidRPr="00A2772C">
        <w:t>for delivering this vision.</w:t>
      </w:r>
      <w:r w:rsidRPr="00A2772C">
        <w:t xml:space="preserve"> </w:t>
      </w:r>
    </w:p>
    <w:p w14:paraId="6D4E9F8A" w14:textId="2512E517" w:rsidR="002602D2" w:rsidRPr="00A2772C" w:rsidRDefault="00296A42" w:rsidP="003D310E">
      <w:pPr>
        <w:pStyle w:val="Heading1"/>
        <w:framePr w:wrap="notBeside"/>
        <w:ind w:left="851" w:hanging="851"/>
      </w:pPr>
      <w:bookmarkStart w:id="94" w:name="_Toc504563075"/>
      <w:r w:rsidRPr="00A2772C">
        <w:lastRenderedPageBreak/>
        <w:t>Our</w:t>
      </w:r>
      <w:r w:rsidR="002602D2" w:rsidRPr="00A2772C">
        <w:t xml:space="preserve"> Strategic Framework</w:t>
      </w:r>
      <w:r w:rsidR="003D310E" w:rsidRPr="00A2772C">
        <w:t xml:space="preserve"> for an Innovation</w:t>
      </w:r>
      <w:r w:rsidRPr="00A2772C">
        <w:t xml:space="preserve"> Economy</w:t>
      </w:r>
      <w:bookmarkEnd w:id="94"/>
    </w:p>
    <w:p w14:paraId="3E3F30EE" w14:textId="041ABB13" w:rsidR="00320A74" w:rsidRPr="00A2772C" w:rsidRDefault="00320A74" w:rsidP="008955E9">
      <w:pPr>
        <w:pStyle w:val="PullQuote"/>
      </w:pPr>
      <w:bookmarkStart w:id="95" w:name="_Toc502734614"/>
      <w:bookmarkStart w:id="96" w:name="_Toc502744327"/>
      <w:bookmarkStart w:id="97" w:name="_Toc504469788"/>
      <w:bookmarkStart w:id="98" w:name="_Toc504490228"/>
      <w:bookmarkStart w:id="99" w:name="_Toc502674270"/>
      <w:r w:rsidRPr="00A2772C">
        <w:t>This section sets out our Strategic Framework, and the Aims that will deliver the vision set out in the previous chapter.</w:t>
      </w:r>
      <w:bookmarkEnd w:id="95"/>
      <w:bookmarkEnd w:id="96"/>
      <w:bookmarkEnd w:id="97"/>
      <w:bookmarkEnd w:id="98"/>
    </w:p>
    <w:p w14:paraId="307B5EF5" w14:textId="7A738EEE" w:rsidR="00AF6688" w:rsidRPr="00A2772C" w:rsidRDefault="00E22565" w:rsidP="00320A74">
      <w:pPr>
        <w:pStyle w:val="Heading2"/>
      </w:pPr>
      <w:bookmarkStart w:id="100" w:name="_Toc502734615"/>
      <w:bookmarkStart w:id="101" w:name="_Toc502744328"/>
      <w:bookmarkStart w:id="102" w:name="_Toc504469789"/>
      <w:bookmarkStart w:id="103" w:name="_Toc504490229"/>
      <w:bookmarkStart w:id="104" w:name="_Toc504563076"/>
      <w:r w:rsidRPr="00A2772C">
        <w:t>Framework Structure</w:t>
      </w:r>
      <w:bookmarkEnd w:id="99"/>
      <w:bookmarkEnd w:id="100"/>
      <w:bookmarkEnd w:id="101"/>
      <w:bookmarkEnd w:id="102"/>
      <w:bookmarkEnd w:id="103"/>
      <w:bookmarkEnd w:id="104"/>
    </w:p>
    <w:p w14:paraId="22147F71" w14:textId="57DD0E8A" w:rsidR="00AF6688" w:rsidRPr="00A2772C" w:rsidRDefault="00D51A6D" w:rsidP="00787524">
      <w:pPr>
        <w:pStyle w:val="NormalNumbered"/>
      </w:pPr>
      <w:r w:rsidRPr="00A2772C">
        <w:t>Our</w:t>
      </w:r>
      <w:r w:rsidR="00AF6688" w:rsidRPr="00A2772C">
        <w:t xml:space="preserve"> Framework</w:t>
      </w:r>
      <w:r w:rsidRPr="00A2772C">
        <w:t xml:space="preserve"> for innovation</w:t>
      </w:r>
      <w:r w:rsidR="00AF6688" w:rsidRPr="00A2772C">
        <w:t xml:space="preserve"> is made up of five Strategic Aims. These are</w:t>
      </w:r>
      <w:r w:rsidRPr="00A2772C">
        <w:t xml:space="preserve"> configured as</w:t>
      </w:r>
      <w:r w:rsidR="002D0DBB" w:rsidRPr="00A2772C">
        <w:t xml:space="preserve"> a ‘2x3</w:t>
      </w:r>
      <w:r w:rsidRPr="00A2772C">
        <w:t>’ structure:</w:t>
      </w:r>
      <w:r w:rsidR="002D0DBB" w:rsidRPr="00A2772C">
        <w:t xml:space="preserve"> two</w:t>
      </w:r>
      <w:r w:rsidRPr="00A2772C">
        <w:t xml:space="preserve"> of our</w:t>
      </w:r>
      <w:r w:rsidR="002D0DBB" w:rsidRPr="00A2772C">
        <w:t xml:space="preserve"> Aims relate to</w:t>
      </w:r>
      <w:r w:rsidR="00505239" w:rsidRPr="00A2772C">
        <w:t xml:space="preserve"> our</w:t>
      </w:r>
      <w:r w:rsidR="002D0DBB" w:rsidRPr="00A2772C">
        <w:t xml:space="preserve"> innovation capability – the ability of existing and new businesses to develop, adopt, and com</w:t>
      </w:r>
      <w:r w:rsidRPr="00A2772C">
        <w:t>mercialise innovation, and t</w:t>
      </w:r>
      <w:r w:rsidR="002D0DBB" w:rsidRPr="00A2772C">
        <w:t>hree A</w:t>
      </w:r>
      <w:r w:rsidR="00AF6688" w:rsidRPr="00A2772C">
        <w:t xml:space="preserve">ims relate to </w:t>
      </w:r>
      <w:r w:rsidR="00505239" w:rsidRPr="00A2772C">
        <w:t xml:space="preserve">our </w:t>
      </w:r>
      <w:r w:rsidR="00AF6688" w:rsidRPr="00A2772C">
        <w:t xml:space="preserve">innovation ecosystem – </w:t>
      </w:r>
      <w:r w:rsidR="00505239" w:rsidRPr="00A2772C">
        <w:t xml:space="preserve">building </w:t>
      </w:r>
      <w:r w:rsidR="00AF6688" w:rsidRPr="00A2772C">
        <w:t xml:space="preserve">the infrastructures, the mindset, the marketing </w:t>
      </w:r>
      <w:r w:rsidR="00505239" w:rsidRPr="00A2772C">
        <w:t>cap</w:t>
      </w:r>
      <w:r w:rsidR="00AF6688" w:rsidRPr="00A2772C">
        <w:t>ab</w:t>
      </w:r>
      <w:r w:rsidR="00505239" w:rsidRPr="00A2772C">
        <w:t>ility necessary for innovation.</w:t>
      </w:r>
      <w:r w:rsidR="00C62FF6" w:rsidRPr="00A2772C">
        <w:t xml:space="preserve"> This will be delivered through a mixture of ‘quick wins’, medium</w:t>
      </w:r>
      <w:r w:rsidR="007A234E">
        <w:t>-</w:t>
      </w:r>
      <w:r w:rsidR="00C62FF6" w:rsidRPr="00A2772C">
        <w:t xml:space="preserve">term programmes, and </w:t>
      </w:r>
      <w:r w:rsidR="00236954" w:rsidRPr="00A2772C">
        <w:t>long-term</w:t>
      </w:r>
      <w:r w:rsidR="00C62FF6" w:rsidRPr="00A2772C">
        <w:t xml:space="preserve"> culture change</w:t>
      </w:r>
      <w:r w:rsidR="00787524" w:rsidRPr="00A2772C">
        <w:t xml:space="preserve">. Quick wins are possible: if Lancashire’s businesses matched current best practice (such as in the nuclear sector and Japanese advanced manufacturing) this would immediately result in significant productivity gains. The </w:t>
      </w:r>
      <w:r w:rsidR="00035EA4" w:rsidRPr="00A2772C">
        <w:t>medium-term</w:t>
      </w:r>
      <w:r w:rsidR="00787524" w:rsidRPr="00A2772C">
        <w:t xml:space="preserve"> programmes and longer term culture change are the focus of our Framework.</w:t>
      </w:r>
    </w:p>
    <w:p w14:paraId="6F5D8E08" w14:textId="29642F14" w:rsidR="00AF6688" w:rsidRPr="00A2772C" w:rsidRDefault="00AF6688" w:rsidP="00AF6688">
      <w:pPr>
        <w:pStyle w:val="NormalNumbered"/>
      </w:pPr>
      <w:r w:rsidRPr="00A2772C">
        <w:t>Underpinning the five Aims a</w:t>
      </w:r>
      <w:r w:rsidR="00505239" w:rsidRPr="00A2772C">
        <w:t>re three ‘cross-cutting themes’. T</w:t>
      </w:r>
      <w:r w:rsidRPr="00A2772C">
        <w:t xml:space="preserve">hese are the key behaviours that </w:t>
      </w:r>
      <w:r w:rsidR="00505239" w:rsidRPr="00A2772C">
        <w:t>will characterise the way this Framework is implemented and progressed.</w:t>
      </w:r>
    </w:p>
    <w:p w14:paraId="0564A0E3" w14:textId="32982AA9" w:rsidR="00505239" w:rsidRPr="00A2772C" w:rsidRDefault="00505239" w:rsidP="00505239">
      <w:pPr>
        <w:pStyle w:val="Heading2"/>
      </w:pPr>
      <w:bookmarkStart w:id="105" w:name="_Toc502674271"/>
      <w:bookmarkStart w:id="106" w:name="_Toc502734616"/>
      <w:bookmarkStart w:id="107" w:name="_Toc502744329"/>
      <w:bookmarkStart w:id="108" w:name="_Toc504469790"/>
      <w:bookmarkStart w:id="109" w:name="_Toc504490230"/>
      <w:bookmarkStart w:id="110" w:name="_Toc504563077"/>
      <w:r w:rsidRPr="00A2772C">
        <w:t>Innovation Capability</w:t>
      </w:r>
      <w:bookmarkEnd w:id="105"/>
      <w:bookmarkEnd w:id="106"/>
      <w:bookmarkEnd w:id="107"/>
      <w:bookmarkEnd w:id="108"/>
      <w:bookmarkEnd w:id="109"/>
      <w:bookmarkEnd w:id="110"/>
    </w:p>
    <w:p w14:paraId="7C4B541C" w14:textId="612F0307" w:rsidR="00B0590C" w:rsidRPr="00A2772C" w:rsidRDefault="00B0590C" w:rsidP="00505239">
      <w:pPr>
        <w:pStyle w:val="Heading3"/>
      </w:pPr>
      <w:r w:rsidRPr="00A2772C">
        <w:t>Strategic Aim 1</w:t>
      </w:r>
      <w:r w:rsidR="00505239" w:rsidRPr="00A2772C">
        <w:t xml:space="preserve"> </w:t>
      </w:r>
      <w:r w:rsidR="00CF7C73" w:rsidRPr="00A2772C">
        <w:t>–</w:t>
      </w:r>
      <w:r w:rsidR="00505239" w:rsidRPr="00A2772C">
        <w:t xml:space="preserve"> </w:t>
      </w:r>
      <w:r w:rsidR="00CF7C73" w:rsidRPr="00A2772C">
        <w:t>‘</w:t>
      </w:r>
      <w:r w:rsidR="0085192C" w:rsidRPr="00A2772C">
        <w:t>Staying Ahead</w:t>
      </w:r>
      <w:r w:rsidR="00CF7C73" w:rsidRPr="00A2772C">
        <w:t>’</w:t>
      </w:r>
    </w:p>
    <w:p w14:paraId="37B91B99" w14:textId="7C1516B2" w:rsidR="00132BD4" w:rsidRPr="00A2772C" w:rsidRDefault="0085192C" w:rsidP="0085192C">
      <w:pPr>
        <w:pStyle w:val="NormalNumbered"/>
      </w:pPr>
      <w:r w:rsidRPr="00A2772C">
        <w:t>Lancashire has recognised sectoral strengths and differentiators that are a core component of the local economy. These are under threat from increased</w:t>
      </w:r>
      <w:r w:rsidR="00105CF4" w:rsidRPr="00A2772C">
        <w:t xml:space="preserve"> global</w:t>
      </w:r>
      <w:r w:rsidRPr="00A2772C">
        <w:t xml:space="preserve"> competition and need to be developed, enhanced, and connected with other sectors to stay ahead of new and existing competitors. Significant market and technology change is coming, and indeed is already underway in many sectors. </w:t>
      </w:r>
      <w:r w:rsidR="0029088D" w:rsidRPr="00A2772C">
        <w:t>These changes also present significant opportunities for Lancashire to unlock productivity and participate in new and emerging global supply chains.</w:t>
      </w:r>
    </w:p>
    <w:p w14:paraId="66445AE7" w14:textId="3EF6E737" w:rsidR="007B1D93" w:rsidRPr="00A2772C" w:rsidRDefault="0085192C" w:rsidP="00296A42">
      <w:pPr>
        <w:pStyle w:val="NormalNumbered"/>
      </w:pPr>
      <w:r w:rsidRPr="00A2772C">
        <w:lastRenderedPageBreak/>
        <w:t xml:space="preserve">This will impact significantly on business models and employment, and Lancashire’s existing sector strengths will need to anticipate these changes to embrace the opportunities and mitigate the risks posed by them.  Protecting and enhancing these </w:t>
      </w:r>
      <w:r w:rsidR="007B1D93" w:rsidRPr="00A2772C">
        <w:t>long-standing sectoral strengths is fundamental for Lancashire as they represent a</w:t>
      </w:r>
      <w:r w:rsidRPr="00A2772C">
        <w:t xml:space="preserve"> </w:t>
      </w:r>
      <w:r w:rsidR="007A234E">
        <w:t>m</w:t>
      </w:r>
      <w:r w:rsidR="007B1D93" w:rsidRPr="00A2772C">
        <w:t xml:space="preserve">ajor employment and </w:t>
      </w:r>
      <w:r w:rsidRPr="00A2772C">
        <w:t xml:space="preserve">GVA </w:t>
      </w:r>
      <w:r w:rsidR="007B1D93" w:rsidRPr="00A2772C">
        <w:t>contribution to the county</w:t>
      </w:r>
    </w:p>
    <w:p w14:paraId="108E4A06" w14:textId="3E1F5745" w:rsidR="00132BD4" w:rsidRPr="00A2772C" w:rsidRDefault="00544EDC" w:rsidP="00132BD4">
      <w:pPr>
        <w:pStyle w:val="NormalNumbered"/>
      </w:pPr>
      <w:r w:rsidRPr="00A2772C">
        <w:t>To maintain t</w:t>
      </w:r>
      <w:r w:rsidR="00296A42" w:rsidRPr="00A2772C">
        <w:t xml:space="preserve">hese existing capabilities, </w:t>
      </w:r>
      <w:r w:rsidR="001C682F" w:rsidRPr="00A2772C">
        <w:t>this Strategic Aim</w:t>
      </w:r>
      <w:r w:rsidR="00212744" w:rsidRPr="00A2772C">
        <w:t xml:space="preserve"> will focus on</w:t>
      </w:r>
      <w:r w:rsidRPr="00A2772C">
        <w:t>:</w:t>
      </w:r>
    </w:p>
    <w:p w14:paraId="34FDD858" w14:textId="2221E517" w:rsidR="00544EDC" w:rsidRPr="00A2772C" w:rsidRDefault="00544EDC" w:rsidP="00544EDC">
      <w:pPr>
        <w:pStyle w:val="ListBullet"/>
      </w:pPr>
      <w:r w:rsidRPr="00A2772C">
        <w:t>Maintain</w:t>
      </w:r>
      <w:r w:rsidR="00212744" w:rsidRPr="00A2772C">
        <w:t>ing</w:t>
      </w:r>
      <w:r w:rsidRPr="00A2772C">
        <w:t xml:space="preserve"> Lancashire’s distinctive world-class prominence in priority sectors</w:t>
      </w:r>
      <w:r w:rsidR="00A311DB" w:rsidRPr="00A2772C">
        <w:t>;</w:t>
      </w:r>
    </w:p>
    <w:p w14:paraId="239703B7" w14:textId="7AE424EA" w:rsidR="00A35283" w:rsidRPr="00A2772C" w:rsidRDefault="00A35283" w:rsidP="00A35283">
      <w:pPr>
        <w:pStyle w:val="ListBullet"/>
      </w:pPr>
      <w:r w:rsidRPr="00A2772C">
        <w:t>Develop</w:t>
      </w:r>
      <w:r w:rsidR="00212744" w:rsidRPr="00A2772C">
        <w:t>ing</w:t>
      </w:r>
      <w:r w:rsidR="00CF7C73" w:rsidRPr="00A2772C">
        <w:t xml:space="preserve"> supply chain capability and</w:t>
      </w:r>
      <w:r w:rsidRPr="00A2772C">
        <w:t xml:space="preserve"> cap</w:t>
      </w:r>
      <w:r w:rsidR="00CF7C73" w:rsidRPr="00A2772C">
        <w:t>acity servicing these sectors, and</w:t>
      </w:r>
      <w:r w:rsidRPr="00A2772C">
        <w:t xml:space="preserve"> gap fill</w:t>
      </w:r>
      <w:r w:rsidR="00A311DB" w:rsidRPr="00A2772C">
        <w:t>;</w:t>
      </w:r>
    </w:p>
    <w:p w14:paraId="73763C93" w14:textId="7905FFC1" w:rsidR="00A35283" w:rsidRPr="00A2772C" w:rsidRDefault="00A35283" w:rsidP="00A35283">
      <w:pPr>
        <w:pStyle w:val="ListBullet"/>
      </w:pPr>
      <w:r w:rsidRPr="00A2772C">
        <w:t>Identify</w:t>
      </w:r>
      <w:r w:rsidR="00212744" w:rsidRPr="00A2772C">
        <w:t>ing</w:t>
      </w:r>
      <w:r w:rsidRPr="00A2772C">
        <w:t xml:space="preserve"> innovation inter-dependencies with other geographies</w:t>
      </w:r>
      <w:r w:rsidR="00A311DB" w:rsidRPr="00A2772C">
        <w:t>; and</w:t>
      </w:r>
      <w:r w:rsidRPr="00A2772C">
        <w:t xml:space="preserve"> </w:t>
      </w:r>
    </w:p>
    <w:p w14:paraId="70480B04" w14:textId="5BA5B980" w:rsidR="0085192C" w:rsidRPr="00A2772C" w:rsidRDefault="00A35283" w:rsidP="00A35283">
      <w:pPr>
        <w:pStyle w:val="ListBullet"/>
      </w:pPr>
      <w:r w:rsidRPr="00A2772C">
        <w:t>Develop</w:t>
      </w:r>
      <w:r w:rsidR="00212744" w:rsidRPr="00A2772C">
        <w:t>ing</w:t>
      </w:r>
      <w:r w:rsidRPr="00A2772C">
        <w:t xml:space="preserve"> strategic partnerships with Centres of Excellence outside Lancashire</w:t>
      </w:r>
      <w:r w:rsidR="00A311DB" w:rsidRPr="00A2772C">
        <w:t>.</w:t>
      </w:r>
    </w:p>
    <w:p w14:paraId="5DA495FC" w14:textId="3E536185" w:rsidR="00B0590C" w:rsidRPr="00A2772C" w:rsidRDefault="00B0590C" w:rsidP="00505239">
      <w:pPr>
        <w:pStyle w:val="Heading3"/>
      </w:pPr>
      <w:r w:rsidRPr="00A2772C">
        <w:t>Strategic Aim 2</w:t>
      </w:r>
      <w:r w:rsidR="00A35283" w:rsidRPr="00A2772C">
        <w:t xml:space="preserve"> –</w:t>
      </w:r>
      <w:r w:rsidR="00505239" w:rsidRPr="00A2772C">
        <w:t xml:space="preserve"> </w:t>
      </w:r>
      <w:r w:rsidR="00CF7C73" w:rsidRPr="00A2772C">
        <w:t xml:space="preserve">‘New </w:t>
      </w:r>
      <w:r w:rsidR="00A35283" w:rsidRPr="00A2772C">
        <w:t>Routeways to Excellence</w:t>
      </w:r>
      <w:r w:rsidR="00CF7C73" w:rsidRPr="00A2772C">
        <w:t>’</w:t>
      </w:r>
    </w:p>
    <w:p w14:paraId="32BF0725" w14:textId="2BE2B5F2" w:rsidR="00A35283" w:rsidRPr="00A2772C" w:rsidRDefault="00CF7C73" w:rsidP="005F2CDA">
      <w:pPr>
        <w:pStyle w:val="NormalNumbered"/>
      </w:pPr>
      <w:r w:rsidRPr="00A2772C">
        <w:t>In addition to</w:t>
      </w:r>
      <w:r w:rsidR="00A35283" w:rsidRPr="00A2772C">
        <w:t xml:space="preserve"> these existing strengths, it is vital that Lancashire continues to develop and recreate its economic base</w:t>
      </w:r>
      <w:r w:rsidRPr="00A2772C">
        <w:t>, and create presence and expertise in new sectors, allowing us to exploit market and technology change</w:t>
      </w:r>
      <w:r w:rsidR="00A35283" w:rsidRPr="00A2772C">
        <w:t>. Sectoral development is increasingly difficult to deliver from a standing start</w:t>
      </w:r>
      <w:r w:rsidRPr="00A2772C">
        <w:t xml:space="preserve"> and</w:t>
      </w:r>
      <w:r w:rsidR="00A35283" w:rsidRPr="00A2772C">
        <w:t xml:space="preserve"> </w:t>
      </w:r>
      <w:r w:rsidR="004A05E1" w:rsidRPr="00A2772C">
        <w:t>emerging sectors need to be identified and nurtured at an early stage.</w:t>
      </w:r>
      <w:r w:rsidRPr="00A2772C">
        <w:t xml:space="preserve"> C</w:t>
      </w:r>
      <w:r w:rsidR="00A311DB" w:rsidRPr="00A2772C">
        <w:t xml:space="preserve">onnectedness between </w:t>
      </w:r>
      <w:r w:rsidRPr="00A2772C">
        <w:t xml:space="preserve">our </w:t>
      </w:r>
      <w:r w:rsidR="00A311DB" w:rsidRPr="00A2772C">
        <w:t>existing sectoral strengths provides opportunities for the diversification and broadening of the supply chain and can provide expanded or new sources of employment and GVA.</w:t>
      </w:r>
    </w:p>
    <w:p w14:paraId="723D5A67" w14:textId="01C5B5AF" w:rsidR="00A35283" w:rsidRPr="00A2772C" w:rsidRDefault="00A35283" w:rsidP="00B0590C">
      <w:pPr>
        <w:pStyle w:val="NormalNumbered"/>
      </w:pPr>
      <w:r w:rsidRPr="00A2772C">
        <w:t xml:space="preserve">To develop these </w:t>
      </w:r>
      <w:r w:rsidR="00296A42" w:rsidRPr="00A2772C">
        <w:t xml:space="preserve">routeways to excellence, </w:t>
      </w:r>
      <w:r w:rsidR="00CF7C73" w:rsidRPr="00A2772C">
        <w:t>this Strategic Aim will focus on</w:t>
      </w:r>
      <w:r w:rsidRPr="00A2772C">
        <w:t>:</w:t>
      </w:r>
    </w:p>
    <w:p w14:paraId="1444B00C" w14:textId="2BE3FCC7" w:rsidR="00A35283" w:rsidRPr="00A2772C" w:rsidRDefault="00A35283" w:rsidP="00A35283">
      <w:pPr>
        <w:pStyle w:val="ListBullet"/>
      </w:pPr>
      <w:r w:rsidRPr="00A2772C">
        <w:t>Build</w:t>
      </w:r>
      <w:r w:rsidR="00CF7C73" w:rsidRPr="00A2772C">
        <w:t>ing</w:t>
      </w:r>
      <w:r w:rsidRPr="00A2772C">
        <w:t xml:space="preserve"> distinctive cross-over driven strategy </w:t>
      </w:r>
      <w:r w:rsidR="00C62FF6" w:rsidRPr="00A2772C">
        <w:t>(where different sectoral strengths ‘cross-over</w:t>
      </w:r>
      <w:r w:rsidR="00DB4A05" w:rsidRPr="00A2772C">
        <w:t>’</w:t>
      </w:r>
      <w:r w:rsidR="00C62FF6" w:rsidRPr="00A2772C">
        <w:t xml:space="preserve"> into new sectors) </w:t>
      </w:r>
      <w:r w:rsidRPr="00A2772C">
        <w:t>to exploit existing strengths</w:t>
      </w:r>
      <w:r w:rsidR="00A311DB" w:rsidRPr="00A2772C">
        <w:t>;</w:t>
      </w:r>
      <w:r w:rsidRPr="00A2772C">
        <w:t xml:space="preserve"> </w:t>
      </w:r>
    </w:p>
    <w:p w14:paraId="2A2282A5" w14:textId="47D567C6" w:rsidR="00A35283" w:rsidRPr="00A2772C" w:rsidRDefault="00A35283" w:rsidP="00A35283">
      <w:pPr>
        <w:pStyle w:val="ListBullet"/>
      </w:pPr>
      <w:r w:rsidRPr="00A2772C">
        <w:t>Prioritis</w:t>
      </w:r>
      <w:r w:rsidR="00CF7C73" w:rsidRPr="00A2772C">
        <w:t>ing</w:t>
      </w:r>
      <w:r w:rsidRPr="00A2772C">
        <w:t xml:space="preserve"> R&amp;D, innovation, &amp; skills development for emerging sectoral strengths</w:t>
      </w:r>
      <w:r w:rsidR="00A311DB" w:rsidRPr="00A2772C">
        <w:t>;</w:t>
      </w:r>
    </w:p>
    <w:p w14:paraId="71EE34C9" w14:textId="77777777" w:rsidR="007A234E" w:rsidRDefault="00A35283" w:rsidP="007A26F0">
      <w:pPr>
        <w:pStyle w:val="ListBullet"/>
      </w:pPr>
      <w:r w:rsidRPr="00A2772C">
        <w:t>Develop</w:t>
      </w:r>
      <w:r w:rsidR="00CF7C73" w:rsidRPr="00A2772C">
        <w:t>ing</w:t>
      </w:r>
      <w:r w:rsidRPr="00A2772C">
        <w:t xml:space="preserve"> new global supply chain participation strategies to scale these new areas</w:t>
      </w:r>
      <w:r w:rsidR="007A234E">
        <w:t>;</w:t>
      </w:r>
    </w:p>
    <w:p w14:paraId="15232C75" w14:textId="41B98F47" w:rsidR="00A35283" w:rsidRPr="00A2772C" w:rsidRDefault="00A35283" w:rsidP="007A26F0">
      <w:pPr>
        <w:pStyle w:val="ListBullet"/>
      </w:pPr>
      <w:r w:rsidRPr="00A2772C">
        <w:t>Identify</w:t>
      </w:r>
      <w:r w:rsidR="00CF7C73" w:rsidRPr="00A2772C">
        <w:t>ing</w:t>
      </w:r>
      <w:r w:rsidRPr="00A2772C">
        <w:t xml:space="preserve"> innovation inter-dependencies with other geographies</w:t>
      </w:r>
      <w:r w:rsidR="007A234E">
        <w:t>; and</w:t>
      </w:r>
      <w:r w:rsidRPr="00A2772C">
        <w:t xml:space="preserve"> </w:t>
      </w:r>
    </w:p>
    <w:p w14:paraId="3DB138A2" w14:textId="6C976D8A" w:rsidR="00A35283" w:rsidRPr="00A2772C" w:rsidRDefault="00A35283" w:rsidP="00A35283">
      <w:pPr>
        <w:pStyle w:val="ListBullet"/>
      </w:pPr>
      <w:r w:rsidRPr="00A2772C">
        <w:t>Develop</w:t>
      </w:r>
      <w:r w:rsidR="00CF7C73" w:rsidRPr="00A2772C">
        <w:t>ing</w:t>
      </w:r>
      <w:r w:rsidRPr="00A2772C">
        <w:t xml:space="preserve"> strategic partnerships with Centres of Excellence, wherever they may be</w:t>
      </w:r>
      <w:r w:rsidR="007A234E">
        <w:t>.</w:t>
      </w:r>
    </w:p>
    <w:p w14:paraId="04293A90" w14:textId="54A41586" w:rsidR="00505239" w:rsidRPr="00A2772C" w:rsidRDefault="00505239" w:rsidP="00505239">
      <w:pPr>
        <w:pStyle w:val="Heading2"/>
      </w:pPr>
      <w:bookmarkStart w:id="111" w:name="_Toc502674272"/>
      <w:bookmarkStart w:id="112" w:name="_Toc502734617"/>
      <w:bookmarkStart w:id="113" w:name="_Toc502744330"/>
      <w:bookmarkStart w:id="114" w:name="_Toc504469791"/>
      <w:bookmarkStart w:id="115" w:name="_Toc504490231"/>
      <w:bookmarkStart w:id="116" w:name="_Toc504563078"/>
      <w:r w:rsidRPr="00A2772C">
        <w:t>Innovation Ecosystem</w:t>
      </w:r>
      <w:bookmarkEnd w:id="111"/>
      <w:bookmarkEnd w:id="112"/>
      <w:bookmarkEnd w:id="113"/>
      <w:bookmarkEnd w:id="114"/>
      <w:bookmarkEnd w:id="115"/>
      <w:bookmarkEnd w:id="116"/>
    </w:p>
    <w:p w14:paraId="32D2EFF7" w14:textId="17B5E8D2" w:rsidR="00B0590C" w:rsidRPr="00A2772C" w:rsidRDefault="00B0590C" w:rsidP="00505239">
      <w:pPr>
        <w:pStyle w:val="Heading3"/>
      </w:pPr>
      <w:r w:rsidRPr="00A2772C">
        <w:t>Strategic Aim 3</w:t>
      </w:r>
      <w:r w:rsidR="00505239" w:rsidRPr="00A2772C">
        <w:t xml:space="preserve"> </w:t>
      </w:r>
      <w:r w:rsidR="00A311DB" w:rsidRPr="00A2772C">
        <w:t xml:space="preserve">– </w:t>
      </w:r>
      <w:r w:rsidR="00CF7C73" w:rsidRPr="00A2772C">
        <w:t>‘</w:t>
      </w:r>
      <w:r w:rsidR="00A311DB" w:rsidRPr="00A2772C">
        <w:t>Broadening the Innovation Base</w:t>
      </w:r>
      <w:r w:rsidR="00CF7C73" w:rsidRPr="00A2772C">
        <w:t>’</w:t>
      </w:r>
    </w:p>
    <w:p w14:paraId="614CAD92" w14:textId="4883DB3C" w:rsidR="00B0590C" w:rsidRPr="00A2772C" w:rsidRDefault="003E47F9" w:rsidP="00B0590C">
      <w:pPr>
        <w:pStyle w:val="NormalNumbered"/>
      </w:pPr>
      <w:r w:rsidRPr="00A2772C">
        <w:t xml:space="preserve">To combat the current </w:t>
      </w:r>
      <w:r w:rsidR="00BD1262" w:rsidRPr="00A2772C">
        <w:t>perceived dependence on large and multinational companies for innovation, SMEs must be seen as an integral part of the innovation mix across all sectors. This will tackle the problem in Lancashire, and indeed the UK as it was pointed out in the Industrial Strategy White Paper, of a long tail of less innovative and less productive companies</w:t>
      </w:r>
      <w:r w:rsidR="00407D10" w:rsidRPr="00A2772C">
        <w:t>.</w:t>
      </w:r>
    </w:p>
    <w:p w14:paraId="057E76D3" w14:textId="4B0B6892" w:rsidR="00407D10" w:rsidRPr="00A2772C" w:rsidRDefault="000C24AA" w:rsidP="00B0590C">
      <w:pPr>
        <w:pStyle w:val="NormalNumbered"/>
      </w:pPr>
      <w:r w:rsidRPr="00A2772C">
        <w:t>With further economic shocks, and economic restructuring, a certainty given the rate of market and technology change, resilience is vital to the ongoing success of an economy. By broadening innovation capacity and capability across</w:t>
      </w:r>
      <w:r w:rsidR="00CF7C73" w:rsidRPr="00A2772C">
        <w:t xml:space="preserve"> the whole of the local economy</w:t>
      </w:r>
      <w:r w:rsidRPr="00A2772C">
        <w:t>, the effects of an economic shock to one of the large companies in Lancashire can be better absorbed. Without a broader innovation base, there is also the risk of a hollowing out of the Lancashire economy to adjacent economies.</w:t>
      </w:r>
    </w:p>
    <w:p w14:paraId="4B134DC1" w14:textId="1119848F" w:rsidR="00A311DB" w:rsidRPr="00A2772C" w:rsidRDefault="00A311DB" w:rsidP="00A311DB">
      <w:pPr>
        <w:pStyle w:val="NormalNumbered"/>
      </w:pPr>
      <w:r w:rsidRPr="00A2772C">
        <w:t xml:space="preserve">To broaden the innovation base, </w:t>
      </w:r>
      <w:r w:rsidR="004D35D4" w:rsidRPr="00A2772C">
        <w:t>this Strategic Aim will focus on</w:t>
      </w:r>
      <w:r w:rsidRPr="00A2772C">
        <w:t>:</w:t>
      </w:r>
    </w:p>
    <w:p w14:paraId="68696962" w14:textId="368C3242" w:rsidR="00A311DB" w:rsidRPr="00A2772C" w:rsidRDefault="00A311DB" w:rsidP="00A311DB">
      <w:pPr>
        <w:pStyle w:val="ListBullet"/>
      </w:pPr>
      <w:r w:rsidRPr="00A2772C">
        <w:lastRenderedPageBreak/>
        <w:t>Creat</w:t>
      </w:r>
      <w:r w:rsidR="004D35D4" w:rsidRPr="00A2772C">
        <w:t>ing</w:t>
      </w:r>
      <w:r w:rsidRPr="00A2772C">
        <w:t xml:space="preserve"> greater diffusion of innovation and</w:t>
      </w:r>
      <w:r w:rsidR="00502E23" w:rsidRPr="00A2772C">
        <w:t xml:space="preserve"> adoption across the local economy </w:t>
      </w:r>
      <w:r w:rsidRPr="00A2772C">
        <w:t>to increase</w:t>
      </w:r>
      <w:r w:rsidR="00502E23" w:rsidRPr="00A2772C">
        <w:t xml:space="preserve"> the</w:t>
      </w:r>
      <w:r w:rsidRPr="00A2772C">
        <w:t xml:space="preserve"> resilience of local employers and their ability to respond to emerging opportunities and threats;</w:t>
      </w:r>
    </w:p>
    <w:p w14:paraId="2EFCC332" w14:textId="65D92D6C" w:rsidR="00A311DB" w:rsidRPr="00A2772C" w:rsidRDefault="00A311DB" w:rsidP="00A311DB">
      <w:pPr>
        <w:pStyle w:val="ListBullet"/>
      </w:pPr>
      <w:r w:rsidRPr="00A2772C">
        <w:t>Sell</w:t>
      </w:r>
      <w:r w:rsidR="004D35D4" w:rsidRPr="00A2772C">
        <w:t>ing</w:t>
      </w:r>
      <w:r w:rsidRPr="00A2772C">
        <w:t xml:space="preserve"> the benefits of innovation for competitiveness and growth;</w:t>
      </w:r>
    </w:p>
    <w:p w14:paraId="31D932E7" w14:textId="57320CCD" w:rsidR="00A311DB" w:rsidRPr="00A2772C" w:rsidRDefault="00A311DB" w:rsidP="00A311DB">
      <w:pPr>
        <w:pStyle w:val="ListBullet"/>
      </w:pPr>
      <w:r w:rsidRPr="00A2772C">
        <w:t>Enhanc</w:t>
      </w:r>
      <w:r w:rsidR="004D35D4" w:rsidRPr="00A2772C">
        <w:t>ing</w:t>
      </w:r>
      <w:r w:rsidRPr="00A2772C">
        <w:t xml:space="preserve"> management and leadership skills around innovation; and  </w:t>
      </w:r>
    </w:p>
    <w:p w14:paraId="6C821FB9" w14:textId="7B6B76CD" w:rsidR="00A311DB" w:rsidRPr="00A2772C" w:rsidRDefault="00A311DB" w:rsidP="00A311DB">
      <w:pPr>
        <w:pStyle w:val="ListBullet"/>
      </w:pPr>
      <w:r w:rsidRPr="00A2772C">
        <w:t>Prioritis</w:t>
      </w:r>
      <w:r w:rsidR="004D35D4" w:rsidRPr="00A2772C">
        <w:t>ing</w:t>
      </w:r>
      <w:r w:rsidRPr="00A2772C">
        <w:t xml:space="preserve"> FDI and clustering investment in innovation in Lancashire.</w:t>
      </w:r>
    </w:p>
    <w:p w14:paraId="55ABA7E2" w14:textId="127FCA27" w:rsidR="00B0590C" w:rsidRPr="00A2772C" w:rsidRDefault="00B0590C" w:rsidP="00505239">
      <w:pPr>
        <w:pStyle w:val="Heading3"/>
      </w:pPr>
      <w:r w:rsidRPr="00A2772C">
        <w:t>Strategic Aim 4</w:t>
      </w:r>
      <w:r w:rsidR="00AF6688" w:rsidRPr="00A2772C">
        <w:t xml:space="preserve"> –</w:t>
      </w:r>
      <w:r w:rsidR="00505239" w:rsidRPr="00A2772C">
        <w:t xml:space="preserve"> </w:t>
      </w:r>
      <w:r w:rsidR="00CF7C73" w:rsidRPr="00A2772C">
        <w:t>‘</w:t>
      </w:r>
      <w:r w:rsidR="00AF6688" w:rsidRPr="00A2772C">
        <w:t>Enabling Infrastructures for Innovation</w:t>
      </w:r>
      <w:r w:rsidR="00CF7C73" w:rsidRPr="00A2772C">
        <w:t>’</w:t>
      </w:r>
    </w:p>
    <w:p w14:paraId="35546DE2" w14:textId="66178192" w:rsidR="00B0590C" w:rsidRPr="00A2772C" w:rsidRDefault="00407D10" w:rsidP="00B0590C">
      <w:pPr>
        <w:pStyle w:val="NormalNumbered"/>
      </w:pPr>
      <w:r w:rsidRPr="00A2772C">
        <w:t xml:space="preserve">Innovation is critically dependent on a mix of skills and talent, access to specialist facilities, knowledge and ideas generation, and funding. These are required for innovation to be developed, adopted, and commercialised. </w:t>
      </w:r>
      <w:r w:rsidR="00D8685C" w:rsidRPr="00A2772C">
        <w:t>As part of this, t</w:t>
      </w:r>
      <w:r w:rsidRPr="00A2772C">
        <w:t>here has been significant investment in innovation infrastructure in Lancashire, developing facilities in key sectors.</w:t>
      </w:r>
    </w:p>
    <w:p w14:paraId="491A0DEE" w14:textId="10EBE586" w:rsidR="00407D10" w:rsidRPr="00A2772C" w:rsidRDefault="00502E23" w:rsidP="00407D10">
      <w:pPr>
        <w:pStyle w:val="NormalNumbered"/>
      </w:pPr>
      <w:r w:rsidRPr="00A2772C">
        <w:t>This is about having the ‘soft’ infrastructures in place</w:t>
      </w:r>
      <w:r w:rsidR="00407D10" w:rsidRPr="00A2772C">
        <w:t xml:space="preserve"> utilising innovation networks and collaboration</w:t>
      </w:r>
      <w:r w:rsidRPr="00A2772C">
        <w:t xml:space="preserve"> across </w:t>
      </w:r>
      <w:r w:rsidR="00725A88">
        <w:t>private and public</w:t>
      </w:r>
      <w:r w:rsidRPr="00A2772C">
        <w:t xml:space="preserve"> sector organisations</w:t>
      </w:r>
      <w:r w:rsidR="00407D10" w:rsidRPr="00A2772C">
        <w:t>. Ultimately, innovation needs to be a pervasive mindset and behaviour across organisations of all sizes in the private, public, and third sectors.</w:t>
      </w:r>
    </w:p>
    <w:p w14:paraId="237AE483" w14:textId="0D521BC0" w:rsidR="00A311DB" w:rsidRPr="00A2772C" w:rsidRDefault="00A311DB" w:rsidP="00A311DB">
      <w:pPr>
        <w:pStyle w:val="NormalNumbered"/>
      </w:pPr>
      <w:r w:rsidRPr="00A2772C">
        <w:t xml:space="preserve">To enable infrastructures for innovation, </w:t>
      </w:r>
      <w:r w:rsidR="005C68F6" w:rsidRPr="00A2772C">
        <w:t>this Strategic Aim will focus on</w:t>
      </w:r>
      <w:r w:rsidRPr="00A2772C">
        <w:t>:</w:t>
      </w:r>
    </w:p>
    <w:p w14:paraId="34806E05" w14:textId="2C16EE0E" w:rsidR="00A311DB" w:rsidRPr="00A2772C" w:rsidRDefault="005C68F6" w:rsidP="00A311DB">
      <w:pPr>
        <w:pStyle w:val="ListBullet"/>
      </w:pPr>
      <w:r w:rsidRPr="00A2772C">
        <w:rPr>
          <w:bCs/>
        </w:rPr>
        <w:t>Ensuring</w:t>
      </w:r>
      <w:r w:rsidR="00A311DB" w:rsidRPr="00A2772C">
        <w:rPr>
          <w:bCs/>
        </w:rPr>
        <w:t xml:space="preserve"> </w:t>
      </w:r>
      <w:r w:rsidR="00A311DB" w:rsidRPr="00A2772C">
        <w:t>Innovation is embedded</w:t>
      </w:r>
      <w:r w:rsidRPr="00A2772C">
        <w:t xml:space="preserve"> as a ‘first nature’ behaviour and</w:t>
      </w:r>
      <w:r w:rsidR="00A311DB" w:rsidRPr="00A2772C">
        <w:t xml:space="preserve"> mindset for Lanc</w:t>
      </w:r>
      <w:r w:rsidR="008955E9">
        <w:t>a</w:t>
      </w:r>
      <w:r w:rsidR="00A311DB" w:rsidRPr="00A2772C">
        <w:t>s</w:t>
      </w:r>
      <w:r w:rsidR="008955E9">
        <w:t>hire</w:t>
      </w:r>
      <w:r w:rsidR="00A311DB" w:rsidRPr="00A2772C">
        <w:t>;</w:t>
      </w:r>
    </w:p>
    <w:p w14:paraId="3E098DC8" w14:textId="1D88F03E" w:rsidR="00A311DB" w:rsidRPr="00A2772C" w:rsidRDefault="005C68F6" w:rsidP="006079E2">
      <w:pPr>
        <w:pStyle w:val="ListBullet"/>
      </w:pPr>
      <w:r w:rsidRPr="00A2772C">
        <w:t>Ensuring</w:t>
      </w:r>
      <w:r w:rsidR="00A311DB" w:rsidRPr="00A2772C">
        <w:t xml:space="preserve"> wider economic policies (e.g. SEP, Technical Education) aligned with this Plan to drive success;</w:t>
      </w:r>
    </w:p>
    <w:p w14:paraId="0F9114F1" w14:textId="37833B6D" w:rsidR="00A311DB" w:rsidRPr="00A2772C" w:rsidRDefault="005C68F6" w:rsidP="00A311DB">
      <w:pPr>
        <w:pStyle w:val="ListBullet"/>
      </w:pPr>
      <w:r w:rsidRPr="00A2772C">
        <w:t>Enhancing</w:t>
      </w:r>
      <w:r w:rsidR="00A311DB" w:rsidRPr="00A2772C">
        <w:t xml:space="preserve"> management </w:t>
      </w:r>
      <w:r w:rsidRPr="00A2772C">
        <w:t>and</w:t>
      </w:r>
      <w:r w:rsidR="00A311DB" w:rsidRPr="00A2772C">
        <w:t xml:space="preserve"> leadership skills around innovation; </w:t>
      </w:r>
    </w:p>
    <w:p w14:paraId="4952A3E2" w14:textId="7D41DCB1" w:rsidR="004D35D4" w:rsidRPr="00A2772C" w:rsidRDefault="005C68F6" w:rsidP="004D35D4">
      <w:pPr>
        <w:pStyle w:val="ListBullet"/>
      </w:pPr>
      <w:r w:rsidRPr="00A2772C">
        <w:t>Prioritising</w:t>
      </w:r>
      <w:r w:rsidR="00A311DB" w:rsidRPr="00A2772C">
        <w:t xml:space="preserve"> human capital developm</w:t>
      </w:r>
      <w:r w:rsidRPr="00A2772C">
        <w:t>ent and</w:t>
      </w:r>
      <w:r w:rsidR="00A311DB" w:rsidRPr="00A2772C">
        <w:t xml:space="preserve"> re-deployability; and</w:t>
      </w:r>
    </w:p>
    <w:p w14:paraId="176CC9CD" w14:textId="2C080430" w:rsidR="00A311DB" w:rsidRPr="00A2772C" w:rsidRDefault="00A311DB" w:rsidP="004D35D4">
      <w:pPr>
        <w:pStyle w:val="ListBullet"/>
      </w:pPr>
      <w:r w:rsidRPr="00A2772C">
        <w:t>Develop</w:t>
      </w:r>
      <w:r w:rsidR="005C68F6" w:rsidRPr="00A2772C">
        <w:t>ing</w:t>
      </w:r>
      <w:r w:rsidRPr="00A2772C">
        <w:t xml:space="preserve"> strategic partnerships with Centres of Excellence, wherever they may be</w:t>
      </w:r>
      <w:r w:rsidR="007A234E">
        <w:t>.</w:t>
      </w:r>
      <w:r w:rsidRPr="00A2772C">
        <w:t xml:space="preserve"> </w:t>
      </w:r>
    </w:p>
    <w:p w14:paraId="03083658" w14:textId="659D4F7D" w:rsidR="00B0590C" w:rsidRPr="00A2772C" w:rsidRDefault="00B0590C" w:rsidP="00505239">
      <w:pPr>
        <w:pStyle w:val="Heading3"/>
      </w:pPr>
      <w:r w:rsidRPr="00A2772C">
        <w:t>Strategic Aim 5</w:t>
      </w:r>
      <w:r w:rsidR="00D8685C" w:rsidRPr="00A2772C">
        <w:t xml:space="preserve"> – </w:t>
      </w:r>
      <w:r w:rsidR="00CF7C73" w:rsidRPr="00A2772C">
        <w:t>‘</w:t>
      </w:r>
      <w:r w:rsidR="00D8685C" w:rsidRPr="00A2772C">
        <w:t>Letting The World Know!</w:t>
      </w:r>
      <w:r w:rsidR="00CF7C73" w:rsidRPr="00A2772C">
        <w:t>’</w:t>
      </w:r>
    </w:p>
    <w:p w14:paraId="6D198D22" w14:textId="6F089A2E" w:rsidR="00B0590C" w:rsidRPr="00A2772C" w:rsidRDefault="000C24AA" w:rsidP="00B0590C">
      <w:pPr>
        <w:pStyle w:val="NormalNumbered"/>
      </w:pPr>
      <w:r w:rsidRPr="00A2772C">
        <w:t xml:space="preserve">Competition between places and economies is intensifying, and with new global trading relationships to be shaped and developed, this is likely to continue. Lancashire is not currently instinctively recognised </w:t>
      </w:r>
      <w:r w:rsidR="00502E23" w:rsidRPr="00A2772C">
        <w:t>externally as a place for innovative, can-do solutions. We know what we are good at, others do not.</w:t>
      </w:r>
    </w:p>
    <w:p w14:paraId="33E96A3C" w14:textId="020B6731" w:rsidR="00AC699B" w:rsidRPr="00A2772C" w:rsidRDefault="00AC699B" w:rsidP="00B0590C">
      <w:pPr>
        <w:pStyle w:val="NormalNumbered"/>
      </w:pPr>
      <w:r w:rsidRPr="00A2772C">
        <w:t>This is partly due to the lack of a clear, coherent, and comprehensive innovation narrative. There are innovation success stories in Lancashire but these are yet to be pulled together to demonstrate Lancashire’s innovation offer. This has resulted from insufficient resources given to promoting and co-ordinating innovation. Increasing the visibility of the importance of innovation in Lancashire will correct this.</w:t>
      </w:r>
    </w:p>
    <w:p w14:paraId="22D5C89E" w14:textId="0BA150B5" w:rsidR="00D8685C" w:rsidRPr="00A2772C" w:rsidRDefault="00296A42" w:rsidP="00296A42">
      <w:pPr>
        <w:pStyle w:val="NormalNumbered"/>
      </w:pPr>
      <w:r w:rsidRPr="00A2772C">
        <w:t xml:space="preserve">To let the world know, </w:t>
      </w:r>
      <w:r w:rsidR="005C68F6" w:rsidRPr="00A2772C">
        <w:t>this Strategic Aim will focus on</w:t>
      </w:r>
      <w:r w:rsidR="00D8685C" w:rsidRPr="00A2772C">
        <w:t>:</w:t>
      </w:r>
    </w:p>
    <w:p w14:paraId="6ECEC42A" w14:textId="43615D84" w:rsidR="00D519A7" w:rsidRPr="00A2772C" w:rsidRDefault="00D519A7" w:rsidP="00D519A7">
      <w:pPr>
        <w:pStyle w:val="ListBullet"/>
      </w:pPr>
      <w:r w:rsidRPr="00A2772C">
        <w:t>Develop</w:t>
      </w:r>
      <w:r w:rsidR="005C68F6" w:rsidRPr="00A2772C">
        <w:t>ing</w:t>
      </w:r>
      <w:r w:rsidRPr="00A2772C">
        <w:t xml:space="preserve"> this innovation plan &amp; SEP refresh to help establish a coherent innovation &amp; growth framework for Lancashire;</w:t>
      </w:r>
    </w:p>
    <w:p w14:paraId="0D488036" w14:textId="0FD09B49" w:rsidR="00D519A7" w:rsidRPr="00A2772C" w:rsidRDefault="00D519A7" w:rsidP="00D519A7">
      <w:pPr>
        <w:pStyle w:val="ListBullet"/>
      </w:pPr>
      <w:r w:rsidRPr="00A2772C">
        <w:t>Develop</w:t>
      </w:r>
      <w:r w:rsidR="005C68F6" w:rsidRPr="00A2772C">
        <w:t>ing</w:t>
      </w:r>
      <w:r w:rsidRPr="00A2772C">
        <w:t xml:space="preserve"> a proactive function to promote &amp; celebrate innovation in the county;</w:t>
      </w:r>
    </w:p>
    <w:p w14:paraId="316B6252" w14:textId="72F12981" w:rsidR="00D519A7" w:rsidRPr="00A2772C" w:rsidRDefault="00D519A7" w:rsidP="00D519A7">
      <w:pPr>
        <w:pStyle w:val="ListBullet"/>
      </w:pPr>
      <w:r w:rsidRPr="00A2772C">
        <w:t>Provid</w:t>
      </w:r>
      <w:r w:rsidR="005C68F6" w:rsidRPr="00A2772C">
        <w:t>ing</w:t>
      </w:r>
      <w:r w:rsidRPr="00A2772C">
        <w:t xml:space="preserve"> clear &amp; expert leadership on shaping national innovation thinking; and</w:t>
      </w:r>
    </w:p>
    <w:p w14:paraId="74BC6B43" w14:textId="7A13A8D6" w:rsidR="00D8685C" w:rsidRPr="00A2772C" w:rsidRDefault="00D519A7" w:rsidP="00D519A7">
      <w:pPr>
        <w:pStyle w:val="ListBullet"/>
      </w:pPr>
      <w:r w:rsidRPr="00A2772C">
        <w:lastRenderedPageBreak/>
        <w:t>Connect</w:t>
      </w:r>
      <w:r w:rsidR="005C68F6" w:rsidRPr="00A2772C">
        <w:t>ing</w:t>
      </w:r>
      <w:r w:rsidRPr="00A2772C">
        <w:t xml:space="preserve"> for innovation – through Global Innovation Networks and Global Value Chains.</w:t>
      </w:r>
    </w:p>
    <w:p w14:paraId="08482FEB" w14:textId="360158CD" w:rsidR="00B0590C" w:rsidRPr="00A2772C" w:rsidRDefault="00B0590C" w:rsidP="00B0590C">
      <w:pPr>
        <w:pStyle w:val="Heading2"/>
      </w:pPr>
      <w:bookmarkStart w:id="117" w:name="_Toc502674273"/>
      <w:bookmarkStart w:id="118" w:name="_Toc502734618"/>
      <w:bookmarkStart w:id="119" w:name="_Toc502744331"/>
      <w:bookmarkStart w:id="120" w:name="_Toc504469792"/>
      <w:bookmarkStart w:id="121" w:name="_Toc504490232"/>
      <w:bookmarkStart w:id="122" w:name="_Toc504563079"/>
      <w:r w:rsidRPr="00A2772C">
        <w:t>Cross-Cutting Themes</w:t>
      </w:r>
      <w:bookmarkEnd w:id="117"/>
      <w:bookmarkEnd w:id="118"/>
      <w:bookmarkEnd w:id="119"/>
      <w:bookmarkEnd w:id="120"/>
      <w:bookmarkEnd w:id="121"/>
      <w:bookmarkEnd w:id="122"/>
    </w:p>
    <w:p w14:paraId="6CB87ACD" w14:textId="60B4A958" w:rsidR="0099043A" w:rsidRPr="00A2772C" w:rsidRDefault="005F2CDA" w:rsidP="0099043A">
      <w:pPr>
        <w:pStyle w:val="NormalNumbered"/>
      </w:pPr>
      <w:r w:rsidRPr="00A2772C">
        <w:t>Our</w:t>
      </w:r>
      <w:r w:rsidR="0099043A" w:rsidRPr="00A2772C">
        <w:t xml:space="preserve"> cross-cutting themes</w:t>
      </w:r>
      <w:r w:rsidRPr="00A2772C">
        <w:t xml:space="preserve"> will</w:t>
      </w:r>
      <w:r w:rsidR="0099043A" w:rsidRPr="00A2772C">
        <w:t xml:space="preserve"> underpin and set the culture and delivery approach to the Strategic Aims. There are three cross-cutting themes underpinning the framework, </w:t>
      </w:r>
      <w:r w:rsidRPr="00A2772C">
        <w:t>as follows:</w:t>
      </w:r>
    </w:p>
    <w:p w14:paraId="1B120F17" w14:textId="03BAA55D" w:rsidR="0099043A" w:rsidRPr="00A2772C" w:rsidRDefault="0099043A" w:rsidP="0099043A">
      <w:pPr>
        <w:pStyle w:val="Heading3"/>
      </w:pPr>
      <w:r w:rsidRPr="00A2772C">
        <w:t>Application-inspired in our R&amp;D and its deployment</w:t>
      </w:r>
    </w:p>
    <w:p w14:paraId="2A66820E" w14:textId="160EF5DB" w:rsidR="0099043A" w:rsidRPr="00A2772C" w:rsidRDefault="00C36CD5" w:rsidP="005F2CDA">
      <w:pPr>
        <w:pStyle w:val="ListBullet"/>
      </w:pPr>
      <w:r w:rsidRPr="00A2772C">
        <w:t xml:space="preserve">This theme is about the application of R&amp;D and innovation, not just its creation. </w:t>
      </w:r>
      <w:r w:rsidR="00397055" w:rsidRPr="00A2772C">
        <w:t>Lancashire will be a place that adopts innovation generated within Lancashire and beyond, putting ideas in to action. R&amp;D in Lancashire will focus on practical solutions to emerging and large-scale challenges.</w:t>
      </w:r>
      <w:r w:rsidR="004C3B23" w:rsidRPr="00A2772C">
        <w:t xml:space="preserve"> These ideas will be commercialised an</w:t>
      </w:r>
      <w:r w:rsidR="00EA2793" w:rsidRPr="00A2772C">
        <w:t>d exported to different markets both domestic and international.</w:t>
      </w:r>
    </w:p>
    <w:p w14:paraId="02ACE8C5" w14:textId="490609A2" w:rsidR="0099043A" w:rsidRPr="00A2772C" w:rsidRDefault="0099043A" w:rsidP="0099043A">
      <w:pPr>
        <w:pStyle w:val="Heading3"/>
      </w:pPr>
      <w:r w:rsidRPr="00A2772C">
        <w:t xml:space="preserve">Excellence in delivery, driven by </w:t>
      </w:r>
      <w:r w:rsidRPr="00A2772C">
        <w:rPr>
          <w:i/>
        </w:rPr>
        <w:t>real</w:t>
      </w:r>
      <w:r w:rsidRPr="00A2772C">
        <w:t xml:space="preserve"> evaluation and learning</w:t>
      </w:r>
    </w:p>
    <w:p w14:paraId="07AC5ECD" w14:textId="61948102" w:rsidR="0099043A" w:rsidRPr="00A2772C" w:rsidRDefault="005471A9" w:rsidP="005F2CDA">
      <w:pPr>
        <w:pStyle w:val="ListBullet"/>
      </w:pPr>
      <w:r w:rsidRPr="00A2772C">
        <w:t xml:space="preserve">We understand that delivery of this Plan will be challenging. We need to understand that the structures and processes that have supported innovation in the past may not be suitable to meet the challenges of the future. In developing, restructuring, and creating new process and structures we need to look to learn from our experiences, and those of other places. </w:t>
      </w:r>
    </w:p>
    <w:p w14:paraId="0B78745F" w14:textId="613B53BB" w:rsidR="0099043A" w:rsidRPr="00A2772C" w:rsidRDefault="0099043A" w:rsidP="0099043A">
      <w:pPr>
        <w:pStyle w:val="Heading3"/>
      </w:pPr>
      <w:r w:rsidRPr="00A2772C">
        <w:t>Collaborating for a competitive Lancashire</w:t>
      </w:r>
    </w:p>
    <w:p w14:paraId="0BDB98BA" w14:textId="2052A6CF" w:rsidR="00911F26" w:rsidRPr="00A2772C" w:rsidRDefault="00D17F31" w:rsidP="005F2CDA">
      <w:pPr>
        <w:pStyle w:val="ListBullet"/>
      </w:pPr>
      <w:r w:rsidRPr="00A2772C">
        <w:t xml:space="preserve">As with the ultra-reliable technology crossover example from earlier, there are significant collaboration opportunities for Lancashire’s innovators. This can be within and across </w:t>
      </w:r>
      <w:r w:rsidR="00A81182" w:rsidRPr="00A2772C">
        <w:t>both supply chains and sectors.</w:t>
      </w:r>
      <w:r w:rsidRPr="00A2772C">
        <w:t xml:space="preserve"> This will streng</w:t>
      </w:r>
      <w:r w:rsidR="00E34113" w:rsidRPr="00A2772C">
        <w:t xml:space="preserve">then existing sector assets and </w:t>
      </w:r>
      <w:r w:rsidRPr="00A2772C">
        <w:t>smart specialisations</w:t>
      </w:r>
      <w:r w:rsidR="00E34113" w:rsidRPr="00A2772C">
        <w:t>,</w:t>
      </w:r>
      <w:r w:rsidRPr="00A2772C">
        <w:t xml:space="preserve"> and support new routeways to innovation.</w:t>
      </w:r>
      <w:r w:rsidR="00086E57" w:rsidRPr="00A2772C">
        <w:t xml:space="preserve"> Exploiting these crossovers will develop Lancashire’s capabilities, infrastructures, and build resilience across the economy.</w:t>
      </w:r>
    </w:p>
    <w:p w14:paraId="1DD6221A" w14:textId="73646B7D" w:rsidR="00376591" w:rsidRPr="00A2772C" w:rsidRDefault="00376591" w:rsidP="00376591">
      <w:pPr>
        <w:pStyle w:val="NormalNumbered"/>
        <w:sectPr w:rsidR="00376591" w:rsidRPr="00A2772C" w:rsidSect="00CB30AE">
          <w:pgSz w:w="11906" w:h="16838" w:code="9"/>
          <w:pgMar w:top="1440" w:right="1418" w:bottom="1701" w:left="2007" w:header="720" w:footer="720" w:gutter="0"/>
          <w:pgNumType w:start="1"/>
          <w:cols w:space="708"/>
          <w:docGrid w:linePitch="360"/>
        </w:sectPr>
      </w:pPr>
      <w:r w:rsidRPr="00A2772C">
        <w:t xml:space="preserve">Our Plan on a page is at </w:t>
      </w:r>
      <w:r w:rsidR="008D1416" w:rsidRPr="00A2772C">
        <w:fldChar w:fldCharType="begin"/>
      </w:r>
      <w:r w:rsidR="008D1416" w:rsidRPr="00A2772C">
        <w:instrText xml:space="preserve"> REF _Ref502740632 \h </w:instrText>
      </w:r>
      <w:r w:rsidR="008D1416" w:rsidRPr="00A2772C">
        <w:fldChar w:fldCharType="separate"/>
      </w:r>
      <w:r w:rsidR="008F07DE">
        <w:t xml:space="preserve">Figure </w:t>
      </w:r>
      <w:r w:rsidR="008F07DE">
        <w:rPr>
          <w:noProof/>
        </w:rPr>
        <w:t>6</w:t>
      </w:r>
      <w:r w:rsidR="008D1416" w:rsidRPr="00A2772C">
        <w:fldChar w:fldCharType="end"/>
      </w:r>
      <w:r w:rsidRPr="00A2772C">
        <w:t>.</w:t>
      </w:r>
    </w:p>
    <w:p w14:paraId="3378C42A" w14:textId="12B8CF03" w:rsidR="006079E2" w:rsidRPr="00A2772C" w:rsidRDefault="00870FC0" w:rsidP="006079E2">
      <w:pPr>
        <w:pStyle w:val="Heading3"/>
        <w:numPr>
          <w:ilvl w:val="0"/>
          <w:numId w:val="0"/>
        </w:numPr>
        <w:sectPr w:rsidR="006079E2" w:rsidRPr="00A2772C" w:rsidSect="00893DD1">
          <w:headerReference w:type="even" r:id="rId41"/>
          <w:headerReference w:type="default" r:id="rId42"/>
          <w:headerReference w:type="first" r:id="rId43"/>
          <w:pgSz w:w="16838" w:h="11906" w:orient="landscape" w:code="9"/>
          <w:pgMar w:top="142" w:right="1440" w:bottom="1418" w:left="1701" w:header="720" w:footer="720" w:gutter="0"/>
          <w:cols w:space="708"/>
          <w:docGrid w:linePitch="360"/>
        </w:sectPr>
      </w:pPr>
      <w:r>
        <w:rPr>
          <w:noProof/>
          <w:lang w:eastAsia="en-GB"/>
        </w:rPr>
        <w:lastRenderedPageBreak/>
        <w:drawing>
          <wp:anchor distT="0" distB="0" distL="114300" distR="114300" simplePos="0" relativeHeight="251659269" behindDoc="1" locked="0" layoutInCell="1" allowOverlap="1" wp14:anchorId="56EA6883" wp14:editId="26043E40">
            <wp:simplePos x="0" y="0"/>
            <wp:positionH relativeFrom="column">
              <wp:posOffset>-346710</wp:posOffset>
            </wp:positionH>
            <wp:positionV relativeFrom="paragraph">
              <wp:posOffset>355600</wp:posOffset>
            </wp:positionV>
            <wp:extent cx="8896350" cy="5448300"/>
            <wp:effectExtent l="0" t="0" r="0" b="0"/>
            <wp:wrapTight wrapText="bothSides">
              <wp:wrapPolygon edited="0">
                <wp:start x="0" y="0"/>
                <wp:lineTo x="0" y="21524"/>
                <wp:lineTo x="21554" y="21524"/>
                <wp:lineTo x="2155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8896350" cy="5448300"/>
                    </a:xfrm>
                    <a:prstGeom prst="rect">
                      <a:avLst/>
                    </a:prstGeom>
                  </pic:spPr>
                </pic:pic>
              </a:graphicData>
            </a:graphic>
            <wp14:sizeRelH relativeFrom="margin">
              <wp14:pctWidth>0</wp14:pctWidth>
            </wp14:sizeRelH>
            <wp14:sizeRelV relativeFrom="margin">
              <wp14:pctHeight>0</wp14:pctHeight>
            </wp14:sizeRelV>
          </wp:anchor>
        </w:drawing>
      </w:r>
      <w:r w:rsidR="006044FC" w:rsidRPr="00A2772C">
        <w:rPr>
          <w:noProof/>
          <w:lang w:eastAsia="en-GB"/>
        </w:rPr>
        <mc:AlternateContent>
          <mc:Choice Requires="wps">
            <w:drawing>
              <wp:anchor distT="0" distB="0" distL="114300" distR="114300" simplePos="0" relativeHeight="251658245" behindDoc="1" locked="0" layoutInCell="1" allowOverlap="1" wp14:anchorId="48919DDA" wp14:editId="5D627987">
                <wp:simplePos x="0" y="0"/>
                <wp:positionH relativeFrom="column">
                  <wp:posOffset>-346710</wp:posOffset>
                </wp:positionH>
                <wp:positionV relativeFrom="paragraph">
                  <wp:posOffset>3175</wp:posOffset>
                </wp:positionV>
                <wp:extent cx="9134475" cy="257175"/>
                <wp:effectExtent l="0" t="0" r="9525" b="9525"/>
                <wp:wrapTight wrapText="bothSides">
                  <wp:wrapPolygon edited="0">
                    <wp:start x="0" y="0"/>
                    <wp:lineTo x="0" y="20800"/>
                    <wp:lineTo x="21577" y="20800"/>
                    <wp:lineTo x="21577"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9134475" cy="257175"/>
                        </a:xfrm>
                        <a:prstGeom prst="rect">
                          <a:avLst/>
                        </a:prstGeom>
                        <a:solidFill>
                          <a:prstClr val="white"/>
                        </a:solidFill>
                        <a:ln>
                          <a:noFill/>
                        </a:ln>
                      </wps:spPr>
                      <wps:txbx>
                        <w:txbxContent>
                          <w:p w14:paraId="6B575924" w14:textId="4D5E1474" w:rsidR="006041D3" w:rsidRPr="004E5BB8" w:rsidRDefault="006041D3" w:rsidP="008D1416">
                            <w:pPr>
                              <w:pStyle w:val="Caption"/>
                              <w:rPr>
                                <w:noProof/>
                                <w:sz w:val="22"/>
                                <w:szCs w:val="22"/>
                              </w:rPr>
                            </w:pPr>
                            <w:bookmarkStart w:id="123" w:name="_Ref502740632"/>
                            <w:bookmarkStart w:id="124" w:name="_Toc504555218"/>
                            <w:r>
                              <w:t xml:space="preserve">Figure </w:t>
                            </w:r>
                            <w:r w:rsidR="007B2222">
                              <w:fldChar w:fldCharType="begin"/>
                            </w:r>
                            <w:r w:rsidR="007B2222">
                              <w:instrText xml:space="preserve"> SEQ Figure \* ARABIC </w:instrText>
                            </w:r>
                            <w:r w:rsidR="007B2222">
                              <w:fldChar w:fldCharType="separate"/>
                            </w:r>
                            <w:r>
                              <w:rPr>
                                <w:noProof/>
                              </w:rPr>
                              <w:t>6</w:t>
                            </w:r>
                            <w:r w:rsidR="007B2222">
                              <w:rPr>
                                <w:noProof/>
                              </w:rPr>
                              <w:fldChar w:fldCharType="end"/>
                            </w:r>
                            <w:bookmarkEnd w:id="123"/>
                            <w:r>
                              <w:t xml:space="preserve"> – The Lancashire Innovation Plan Strategic Framework</w:t>
                            </w:r>
                            <w:bookmarkEnd w:id="1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919DDA" id="Text Box 13" o:spid="_x0000_s1027" type="#_x0000_t202" style="position:absolute;margin-left:-27.3pt;margin-top:.25pt;width:719.25pt;height:20.25pt;z-index:-2516582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" stroked="f">
                <v:textbox inset="0,0,0,0">
                  <w:txbxContent>
                    <w:p w14:paraId="6B575924" w14:textId="4D5E1474" w:rsidR="006041D3" w:rsidRPr="004E5BB8" w:rsidRDefault="006041D3" w:rsidP="008D1416">
                      <w:pPr>
                        <w:pStyle w:val="Caption"/>
                        <w:rPr>
                          <w:noProof/>
                          <w:sz w:val="22"/>
                          <w:szCs w:val="22"/>
                        </w:rPr>
                      </w:pPr>
                      <w:bookmarkStart w:id="127" w:name="_Ref502740632"/>
                      <w:bookmarkStart w:id="128" w:name="_Toc504555218"/>
                      <w:r>
                        <w:t xml:space="preserve">Figure </w:t>
                      </w:r>
                      <w:fldSimple w:instr=" SEQ Figure \* ARABIC ">
                        <w:r>
                          <w:rPr>
                            <w:noProof/>
                          </w:rPr>
                          <w:t>6</w:t>
                        </w:r>
                      </w:fldSimple>
                      <w:bookmarkEnd w:id="127"/>
                      <w:r>
                        <w:t xml:space="preserve"> – The Lancashire Innovation Plan Strategic Framework</w:t>
                      </w:r>
                      <w:bookmarkEnd w:id="128"/>
                    </w:p>
                  </w:txbxContent>
                </v:textbox>
                <w10:wrap type="tight"/>
              </v:shape>
            </w:pict>
          </mc:Fallback>
        </mc:AlternateContent>
      </w:r>
    </w:p>
    <w:p w14:paraId="2803280D" w14:textId="169FD706" w:rsidR="00E22565" w:rsidRPr="00A2772C" w:rsidRDefault="00B4011E" w:rsidP="003D310E">
      <w:pPr>
        <w:pStyle w:val="Heading1"/>
        <w:framePr w:w="10441" w:wrap="notBeside"/>
        <w:ind w:left="851" w:hanging="851"/>
      </w:pPr>
      <w:bookmarkStart w:id="125" w:name="_Toc504563080"/>
      <w:r w:rsidRPr="00A2772C">
        <w:lastRenderedPageBreak/>
        <w:t xml:space="preserve">Our Action </w:t>
      </w:r>
      <w:r w:rsidR="003D310E" w:rsidRPr="00A2772C">
        <w:t xml:space="preserve">Agenda for an Innovation </w:t>
      </w:r>
      <w:r w:rsidRPr="00A2772C">
        <w:t>Economy</w:t>
      </w:r>
      <w:bookmarkEnd w:id="125"/>
    </w:p>
    <w:p w14:paraId="681BF10A" w14:textId="2049AE4B" w:rsidR="00320A74" w:rsidRPr="00A2772C" w:rsidRDefault="00320A74" w:rsidP="00275903">
      <w:pPr>
        <w:pStyle w:val="PullQuote"/>
      </w:pPr>
      <w:bookmarkStart w:id="126" w:name="_Toc502734620"/>
      <w:bookmarkStart w:id="127" w:name="_Toc502744333"/>
      <w:bookmarkStart w:id="128" w:name="_Toc504469794"/>
      <w:bookmarkStart w:id="129" w:name="_Toc504490234"/>
      <w:r w:rsidRPr="00A2772C">
        <w:t>This section sets out our Action Agenda, the actions and activities recommended to implement the Vision and Framework.</w:t>
      </w:r>
      <w:bookmarkEnd w:id="126"/>
      <w:bookmarkEnd w:id="127"/>
      <w:bookmarkEnd w:id="128"/>
      <w:bookmarkEnd w:id="129"/>
    </w:p>
    <w:p w14:paraId="3B11897E" w14:textId="5913CFE9" w:rsidR="009C0E82" w:rsidRPr="00A2772C" w:rsidRDefault="009C0E82" w:rsidP="009C0E82">
      <w:pPr>
        <w:pStyle w:val="NormalNumbered"/>
      </w:pPr>
      <w:r w:rsidRPr="00A2772C">
        <w:t xml:space="preserve">Whilst the Vision and Strategic Framework are for the long term, an Action </w:t>
      </w:r>
      <w:r w:rsidR="00067085" w:rsidRPr="00A2772C">
        <w:t>Agenda</w:t>
      </w:r>
      <w:r w:rsidRPr="00A2772C">
        <w:t xml:space="preserve"> is typically subject to regular review (e.g. every couple of years).  The focus of </w:t>
      </w:r>
      <w:r w:rsidR="00067085" w:rsidRPr="00A2772C">
        <w:t xml:space="preserve">our </w:t>
      </w:r>
      <w:r w:rsidRPr="00A2772C">
        <w:t xml:space="preserve">Action </w:t>
      </w:r>
      <w:r w:rsidR="00067085" w:rsidRPr="00A2772C">
        <w:t>Agenda</w:t>
      </w:r>
      <w:r w:rsidRPr="00A2772C">
        <w:t xml:space="preserve"> is therefore on what can be done over the next few years to progress Lancashire’s Innovation Plan; some of these actions are ‘stand-alone’ and can be completed in the short term, others are contributions to longer-term developments</w:t>
      </w:r>
      <w:r w:rsidR="00E71D22" w:rsidRPr="00A2772C">
        <w:t>.</w:t>
      </w:r>
    </w:p>
    <w:p w14:paraId="730AAA17" w14:textId="4E11C7BB" w:rsidR="009C0E82" w:rsidRPr="00A2772C" w:rsidRDefault="009C0E82" w:rsidP="009C0E82">
      <w:pPr>
        <w:pStyle w:val="NormalNumbered"/>
      </w:pPr>
      <w:r w:rsidRPr="00A2772C">
        <w:t xml:space="preserve">The prime emphasis in this section is on those new actions, which, in consultation with partners, we judge are of major importance for Lancashire’s future innovation capacity and capability.  They are not, however, the only actions; through partners’ </w:t>
      </w:r>
      <w:r w:rsidR="00B4011E" w:rsidRPr="00A2772C">
        <w:t>ongoing commitments and activities</w:t>
      </w:r>
      <w:r w:rsidRPr="00A2772C">
        <w:t>, a wide range of activity is already underway in Lancashire.</w:t>
      </w:r>
    </w:p>
    <w:p w14:paraId="3A1DB739" w14:textId="25B27718" w:rsidR="008460E7" w:rsidRPr="00A2772C" w:rsidRDefault="00B23628" w:rsidP="00FB7085">
      <w:pPr>
        <w:pStyle w:val="NormalNumbered"/>
      </w:pPr>
      <w:r w:rsidRPr="00A2772C">
        <w:t xml:space="preserve">As part of the development of this </w:t>
      </w:r>
      <w:r w:rsidR="00067085" w:rsidRPr="00A2772C">
        <w:t>Action Agenda</w:t>
      </w:r>
      <w:r w:rsidRPr="00A2772C">
        <w:t xml:space="preserve">, </w:t>
      </w:r>
      <w:r w:rsidR="005F7B61" w:rsidRPr="00A2772C">
        <w:t>high-level</w:t>
      </w:r>
      <w:r w:rsidR="00A16869" w:rsidRPr="00A2772C">
        <w:t xml:space="preserve">, </w:t>
      </w:r>
      <w:r w:rsidR="005F7B61" w:rsidRPr="00A2772C">
        <w:t xml:space="preserve">activity mapping work was undertaken to </w:t>
      </w:r>
      <w:r w:rsidR="00890210" w:rsidRPr="00A2772C">
        <w:t>identify existing and pipeline actions that could contribute to delivery of</w:t>
      </w:r>
      <w:r w:rsidR="00067085" w:rsidRPr="00A2772C">
        <w:t xml:space="preserve"> our Innovation</w:t>
      </w:r>
      <w:r w:rsidR="00890210" w:rsidRPr="00A2772C">
        <w:t xml:space="preserve"> Plan.</w:t>
      </w:r>
      <w:r w:rsidR="008460E7" w:rsidRPr="00A2772C">
        <w:t xml:space="preserve"> </w:t>
      </w:r>
      <w:r w:rsidR="00B4011E" w:rsidRPr="00A2772C">
        <w:t>Below is a selection of key existing and emerging actions that will contribute to</w:t>
      </w:r>
      <w:r w:rsidR="00067085" w:rsidRPr="00A2772C">
        <w:t xml:space="preserve"> our Plan’s</w:t>
      </w:r>
      <w:r w:rsidR="00B4011E" w:rsidRPr="00A2772C">
        <w:t xml:space="preserve"> delivery. These are indicative and not exhaustive.</w:t>
      </w:r>
    </w:p>
    <w:p w14:paraId="5CE33DDD" w14:textId="2BE19A49" w:rsidR="00B4011E" w:rsidRPr="00A2772C" w:rsidRDefault="00B4011E" w:rsidP="00B4011E">
      <w:pPr>
        <w:pStyle w:val="ListBullet"/>
      </w:pPr>
      <w:r w:rsidRPr="00A2772C">
        <w:rPr>
          <w:b/>
        </w:rPr>
        <w:t>Lancashire Health Innovation Campus</w:t>
      </w:r>
      <w:r w:rsidRPr="00A2772C">
        <w:t xml:space="preserve"> </w:t>
      </w:r>
      <w:r w:rsidR="001F07B6">
        <w:t xml:space="preserve">– this </w:t>
      </w:r>
      <w:r w:rsidRPr="00A2772C">
        <w:t>multi-phased campus will provide R&amp;D space and facilities for the development of new services and technologies for health-related care. The aim of the development, based beside Lancaster University's Bailrigg campus, is to drive advances in technologies, products and ways of working to improve health and healthcare. The vision is to create a world-class centre of excellence for innovation and research in populat</w:t>
      </w:r>
      <w:r w:rsidR="00067085" w:rsidRPr="00A2772C">
        <w:t>ion health;</w:t>
      </w:r>
    </w:p>
    <w:p w14:paraId="24D4EBBD" w14:textId="7B0361B9" w:rsidR="00AA678F" w:rsidRPr="00A2772C" w:rsidRDefault="00AD18A9" w:rsidP="00AA678F">
      <w:pPr>
        <w:pStyle w:val="ListBullet"/>
      </w:pPr>
      <w:r>
        <w:rPr>
          <w:b/>
        </w:rPr>
        <w:t xml:space="preserve">The </w:t>
      </w:r>
      <w:r w:rsidR="00AA678F" w:rsidRPr="00A2772C">
        <w:rPr>
          <w:b/>
        </w:rPr>
        <w:t>Engineering Innovation Centre</w:t>
      </w:r>
      <w:r w:rsidR="00AA678F" w:rsidRPr="00A2772C">
        <w:t xml:space="preserve"> </w:t>
      </w:r>
      <w:r w:rsidR="001F07B6">
        <w:t>–</w:t>
      </w:r>
      <w:r w:rsidR="00AA678F" w:rsidRPr="00A2772C">
        <w:t xml:space="preserve"> </w:t>
      </w:r>
      <w:r w:rsidR="001F07B6">
        <w:t xml:space="preserve">opening </w:t>
      </w:r>
      <w:r w:rsidR="00AA678F" w:rsidRPr="00A2772C">
        <w:t xml:space="preserve">fully in 2019, the Engineering Innovation Centre (EIC) will capitalise on the location of the University of Central Lancashire at the centre of one of the most intensive engineering and manufacturing areas in the UK. The EIC will be equipped to the highest standard with technology demonstration areas and specialist work areas to create an integrated space for teaching, </w:t>
      </w:r>
      <w:r w:rsidR="00067085" w:rsidRPr="00A2772C">
        <w:t>research and knowledge exchange;</w:t>
      </w:r>
      <w:r w:rsidR="00AA678F" w:rsidRPr="00A2772C">
        <w:t xml:space="preserve"> </w:t>
      </w:r>
    </w:p>
    <w:p w14:paraId="69D9C9B7" w14:textId="6AFFE230" w:rsidR="00B4011E" w:rsidRPr="00A2772C" w:rsidRDefault="00194827" w:rsidP="00194827">
      <w:pPr>
        <w:pStyle w:val="ListBullet"/>
      </w:pPr>
      <w:r w:rsidRPr="00A2772C">
        <w:rPr>
          <w:b/>
        </w:rPr>
        <w:lastRenderedPageBreak/>
        <w:t>Edge Hill University Innovation Technology Hub</w:t>
      </w:r>
      <w:r w:rsidRPr="00A2772C">
        <w:t xml:space="preserve"> – the Hub will create new and refurbished, high quality space for teaching, learning, student employability, enterprise and knowledge exchange activities. The facility will support expansion in Digital Creative and Food Science (Biotechnology), to include bioinformatics, </w:t>
      </w:r>
      <w:r w:rsidR="00067085" w:rsidRPr="00A2772C">
        <w:t>product design and prototyping;</w:t>
      </w:r>
    </w:p>
    <w:p w14:paraId="5249E150" w14:textId="0A0010C5" w:rsidR="00B4011E" w:rsidRPr="00A2772C" w:rsidRDefault="00194827" w:rsidP="00194827">
      <w:pPr>
        <w:pStyle w:val="ListBullet"/>
      </w:pPr>
      <w:r w:rsidRPr="00A2772C">
        <w:rPr>
          <w:b/>
        </w:rPr>
        <w:t>Advanced Manufacturing Research Centre (AMRC)</w:t>
      </w:r>
      <w:r w:rsidRPr="00A2772C">
        <w:t xml:space="preserve"> – based at Samlesbury</w:t>
      </w:r>
      <w:r w:rsidR="00DB4A05" w:rsidRPr="00A2772C">
        <w:t>,</w:t>
      </w:r>
      <w:r w:rsidRPr="00A2772C">
        <w:t xml:space="preserve"> </w:t>
      </w:r>
      <w:r w:rsidR="00DB4A05" w:rsidRPr="00A2772C">
        <w:t>the AMRC North West will provide a regional centre tailored to the needs of North West companies, and aims to accelerate and demonstrate innovative technologies, tools, and techniques to competitively manufacture products and components using state of the art manufacturing techniques</w:t>
      </w:r>
      <w:r w:rsidR="00787524" w:rsidRPr="00A2772C">
        <w:t>; and</w:t>
      </w:r>
    </w:p>
    <w:p w14:paraId="4184FFAD" w14:textId="225C0E3C" w:rsidR="00B21096" w:rsidRPr="00A2772C" w:rsidRDefault="00B21096" w:rsidP="00B21096">
      <w:pPr>
        <w:pStyle w:val="ListBullet"/>
      </w:pPr>
      <w:r w:rsidRPr="00A2772C">
        <w:rPr>
          <w:b/>
        </w:rPr>
        <w:t>Lancashire Energy HQ</w:t>
      </w:r>
      <w:r w:rsidRPr="00A2772C">
        <w:t xml:space="preserve"> – located at Blackpool and Fylde College, the </w:t>
      </w:r>
      <w:r w:rsidR="00912C9C" w:rsidRPr="00A2772C">
        <w:t>E</w:t>
      </w:r>
      <w:r w:rsidRPr="00A2772C">
        <w:t>nergy HQ is to provide national energy training headquarters designed to meet the training needs of the energy and oil and gas sector</w:t>
      </w:r>
      <w:r w:rsidR="00912C9C" w:rsidRPr="00A2772C">
        <w:t>s</w:t>
      </w:r>
      <w:r w:rsidRPr="00A2772C">
        <w:t xml:space="preserve">. </w:t>
      </w:r>
    </w:p>
    <w:p w14:paraId="60357D13" w14:textId="30C2C141" w:rsidR="008460E7" w:rsidRPr="00A2772C" w:rsidRDefault="000A24AA" w:rsidP="00B4011E">
      <w:pPr>
        <w:pStyle w:val="NormalNumbered"/>
      </w:pPr>
      <w:r w:rsidRPr="00A2772C">
        <w:t>The</w:t>
      </w:r>
      <w:r w:rsidR="00912C9C" w:rsidRPr="00A2772C">
        <w:t>se examples and the</w:t>
      </w:r>
      <w:r w:rsidRPr="00A2772C">
        <w:t xml:space="preserve"> action mapping </w:t>
      </w:r>
      <w:r w:rsidR="00912C9C" w:rsidRPr="00A2772C">
        <w:t xml:space="preserve">undertaken so far </w:t>
      </w:r>
      <w:r w:rsidRPr="00A2772C">
        <w:t xml:space="preserve">shows that there is considerable activity underway across the </w:t>
      </w:r>
      <w:r w:rsidR="00725A88">
        <w:t>private and public</w:t>
      </w:r>
      <w:r w:rsidRPr="00A2772C">
        <w:t xml:space="preserve"> sectors.</w:t>
      </w:r>
      <w:r w:rsidR="00441A5D" w:rsidRPr="00A2772C">
        <w:t xml:space="preserve">  The Growth Deal has stimulated </w:t>
      </w:r>
      <w:r w:rsidR="001F07B6">
        <w:t>numerous innovation-</w:t>
      </w:r>
      <w:r w:rsidR="00FB7085" w:rsidRPr="00A2772C">
        <w:t>related initiat</w:t>
      </w:r>
      <w:r w:rsidR="001F07B6">
        <w:t>ives and partners including HEI</w:t>
      </w:r>
      <w:r w:rsidR="00FB7085" w:rsidRPr="00A2772C">
        <w:t xml:space="preserve">s, FE providers, Innovate UK, ESIF and of course the business community have and continue to invest tens of millions in maintaining and growing Lancashire’s </w:t>
      </w:r>
      <w:r w:rsidR="005F2D17" w:rsidRPr="00A2772C">
        <w:t>innovation</w:t>
      </w:r>
      <w:r w:rsidR="00067085" w:rsidRPr="00A2772C">
        <w:t xml:space="preserve"> capacity and eco</w:t>
      </w:r>
      <w:r w:rsidR="00FB7085" w:rsidRPr="00A2772C">
        <w:t xml:space="preserve">system. </w:t>
      </w:r>
      <w:r w:rsidR="00067085" w:rsidRPr="00A2772C">
        <w:t>C</w:t>
      </w:r>
      <w:r w:rsidRPr="00A2772C">
        <w:t xml:space="preserve">o-ordination </w:t>
      </w:r>
      <w:r w:rsidR="008B7379" w:rsidRPr="00A2772C">
        <w:t>and collaboration</w:t>
      </w:r>
      <w:r w:rsidR="00067085" w:rsidRPr="00A2772C">
        <w:t xml:space="preserve"> to join these actions together will ensure opportunities are not missed.</w:t>
      </w:r>
      <w:r w:rsidR="00A93D92" w:rsidRPr="00A2772C">
        <w:t xml:space="preserve"> </w:t>
      </w:r>
    </w:p>
    <w:p w14:paraId="3B7EA9F4" w14:textId="6979380D" w:rsidR="001D723A" w:rsidRPr="00A2772C" w:rsidRDefault="008B7379" w:rsidP="00A87EE8">
      <w:pPr>
        <w:pStyle w:val="NormalNumbered"/>
      </w:pPr>
      <w:r w:rsidRPr="00A2772C">
        <w:t xml:space="preserve">The remainder of this section will identify key actions that can be pursued to deliver the Vision and Framework set out in this Plan. These will be grouped under each </w:t>
      </w:r>
      <w:r w:rsidR="002C59B3" w:rsidRPr="00A2772C">
        <w:t>Strategic</w:t>
      </w:r>
      <w:r w:rsidRPr="00A2772C">
        <w:t xml:space="preserve"> Aim, however as with existing actions they are likely to contribute to the delivery of more than one Strategic Aim.</w:t>
      </w:r>
    </w:p>
    <w:p w14:paraId="1699849B" w14:textId="77777777" w:rsidR="001D723A" w:rsidRPr="00A2772C" w:rsidRDefault="001D723A" w:rsidP="001D723A">
      <w:pPr>
        <w:pStyle w:val="Heading3"/>
        <w:sectPr w:rsidR="001D723A" w:rsidRPr="00A2772C" w:rsidSect="001D723A">
          <w:headerReference w:type="even" r:id="rId44"/>
          <w:headerReference w:type="default" r:id="rId45"/>
          <w:headerReference w:type="first" r:id="rId46"/>
          <w:pgSz w:w="11906" w:h="16838" w:code="9"/>
          <w:pgMar w:top="1440" w:right="1418" w:bottom="1701" w:left="2007" w:header="720" w:footer="720" w:gutter="0"/>
          <w:cols w:space="708"/>
          <w:docGrid w:linePitch="360"/>
        </w:sectPr>
      </w:pPr>
    </w:p>
    <w:p w14:paraId="3B8EA06C" w14:textId="77777777" w:rsidR="001D723A" w:rsidRPr="00A2772C" w:rsidRDefault="001D723A" w:rsidP="003D7869">
      <w:pPr>
        <w:pStyle w:val="Heading2"/>
      </w:pPr>
      <w:bookmarkStart w:id="130" w:name="_Toc502674275"/>
      <w:bookmarkStart w:id="131" w:name="_Toc502734621"/>
      <w:bookmarkStart w:id="132" w:name="_Toc502744334"/>
      <w:bookmarkStart w:id="133" w:name="_Toc504469795"/>
      <w:bookmarkStart w:id="134" w:name="_Toc504490235"/>
      <w:bookmarkStart w:id="135" w:name="_Toc504563081"/>
      <w:r w:rsidRPr="00A2772C">
        <w:lastRenderedPageBreak/>
        <w:t>Strategic Aim 1 - Innovation Capability – Staying Ahead</w:t>
      </w:r>
      <w:bookmarkEnd w:id="130"/>
      <w:bookmarkEnd w:id="131"/>
      <w:bookmarkEnd w:id="132"/>
      <w:bookmarkEnd w:id="133"/>
      <w:bookmarkEnd w:id="134"/>
      <w:bookmarkEnd w:id="135"/>
    </w:p>
    <w:tbl>
      <w:tblPr>
        <w:tblStyle w:val="SDGTableDefault"/>
        <w:tblpPr w:leftFromText="180" w:rightFromText="180" w:vertAnchor="page" w:horzAnchor="margin" w:tblpY="2446"/>
        <w:tblW w:w="14222" w:type="dxa"/>
        <w:tblLook w:val="04A0" w:firstRow="1" w:lastRow="0" w:firstColumn="1" w:lastColumn="0" w:noHBand="0" w:noVBand="1"/>
      </w:tblPr>
      <w:tblGrid>
        <w:gridCol w:w="2844"/>
        <w:gridCol w:w="2844"/>
        <w:gridCol w:w="2844"/>
        <w:gridCol w:w="2845"/>
        <w:gridCol w:w="2845"/>
      </w:tblGrid>
      <w:tr w:rsidR="001D723A" w:rsidRPr="00A2772C" w14:paraId="672DA340" w14:textId="77777777" w:rsidTr="00DE2220">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844" w:type="dxa"/>
          </w:tcPr>
          <w:p w14:paraId="4365FEAF" w14:textId="42975852" w:rsidR="001D723A" w:rsidRPr="00A2772C" w:rsidRDefault="001D723A" w:rsidP="001D723A">
            <w:pPr>
              <w:pStyle w:val="Heading3"/>
              <w:numPr>
                <w:ilvl w:val="0"/>
                <w:numId w:val="0"/>
              </w:numPr>
              <w:outlineLvl w:val="2"/>
              <w:rPr>
                <w:b/>
                <w:sz w:val="24"/>
              </w:rPr>
            </w:pPr>
            <w:r w:rsidRPr="00A2772C">
              <w:rPr>
                <w:b/>
                <w:sz w:val="24"/>
              </w:rPr>
              <w:t>Action</w:t>
            </w:r>
          </w:p>
        </w:tc>
        <w:tc>
          <w:tcPr>
            <w:tcW w:w="2844" w:type="dxa"/>
          </w:tcPr>
          <w:p w14:paraId="3AE8579E" w14:textId="5654D3AB" w:rsidR="001D723A" w:rsidRPr="00A2772C" w:rsidRDefault="001D723A" w:rsidP="001D723A">
            <w:pPr>
              <w:pStyle w:val="Heading3"/>
              <w:numPr>
                <w:ilvl w:val="0"/>
                <w:numId w:val="0"/>
              </w:numPr>
              <w:outlineLvl w:val="2"/>
              <w:cnfStyle w:val="100000000000" w:firstRow="1" w:lastRow="0" w:firstColumn="0" w:lastColumn="0" w:oddVBand="0" w:evenVBand="0" w:oddHBand="0" w:evenHBand="0" w:firstRowFirstColumn="0" w:firstRowLastColumn="0" w:lastRowFirstColumn="0" w:lastRowLastColumn="0"/>
              <w:rPr>
                <w:b/>
                <w:sz w:val="24"/>
              </w:rPr>
            </w:pPr>
            <w:r w:rsidRPr="00A2772C">
              <w:rPr>
                <w:b/>
                <w:sz w:val="24"/>
              </w:rPr>
              <w:t>Rationale</w:t>
            </w:r>
          </w:p>
        </w:tc>
        <w:tc>
          <w:tcPr>
            <w:tcW w:w="2844" w:type="dxa"/>
          </w:tcPr>
          <w:p w14:paraId="7E760C48" w14:textId="79A243F0" w:rsidR="001D723A" w:rsidRPr="00A2772C" w:rsidRDefault="001D723A" w:rsidP="001D723A">
            <w:pPr>
              <w:pStyle w:val="Heading3"/>
              <w:numPr>
                <w:ilvl w:val="0"/>
                <w:numId w:val="0"/>
              </w:numPr>
              <w:outlineLvl w:val="2"/>
              <w:cnfStyle w:val="100000000000" w:firstRow="1" w:lastRow="0" w:firstColumn="0" w:lastColumn="0" w:oddVBand="0" w:evenVBand="0" w:oddHBand="0" w:evenHBand="0" w:firstRowFirstColumn="0" w:firstRowLastColumn="0" w:lastRowFirstColumn="0" w:lastRowLastColumn="0"/>
              <w:rPr>
                <w:b/>
                <w:sz w:val="24"/>
              </w:rPr>
            </w:pPr>
            <w:r w:rsidRPr="00A2772C">
              <w:rPr>
                <w:b/>
                <w:sz w:val="24"/>
              </w:rPr>
              <w:t>Objectives</w:t>
            </w:r>
          </w:p>
        </w:tc>
        <w:tc>
          <w:tcPr>
            <w:tcW w:w="2845" w:type="dxa"/>
          </w:tcPr>
          <w:p w14:paraId="11C215BA" w14:textId="7F239137" w:rsidR="001D723A" w:rsidRPr="00A2772C" w:rsidRDefault="001D723A" w:rsidP="001D723A">
            <w:pPr>
              <w:pStyle w:val="Heading3"/>
              <w:numPr>
                <w:ilvl w:val="0"/>
                <w:numId w:val="0"/>
              </w:numPr>
              <w:outlineLvl w:val="2"/>
              <w:cnfStyle w:val="100000000000" w:firstRow="1" w:lastRow="0" w:firstColumn="0" w:lastColumn="0" w:oddVBand="0" w:evenVBand="0" w:oddHBand="0" w:evenHBand="0" w:firstRowFirstColumn="0" w:firstRowLastColumn="0" w:lastRowFirstColumn="0" w:lastRowLastColumn="0"/>
              <w:rPr>
                <w:b/>
                <w:sz w:val="24"/>
              </w:rPr>
            </w:pPr>
            <w:r w:rsidRPr="00A2772C">
              <w:rPr>
                <w:b/>
                <w:sz w:val="24"/>
              </w:rPr>
              <w:t>Outputs</w:t>
            </w:r>
          </w:p>
        </w:tc>
        <w:tc>
          <w:tcPr>
            <w:tcW w:w="2845" w:type="dxa"/>
          </w:tcPr>
          <w:p w14:paraId="5DC845E1" w14:textId="50F81598" w:rsidR="001D723A" w:rsidRPr="00A2772C" w:rsidRDefault="001D723A" w:rsidP="001D723A">
            <w:pPr>
              <w:pStyle w:val="Heading3"/>
              <w:numPr>
                <w:ilvl w:val="0"/>
                <w:numId w:val="0"/>
              </w:numPr>
              <w:outlineLvl w:val="2"/>
              <w:cnfStyle w:val="100000000000" w:firstRow="1" w:lastRow="0" w:firstColumn="0" w:lastColumn="0" w:oddVBand="0" w:evenVBand="0" w:oddHBand="0" w:evenHBand="0" w:firstRowFirstColumn="0" w:firstRowLastColumn="0" w:lastRowFirstColumn="0" w:lastRowLastColumn="0"/>
              <w:rPr>
                <w:b/>
                <w:sz w:val="24"/>
              </w:rPr>
            </w:pPr>
            <w:r w:rsidRPr="00A2772C">
              <w:rPr>
                <w:b/>
                <w:sz w:val="24"/>
              </w:rPr>
              <w:t>Outcomes</w:t>
            </w:r>
          </w:p>
        </w:tc>
      </w:tr>
      <w:tr w:rsidR="002328EC" w:rsidRPr="00A2772C" w14:paraId="51DD09E7" w14:textId="77777777" w:rsidTr="00DE2220">
        <w:trPr>
          <w:cnfStyle w:val="000000100000" w:firstRow="0" w:lastRow="0" w:firstColumn="0" w:lastColumn="0" w:oddVBand="0" w:evenVBand="0" w:oddHBand="1" w:evenHBand="0" w:firstRowFirstColumn="0" w:firstRowLastColumn="0" w:lastRowFirstColumn="0" w:lastRowLastColumn="0"/>
          <w:trHeight w:val="1339"/>
        </w:trPr>
        <w:tc>
          <w:tcPr>
            <w:cnfStyle w:val="001000000000" w:firstRow="0" w:lastRow="0" w:firstColumn="1" w:lastColumn="0" w:oddVBand="0" w:evenVBand="0" w:oddHBand="0" w:evenHBand="0" w:firstRowFirstColumn="0" w:firstRowLastColumn="0" w:lastRowFirstColumn="0" w:lastRowLastColumn="0"/>
            <w:tcW w:w="2844" w:type="dxa"/>
          </w:tcPr>
          <w:p w14:paraId="5ED9DA43" w14:textId="6350618D" w:rsidR="002328EC" w:rsidRPr="00A2772C" w:rsidRDefault="002328EC" w:rsidP="001D723A">
            <w:pPr>
              <w:pStyle w:val="Heading3"/>
              <w:numPr>
                <w:ilvl w:val="0"/>
                <w:numId w:val="0"/>
              </w:numPr>
              <w:outlineLvl w:val="2"/>
            </w:pPr>
            <w:r w:rsidRPr="00A2772C">
              <w:t>Deliver North West National Adoption Programme Pilot</w:t>
            </w:r>
          </w:p>
        </w:tc>
        <w:tc>
          <w:tcPr>
            <w:tcW w:w="2844" w:type="dxa"/>
          </w:tcPr>
          <w:p w14:paraId="2F242509" w14:textId="77777777" w:rsidR="002328EC" w:rsidRPr="00A2772C" w:rsidRDefault="002328EC" w:rsidP="00F601E3">
            <w:pPr>
              <w:pStyle w:val="ListBullet"/>
              <w:cnfStyle w:val="000000100000" w:firstRow="0" w:lastRow="0" w:firstColumn="0" w:lastColumn="0" w:oddVBand="0" w:evenVBand="0" w:oddHBand="1" w:evenHBand="0" w:firstRowFirstColumn="0" w:firstRowLastColumn="0" w:lastRowFirstColumn="0" w:lastRowLastColumn="0"/>
            </w:pPr>
            <w:r w:rsidRPr="00A2772C">
              <w:t xml:space="preserve">Recommended in the </w:t>
            </w:r>
            <w:r w:rsidRPr="00A2772C">
              <w:rPr>
                <w:i/>
              </w:rPr>
              <w:t>Made Smarter Review 2017</w:t>
            </w:r>
          </w:p>
          <w:p w14:paraId="66972D41" w14:textId="0E882478" w:rsidR="002328EC" w:rsidRPr="00A2772C" w:rsidRDefault="002328EC" w:rsidP="00F601E3">
            <w:pPr>
              <w:pStyle w:val="ListBullet"/>
              <w:cnfStyle w:val="000000100000" w:firstRow="0" w:lastRow="0" w:firstColumn="0" w:lastColumn="0" w:oddVBand="0" w:evenVBand="0" w:oddHBand="1" w:evenHBand="0" w:firstRowFirstColumn="0" w:firstRowLastColumn="0" w:lastRowFirstColumn="0" w:lastRowLastColumn="0"/>
            </w:pPr>
            <w:r w:rsidRPr="00A2772C">
              <w:t>Lancashire well positioned to play a leading role</w:t>
            </w:r>
          </w:p>
        </w:tc>
        <w:tc>
          <w:tcPr>
            <w:tcW w:w="2844" w:type="dxa"/>
          </w:tcPr>
          <w:p w14:paraId="50B00C8D" w14:textId="1191EAEA" w:rsidR="002328EC" w:rsidRPr="00A2772C" w:rsidRDefault="00BB4102" w:rsidP="00F601E3">
            <w:pPr>
              <w:pStyle w:val="ListBullet"/>
              <w:cnfStyle w:val="000000100000" w:firstRow="0" w:lastRow="0" w:firstColumn="0" w:lastColumn="0" w:oddVBand="0" w:evenVBand="0" w:oddHBand="1" w:evenHBand="0" w:firstRowFirstColumn="0" w:firstRowLastColumn="0" w:lastRowFirstColumn="0" w:lastRowLastColumn="0"/>
            </w:pPr>
            <w:r w:rsidRPr="00A2772C">
              <w:t>Accelerate</w:t>
            </w:r>
            <w:r w:rsidR="00585666" w:rsidRPr="00A2772C">
              <w:t xml:space="preserve"> development/diffusion of industrial digital technologies through focussed support to SMEs</w:t>
            </w:r>
          </w:p>
        </w:tc>
        <w:tc>
          <w:tcPr>
            <w:tcW w:w="2845" w:type="dxa"/>
          </w:tcPr>
          <w:p w14:paraId="0CDE5352" w14:textId="78F59895" w:rsidR="002328EC" w:rsidRPr="00A2772C" w:rsidRDefault="007A7D18" w:rsidP="00F601E3">
            <w:pPr>
              <w:pStyle w:val="ListBullet"/>
              <w:cnfStyle w:val="000000100000" w:firstRow="0" w:lastRow="0" w:firstColumn="0" w:lastColumn="0" w:oddVBand="0" w:evenVBand="0" w:oddHBand="1" w:evenHBand="0" w:firstRowFirstColumn="0" w:firstRowLastColumn="0" w:lastRowFirstColumn="0" w:lastRowLastColumn="0"/>
            </w:pPr>
            <w:r w:rsidRPr="00A2772C">
              <w:t xml:space="preserve">Three-year pilot project delivered as per </w:t>
            </w:r>
            <w:r w:rsidRPr="00A2772C">
              <w:rPr>
                <w:i/>
              </w:rPr>
              <w:t xml:space="preserve">Made Smarter Review </w:t>
            </w:r>
            <w:r w:rsidRPr="00A2772C">
              <w:t>recommendation</w:t>
            </w:r>
          </w:p>
        </w:tc>
        <w:tc>
          <w:tcPr>
            <w:tcW w:w="2845" w:type="dxa"/>
          </w:tcPr>
          <w:p w14:paraId="5B420F53" w14:textId="6C3A1BE4" w:rsidR="00247664" w:rsidRPr="00A2772C" w:rsidRDefault="00247664" w:rsidP="00F601E3">
            <w:pPr>
              <w:pStyle w:val="ListBullet"/>
              <w:cnfStyle w:val="000000100000" w:firstRow="0" w:lastRow="0" w:firstColumn="0" w:lastColumn="0" w:oddVBand="0" w:evenVBand="0" w:oddHBand="1" w:evenHBand="0" w:firstRowFirstColumn="0" w:firstRowLastColumn="0" w:lastRowFirstColumn="0" w:lastRowLastColumn="0"/>
            </w:pPr>
            <w:r w:rsidRPr="00A2772C">
              <w:t>Leadership maintained and resilience improved</w:t>
            </w:r>
          </w:p>
          <w:p w14:paraId="482F18F3" w14:textId="423B2B01" w:rsidR="007A7D18" w:rsidRPr="00A2772C" w:rsidRDefault="007A7D18" w:rsidP="00F601E3">
            <w:pPr>
              <w:pStyle w:val="ListBullet"/>
              <w:cnfStyle w:val="000000100000" w:firstRow="0" w:lastRow="0" w:firstColumn="0" w:lastColumn="0" w:oddVBand="0" w:evenVBand="0" w:oddHBand="1" w:evenHBand="0" w:firstRowFirstColumn="0" w:firstRowLastColumn="0" w:lastRowFirstColumn="0" w:lastRowLastColumn="0"/>
            </w:pPr>
            <w:r w:rsidRPr="00A2772C">
              <w:t>Collaborations with other North West LEPs/innovation assets developed and strengthened</w:t>
            </w:r>
          </w:p>
        </w:tc>
      </w:tr>
      <w:tr w:rsidR="001D723A" w:rsidRPr="00A2772C" w14:paraId="0DFEEA2B" w14:textId="77777777" w:rsidTr="00DE2220">
        <w:trPr>
          <w:trHeight w:val="1652"/>
        </w:trPr>
        <w:tc>
          <w:tcPr>
            <w:cnfStyle w:val="001000000000" w:firstRow="0" w:lastRow="0" w:firstColumn="1" w:lastColumn="0" w:oddVBand="0" w:evenVBand="0" w:oddHBand="0" w:evenHBand="0" w:firstRowFirstColumn="0" w:firstRowLastColumn="0" w:lastRowFirstColumn="0" w:lastRowLastColumn="0"/>
            <w:tcW w:w="2844" w:type="dxa"/>
          </w:tcPr>
          <w:p w14:paraId="5CDCB846" w14:textId="74666B3E" w:rsidR="001D723A" w:rsidRPr="00A2772C" w:rsidRDefault="003F4F1C" w:rsidP="001D723A">
            <w:pPr>
              <w:pStyle w:val="Heading3"/>
              <w:numPr>
                <w:ilvl w:val="0"/>
                <w:numId w:val="0"/>
              </w:numPr>
              <w:outlineLvl w:val="2"/>
            </w:pPr>
            <w:r w:rsidRPr="00A2772C">
              <w:t>Connect with Centres of Excellence</w:t>
            </w:r>
            <w:r w:rsidR="002066B2" w:rsidRPr="00A2772C">
              <w:t>/Sectoral clusters</w:t>
            </w:r>
            <w:r w:rsidRPr="00A2772C">
              <w:t xml:space="preserve"> outside Lancashire (both domestically and internationally)</w:t>
            </w:r>
          </w:p>
        </w:tc>
        <w:tc>
          <w:tcPr>
            <w:tcW w:w="2844" w:type="dxa"/>
          </w:tcPr>
          <w:p w14:paraId="79D76E20" w14:textId="7EF41363" w:rsidR="003F4F1C" w:rsidRPr="00A2772C" w:rsidRDefault="003F4F1C" w:rsidP="00F601E3">
            <w:pPr>
              <w:pStyle w:val="ListBullet"/>
              <w:cnfStyle w:val="000000000000" w:firstRow="0" w:lastRow="0" w:firstColumn="0" w:lastColumn="0" w:oddVBand="0" w:evenVBand="0" w:oddHBand="0" w:evenHBand="0" w:firstRowFirstColumn="0" w:firstRowLastColumn="0" w:lastRowFirstColumn="0" w:lastRowLastColumn="0"/>
            </w:pPr>
            <w:r w:rsidRPr="00A2772C">
              <w:t>Lanc</w:t>
            </w:r>
            <w:r w:rsidR="00247664" w:rsidRPr="00A2772C">
              <w:t>a</w:t>
            </w:r>
            <w:r w:rsidRPr="00A2772C">
              <w:t>s</w:t>
            </w:r>
            <w:r w:rsidR="00247664" w:rsidRPr="00A2772C">
              <w:t>hire</w:t>
            </w:r>
            <w:r w:rsidRPr="00A2772C">
              <w:t xml:space="preserve"> has recognised sector strengths that need to be maintained and developed further</w:t>
            </w:r>
          </w:p>
          <w:p w14:paraId="1A963018" w14:textId="4B4D9199" w:rsidR="001D723A" w:rsidRPr="00A2772C" w:rsidRDefault="001D723A" w:rsidP="003F4F1C">
            <w:pPr>
              <w:pStyle w:val="NormalNumbered"/>
              <w:cnfStyle w:val="000000000000" w:firstRow="0" w:lastRow="0" w:firstColumn="0" w:lastColumn="0" w:oddVBand="0" w:evenVBand="0" w:oddHBand="0" w:evenHBand="0" w:firstRowFirstColumn="0" w:firstRowLastColumn="0" w:lastRowFirstColumn="0" w:lastRowLastColumn="0"/>
            </w:pPr>
          </w:p>
        </w:tc>
        <w:tc>
          <w:tcPr>
            <w:tcW w:w="2844" w:type="dxa"/>
          </w:tcPr>
          <w:p w14:paraId="499601CF" w14:textId="1948B4B5" w:rsidR="003F4F1C" w:rsidRPr="00A2772C" w:rsidRDefault="003F4F1C" w:rsidP="00F601E3">
            <w:pPr>
              <w:pStyle w:val="ListBullet"/>
              <w:cnfStyle w:val="000000000000" w:firstRow="0" w:lastRow="0" w:firstColumn="0" w:lastColumn="0" w:oddVBand="0" w:evenVBand="0" w:oddHBand="0" w:evenHBand="0" w:firstRowFirstColumn="0" w:firstRowLastColumn="0" w:lastRowFirstColumn="0" w:lastRowLastColumn="0"/>
            </w:pPr>
            <w:r w:rsidRPr="00A2772C">
              <w:t>Identify relevant Centres of Excellence in both the UK and abroad</w:t>
            </w:r>
          </w:p>
          <w:p w14:paraId="0EBFDA52" w14:textId="11C9F460" w:rsidR="001D723A" w:rsidRPr="00A2772C" w:rsidRDefault="003F4F1C" w:rsidP="00F601E3">
            <w:pPr>
              <w:pStyle w:val="ListBullet"/>
              <w:cnfStyle w:val="000000000000" w:firstRow="0" w:lastRow="0" w:firstColumn="0" w:lastColumn="0" w:oddVBand="0" w:evenVBand="0" w:oddHBand="0" w:evenHBand="0" w:firstRowFirstColumn="0" w:firstRowLastColumn="0" w:lastRowFirstColumn="0" w:lastRowLastColumn="0"/>
            </w:pPr>
            <w:r w:rsidRPr="00A2772C">
              <w:t>Develop strategic partnerships with these</w:t>
            </w:r>
            <w:r w:rsidR="00B23220" w:rsidRPr="00A2772C">
              <w:t xml:space="preserve"> to develop new opportunities </w:t>
            </w:r>
            <w:r w:rsidR="00F601E3" w:rsidRPr="00A2772C">
              <w:t>in new markets</w:t>
            </w:r>
          </w:p>
        </w:tc>
        <w:tc>
          <w:tcPr>
            <w:tcW w:w="2845" w:type="dxa"/>
          </w:tcPr>
          <w:p w14:paraId="48CD6ABA" w14:textId="6B95C30D" w:rsidR="002066B2" w:rsidRPr="00A2772C" w:rsidRDefault="00585666" w:rsidP="00F601E3">
            <w:pPr>
              <w:pStyle w:val="ListBullet"/>
              <w:cnfStyle w:val="000000000000" w:firstRow="0" w:lastRow="0" w:firstColumn="0" w:lastColumn="0" w:oddVBand="0" w:evenVBand="0" w:oddHBand="0" w:evenHBand="0" w:firstRowFirstColumn="0" w:firstRowLastColumn="0" w:lastRowFirstColumn="0" w:lastRowLastColumn="0"/>
            </w:pPr>
            <w:r w:rsidRPr="00A2772C">
              <w:t>Directory</w:t>
            </w:r>
            <w:r w:rsidR="002066B2" w:rsidRPr="00A2772C">
              <w:t xml:space="preserve"> of Centres of Excellence/Clusters</w:t>
            </w:r>
          </w:p>
          <w:p w14:paraId="1657EA7E" w14:textId="4BF76C20" w:rsidR="00B23220" w:rsidRPr="00A2772C" w:rsidRDefault="00B23220" w:rsidP="00F601E3">
            <w:pPr>
              <w:pStyle w:val="ListBullet"/>
              <w:cnfStyle w:val="000000000000" w:firstRow="0" w:lastRow="0" w:firstColumn="0" w:lastColumn="0" w:oddVBand="0" w:evenVBand="0" w:oddHBand="0" w:evenHBand="0" w:firstRowFirstColumn="0" w:firstRowLastColumn="0" w:lastRowFirstColumn="0" w:lastRowLastColumn="0"/>
            </w:pPr>
            <w:r w:rsidRPr="00A2772C">
              <w:t>Connections with these centres/clusters made</w:t>
            </w:r>
          </w:p>
          <w:p w14:paraId="6DFBEBF4" w14:textId="30236AFA" w:rsidR="00B23220" w:rsidRPr="00A2772C" w:rsidRDefault="00F601E3" w:rsidP="00F601E3">
            <w:pPr>
              <w:pStyle w:val="ListBullet"/>
              <w:cnfStyle w:val="000000000000" w:firstRow="0" w:lastRow="0" w:firstColumn="0" w:lastColumn="0" w:oddVBand="0" w:evenVBand="0" w:oddHBand="0" w:evenHBand="0" w:firstRowFirstColumn="0" w:firstRowLastColumn="0" w:lastRowFirstColumn="0" w:lastRowLastColumn="0"/>
            </w:pPr>
            <w:r w:rsidRPr="00A2772C">
              <w:t xml:space="preserve">New opportunities </w:t>
            </w:r>
            <w:r w:rsidR="00602697" w:rsidRPr="00A2772C">
              <w:t xml:space="preserve">for collaboration </w:t>
            </w:r>
            <w:r w:rsidRPr="00A2772C">
              <w:t>identified</w:t>
            </w:r>
          </w:p>
          <w:p w14:paraId="712727D8" w14:textId="48D7E0D3" w:rsidR="001D723A" w:rsidRPr="00A2772C" w:rsidRDefault="001D723A" w:rsidP="002066B2">
            <w:pPr>
              <w:pStyle w:val="NormalNumbered"/>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Cs/>
              </w:rPr>
            </w:pPr>
          </w:p>
        </w:tc>
        <w:tc>
          <w:tcPr>
            <w:tcW w:w="2845" w:type="dxa"/>
          </w:tcPr>
          <w:p w14:paraId="069B6B6D" w14:textId="25AF3B10" w:rsidR="00F601E3" w:rsidRPr="00A2772C" w:rsidRDefault="00F601E3" w:rsidP="00F601E3">
            <w:pPr>
              <w:pStyle w:val="ListBullet"/>
              <w:cnfStyle w:val="000000000000" w:firstRow="0" w:lastRow="0" w:firstColumn="0" w:lastColumn="0" w:oddVBand="0" w:evenVBand="0" w:oddHBand="0" w:evenHBand="0" w:firstRowFirstColumn="0" w:firstRowLastColumn="0" w:lastRowFirstColumn="0" w:lastRowLastColumn="0"/>
            </w:pPr>
            <w:r w:rsidRPr="00A2772C">
              <w:t>Connections either created or deepened, new markets expanded into</w:t>
            </w:r>
          </w:p>
          <w:p w14:paraId="0630822F" w14:textId="6E1D5B76" w:rsidR="001D723A" w:rsidRPr="00A2772C" w:rsidRDefault="00F601E3" w:rsidP="00F601E3">
            <w:pPr>
              <w:pStyle w:val="ListBullet"/>
              <w:cnfStyle w:val="000000000000" w:firstRow="0" w:lastRow="0" w:firstColumn="0" w:lastColumn="0" w:oddVBand="0" w:evenVBand="0" w:oddHBand="0" w:evenHBand="0" w:firstRowFirstColumn="0" w:firstRowLastColumn="0" w:lastRowFirstColumn="0" w:lastRowLastColumn="0"/>
            </w:pPr>
            <w:r w:rsidRPr="00A2772C">
              <w:t>Commercial benefits of new opportunities are exploited</w:t>
            </w:r>
          </w:p>
        </w:tc>
      </w:tr>
      <w:tr w:rsidR="001D723A" w:rsidRPr="00A2772C" w14:paraId="615CC05C" w14:textId="77777777" w:rsidTr="00DE2220">
        <w:trPr>
          <w:cnfStyle w:val="000000100000" w:firstRow="0" w:lastRow="0" w:firstColumn="0" w:lastColumn="0" w:oddVBand="0" w:evenVBand="0" w:oddHBand="1" w:evenHBand="0" w:firstRowFirstColumn="0" w:firstRowLastColumn="0" w:lastRowFirstColumn="0" w:lastRowLastColumn="0"/>
          <w:trHeight w:val="1756"/>
        </w:trPr>
        <w:tc>
          <w:tcPr>
            <w:cnfStyle w:val="001000000000" w:firstRow="0" w:lastRow="0" w:firstColumn="1" w:lastColumn="0" w:oddVBand="0" w:evenVBand="0" w:oddHBand="0" w:evenHBand="0" w:firstRowFirstColumn="0" w:firstRowLastColumn="0" w:lastRowFirstColumn="0" w:lastRowLastColumn="0"/>
            <w:tcW w:w="2844" w:type="dxa"/>
          </w:tcPr>
          <w:p w14:paraId="076A23BB" w14:textId="0B5F17CE" w:rsidR="001D723A" w:rsidRPr="00A2772C" w:rsidRDefault="003F4F1C" w:rsidP="001D723A">
            <w:pPr>
              <w:pStyle w:val="Heading3"/>
              <w:numPr>
                <w:ilvl w:val="0"/>
                <w:numId w:val="0"/>
              </w:numPr>
              <w:outlineLvl w:val="2"/>
            </w:pPr>
            <w:r w:rsidRPr="00A2772C">
              <w:t xml:space="preserve">Work in collaboration with large employers </w:t>
            </w:r>
            <w:r w:rsidR="00247664" w:rsidRPr="00A2772C">
              <w:t xml:space="preserve">in the County </w:t>
            </w:r>
            <w:r w:rsidRPr="00A2772C">
              <w:t>such as BAE, Westinghouse,</w:t>
            </w:r>
            <w:r w:rsidR="00B617F5" w:rsidRPr="00A2772C">
              <w:t xml:space="preserve"> HEIs, </w:t>
            </w:r>
            <w:r w:rsidRPr="00A2772C">
              <w:t>the NHS etc to strengthen innovation capabilities of their supply chains in Lancashire</w:t>
            </w:r>
          </w:p>
        </w:tc>
        <w:tc>
          <w:tcPr>
            <w:tcW w:w="2844" w:type="dxa"/>
          </w:tcPr>
          <w:p w14:paraId="54B1DD04" w14:textId="5F4A1C6F" w:rsidR="001B083F" w:rsidRPr="00A2772C" w:rsidRDefault="001B083F" w:rsidP="00F601E3">
            <w:pPr>
              <w:pStyle w:val="ListBullet"/>
              <w:cnfStyle w:val="000000100000" w:firstRow="0" w:lastRow="0" w:firstColumn="0" w:lastColumn="0" w:oddVBand="0" w:evenVBand="0" w:oddHBand="1" w:evenHBand="0" w:firstRowFirstColumn="0" w:firstRowLastColumn="0" w:lastRowFirstColumn="0" w:lastRowLastColumn="0"/>
            </w:pPr>
            <w:r w:rsidRPr="00A2772C">
              <w:t>Significant expertise within Lancashire businesses/public sector</w:t>
            </w:r>
          </w:p>
          <w:p w14:paraId="0DE96194" w14:textId="10F7F1DB" w:rsidR="001D723A" w:rsidRPr="00A2772C" w:rsidRDefault="00602697" w:rsidP="00F601E3">
            <w:pPr>
              <w:pStyle w:val="ListBullet"/>
              <w:cnfStyle w:val="000000100000" w:firstRow="0" w:lastRow="0" w:firstColumn="0" w:lastColumn="0" w:oddVBand="0" w:evenVBand="0" w:oddHBand="1" w:evenHBand="0" w:firstRowFirstColumn="0" w:firstRowLastColumn="0" w:lastRowFirstColumn="0" w:lastRowLastColumn="0"/>
            </w:pPr>
            <w:r w:rsidRPr="00A2772C">
              <w:t>Scope for s</w:t>
            </w:r>
            <w:r w:rsidR="001B083F" w:rsidRPr="00A2772C">
              <w:t>upply chain capability and capacity to be developed</w:t>
            </w:r>
          </w:p>
        </w:tc>
        <w:tc>
          <w:tcPr>
            <w:tcW w:w="2844" w:type="dxa"/>
          </w:tcPr>
          <w:p w14:paraId="06EC3FC4" w14:textId="300C2E22" w:rsidR="001B083F" w:rsidRPr="00A2772C" w:rsidRDefault="00CC3330" w:rsidP="001B083F">
            <w:pPr>
              <w:pStyle w:val="ListBullet"/>
              <w:cnfStyle w:val="000000100000" w:firstRow="0" w:lastRow="0" w:firstColumn="0" w:lastColumn="0" w:oddVBand="0" w:evenVBand="0" w:oddHBand="1" w:evenHBand="0" w:firstRowFirstColumn="0" w:firstRowLastColumn="0" w:lastRowFirstColumn="0" w:lastRowLastColumn="0"/>
            </w:pPr>
            <w:r w:rsidRPr="00A2772C">
              <w:t>S</w:t>
            </w:r>
            <w:r w:rsidR="00731046" w:rsidRPr="00A2772C">
              <w:t>hare best practice in innovation development and adoption</w:t>
            </w:r>
          </w:p>
          <w:p w14:paraId="4D51176C" w14:textId="27EACBA1" w:rsidR="001D723A" w:rsidRPr="00A2772C" w:rsidRDefault="00CC3330" w:rsidP="001B083F">
            <w:pPr>
              <w:pStyle w:val="ListBullet"/>
              <w:cnfStyle w:val="000000100000" w:firstRow="0" w:lastRow="0" w:firstColumn="0" w:lastColumn="0" w:oddVBand="0" w:evenVBand="0" w:oddHBand="1" w:evenHBand="0" w:firstRowFirstColumn="0" w:firstRowLastColumn="0" w:lastRowFirstColumn="0" w:lastRowLastColumn="0"/>
              <w:rPr>
                <w:b/>
              </w:rPr>
            </w:pPr>
            <w:r w:rsidRPr="00A2772C">
              <w:t>D</w:t>
            </w:r>
            <w:r w:rsidR="00731046" w:rsidRPr="00A2772C">
              <w:t>evelop capacity and capability in supply chains</w:t>
            </w:r>
          </w:p>
        </w:tc>
        <w:tc>
          <w:tcPr>
            <w:tcW w:w="2845" w:type="dxa"/>
          </w:tcPr>
          <w:p w14:paraId="00BCDB5E" w14:textId="77777777" w:rsidR="001D723A" w:rsidRPr="00A2772C" w:rsidRDefault="00A87EE8" w:rsidP="00B617F5">
            <w:pPr>
              <w:pStyle w:val="ListBullet"/>
              <w:cnfStyle w:val="000000100000" w:firstRow="0" w:lastRow="0" w:firstColumn="0" w:lastColumn="0" w:oddVBand="0" w:evenVBand="0" w:oddHBand="1" w:evenHBand="0" w:firstRowFirstColumn="0" w:firstRowLastColumn="0" w:lastRowFirstColumn="0" w:lastRowLastColumn="0"/>
            </w:pPr>
            <w:r w:rsidRPr="00A2772C">
              <w:t>Large employers deliver capacity-building initiatives to their supply chains</w:t>
            </w:r>
          </w:p>
          <w:p w14:paraId="3AFC6DF7" w14:textId="0ECEEFEB" w:rsidR="00602697" w:rsidRPr="00A2772C" w:rsidRDefault="00602697" w:rsidP="00B617F5">
            <w:pPr>
              <w:pStyle w:val="ListBullet"/>
              <w:cnfStyle w:val="000000100000" w:firstRow="0" w:lastRow="0" w:firstColumn="0" w:lastColumn="0" w:oddVBand="0" w:evenVBand="0" w:oddHBand="1" w:evenHBand="0" w:firstRowFirstColumn="0" w:firstRowLastColumn="0" w:lastRowFirstColumn="0" w:lastRowLastColumn="0"/>
            </w:pPr>
            <w:r w:rsidRPr="00A2772C">
              <w:t>Improved innovation in County’s supply chains</w:t>
            </w:r>
          </w:p>
        </w:tc>
        <w:tc>
          <w:tcPr>
            <w:tcW w:w="2845" w:type="dxa"/>
          </w:tcPr>
          <w:p w14:paraId="3CC4EC7A" w14:textId="77777777" w:rsidR="00461515" w:rsidRPr="00A2772C" w:rsidRDefault="00461515" w:rsidP="00A87EE8">
            <w:pPr>
              <w:pStyle w:val="ListBullet"/>
              <w:cnfStyle w:val="000000100000" w:firstRow="0" w:lastRow="0" w:firstColumn="0" w:lastColumn="0" w:oddVBand="0" w:evenVBand="0" w:oddHBand="1" w:evenHBand="0" w:firstRowFirstColumn="0" w:firstRowLastColumn="0" w:lastRowFirstColumn="0" w:lastRowLastColumn="0"/>
            </w:pPr>
            <w:r w:rsidRPr="00A2772C">
              <w:t>Supply chains will have greater ability to innovate</w:t>
            </w:r>
          </w:p>
          <w:p w14:paraId="01136D82" w14:textId="11AADB4C" w:rsidR="001D723A" w:rsidRPr="00A2772C" w:rsidRDefault="00461515" w:rsidP="00A87EE8">
            <w:pPr>
              <w:pStyle w:val="ListBullet"/>
              <w:cnfStyle w:val="000000100000" w:firstRow="0" w:lastRow="0" w:firstColumn="0" w:lastColumn="0" w:oddVBand="0" w:evenVBand="0" w:oddHBand="1" w:evenHBand="0" w:firstRowFirstColumn="0" w:firstRowLastColumn="0" w:lastRowFirstColumn="0" w:lastRowLastColumn="0"/>
            </w:pPr>
            <w:r w:rsidRPr="00A2772C">
              <w:t>Increase in collaborative innovation initiatives between Tier 1 companies and their supply chains</w:t>
            </w:r>
          </w:p>
        </w:tc>
      </w:tr>
      <w:tr w:rsidR="001D723A" w:rsidRPr="00A2772C" w14:paraId="18D7FCA5" w14:textId="77777777" w:rsidTr="00DE2220">
        <w:trPr>
          <w:trHeight w:val="1771"/>
        </w:trPr>
        <w:tc>
          <w:tcPr>
            <w:cnfStyle w:val="001000000000" w:firstRow="0" w:lastRow="0" w:firstColumn="1" w:lastColumn="0" w:oddVBand="0" w:evenVBand="0" w:oddHBand="0" w:evenHBand="0" w:firstRowFirstColumn="0" w:firstRowLastColumn="0" w:lastRowFirstColumn="0" w:lastRowLastColumn="0"/>
            <w:tcW w:w="2844" w:type="dxa"/>
          </w:tcPr>
          <w:p w14:paraId="3E4C62BD" w14:textId="6648A3B8" w:rsidR="001D723A" w:rsidRPr="00A2772C" w:rsidRDefault="00B617F5" w:rsidP="001D723A">
            <w:pPr>
              <w:pStyle w:val="Heading3"/>
              <w:numPr>
                <w:ilvl w:val="0"/>
                <w:numId w:val="0"/>
              </w:numPr>
              <w:outlineLvl w:val="2"/>
            </w:pPr>
            <w:r w:rsidRPr="00A2772C">
              <w:t xml:space="preserve">Develop network of Lancashire </w:t>
            </w:r>
            <w:r w:rsidR="00502C3B" w:rsidRPr="00A2772C">
              <w:t>‘</w:t>
            </w:r>
            <w:r w:rsidRPr="00A2772C">
              <w:t>Innovation Ambassadors</w:t>
            </w:r>
            <w:r w:rsidR="00502C3B" w:rsidRPr="00A2772C">
              <w:t>’</w:t>
            </w:r>
            <w:r w:rsidRPr="00A2772C">
              <w:t xml:space="preserve"> to work with local SMEs in developing innovation capabilities, and in promoting Lancashire’s innovation offer </w:t>
            </w:r>
          </w:p>
        </w:tc>
        <w:tc>
          <w:tcPr>
            <w:tcW w:w="2844" w:type="dxa"/>
          </w:tcPr>
          <w:p w14:paraId="51D70FB5" w14:textId="3CEF138A" w:rsidR="00B617F5" w:rsidRPr="00A2772C" w:rsidRDefault="00B617F5" w:rsidP="00B617F5">
            <w:pPr>
              <w:pStyle w:val="ListBullet"/>
              <w:cnfStyle w:val="000000000000" w:firstRow="0" w:lastRow="0" w:firstColumn="0" w:lastColumn="0" w:oddVBand="0" w:evenVBand="0" w:oddHBand="0" w:evenHBand="0" w:firstRowFirstColumn="0" w:firstRowLastColumn="0" w:lastRowFirstColumn="0" w:lastRowLastColumn="0"/>
            </w:pPr>
            <w:r w:rsidRPr="00A2772C">
              <w:t>Innovation expertise exist</w:t>
            </w:r>
            <w:r w:rsidR="00502C3B" w:rsidRPr="00A2772C">
              <w:t>s</w:t>
            </w:r>
            <w:r w:rsidRPr="00A2772C">
              <w:t xml:space="preserve"> in Lancashire and should be utilised</w:t>
            </w:r>
          </w:p>
          <w:p w14:paraId="1374BF62" w14:textId="110A925C" w:rsidR="001D723A" w:rsidRPr="00A2772C" w:rsidRDefault="00B617F5" w:rsidP="00B617F5">
            <w:pPr>
              <w:pStyle w:val="ListBullet"/>
              <w:cnfStyle w:val="000000000000" w:firstRow="0" w:lastRow="0" w:firstColumn="0" w:lastColumn="0" w:oddVBand="0" w:evenVBand="0" w:oddHBand="0" w:evenHBand="0" w:firstRowFirstColumn="0" w:firstRowLastColumn="0" w:lastRowFirstColumn="0" w:lastRowLastColumn="0"/>
            </w:pPr>
            <w:r w:rsidRPr="00A2772C">
              <w:t xml:space="preserve">Existing strengths need to be developed continually </w:t>
            </w:r>
          </w:p>
        </w:tc>
        <w:tc>
          <w:tcPr>
            <w:tcW w:w="2844" w:type="dxa"/>
          </w:tcPr>
          <w:p w14:paraId="6F14FFEC" w14:textId="30A820F8" w:rsidR="00B617F5" w:rsidRPr="00A2772C" w:rsidRDefault="00602697" w:rsidP="00B617F5">
            <w:pPr>
              <w:pStyle w:val="ListBullet"/>
              <w:cnfStyle w:val="000000000000" w:firstRow="0" w:lastRow="0" w:firstColumn="0" w:lastColumn="0" w:oddVBand="0" w:evenVBand="0" w:oddHBand="0" w:evenHBand="0" w:firstRowFirstColumn="0" w:firstRowLastColumn="0" w:lastRowFirstColumn="0" w:lastRowLastColumn="0"/>
            </w:pPr>
            <w:r w:rsidRPr="00A2772C">
              <w:t>E</w:t>
            </w:r>
            <w:r w:rsidR="00B617F5" w:rsidRPr="00A2772C">
              <w:t>xisting strengths to be publicised more broadly, an</w:t>
            </w:r>
            <w:r w:rsidR="00502C3B" w:rsidRPr="00A2772C">
              <w:t>d lessons diffused and embedded</w:t>
            </w:r>
            <w:r w:rsidR="00B617F5" w:rsidRPr="00A2772C">
              <w:t xml:space="preserve"> with SMEs </w:t>
            </w:r>
          </w:p>
          <w:p w14:paraId="00DEDA76" w14:textId="17987432" w:rsidR="001D723A" w:rsidRPr="00A2772C" w:rsidRDefault="00461515" w:rsidP="00B617F5">
            <w:pPr>
              <w:pStyle w:val="ListBullet"/>
              <w:cnfStyle w:val="000000000000" w:firstRow="0" w:lastRow="0" w:firstColumn="0" w:lastColumn="0" w:oddVBand="0" w:evenVBand="0" w:oddHBand="0" w:evenHBand="0" w:firstRowFirstColumn="0" w:firstRowLastColumn="0" w:lastRowFirstColumn="0" w:lastRowLastColumn="0"/>
            </w:pPr>
            <w:r w:rsidRPr="00A2772C">
              <w:t>Existing innovation strengths publicised more widely via a coherent and consistent innovation narrative</w:t>
            </w:r>
          </w:p>
        </w:tc>
        <w:tc>
          <w:tcPr>
            <w:tcW w:w="2845" w:type="dxa"/>
          </w:tcPr>
          <w:p w14:paraId="5F3CD747" w14:textId="77777777" w:rsidR="00461515" w:rsidRPr="00A2772C" w:rsidRDefault="00461515" w:rsidP="00461515">
            <w:pPr>
              <w:pStyle w:val="ListBullet"/>
              <w:cnfStyle w:val="000000000000" w:firstRow="0" w:lastRow="0" w:firstColumn="0" w:lastColumn="0" w:oddVBand="0" w:evenVBand="0" w:oddHBand="0" w:evenHBand="0" w:firstRowFirstColumn="0" w:firstRowLastColumn="0" w:lastRowFirstColumn="0" w:lastRowLastColumn="0"/>
            </w:pPr>
            <w:r w:rsidRPr="00A2772C">
              <w:t>Network of ambassadors appointed</w:t>
            </w:r>
          </w:p>
          <w:p w14:paraId="006F9BC4" w14:textId="39E4B317" w:rsidR="001D723A" w:rsidRPr="00A2772C" w:rsidRDefault="00461515" w:rsidP="00461515">
            <w:pPr>
              <w:pStyle w:val="ListBullet"/>
              <w:cnfStyle w:val="000000000000" w:firstRow="0" w:lastRow="0" w:firstColumn="0" w:lastColumn="0" w:oddVBand="0" w:evenVBand="0" w:oddHBand="0" w:evenHBand="0" w:firstRowFirstColumn="0" w:firstRowLastColumn="0" w:lastRowFirstColumn="0" w:lastRowLastColumn="0"/>
            </w:pPr>
            <w:r w:rsidRPr="00A2772C">
              <w:t>Innovation narrative agreed and disseminated</w:t>
            </w:r>
          </w:p>
        </w:tc>
        <w:tc>
          <w:tcPr>
            <w:tcW w:w="2845" w:type="dxa"/>
          </w:tcPr>
          <w:p w14:paraId="7DED5D3B" w14:textId="50FB3D9E" w:rsidR="00461515" w:rsidRPr="00A2772C" w:rsidRDefault="00461515" w:rsidP="00461515">
            <w:pPr>
              <w:pStyle w:val="ListBullet"/>
              <w:cnfStyle w:val="000000000000" w:firstRow="0" w:lastRow="0" w:firstColumn="0" w:lastColumn="0" w:oddVBand="0" w:evenVBand="0" w:oddHBand="0" w:evenHBand="0" w:firstRowFirstColumn="0" w:firstRowLastColumn="0" w:lastRowFirstColumn="0" w:lastRowLastColumn="0"/>
            </w:pPr>
            <w:r w:rsidRPr="00A2772C">
              <w:t>Lancashire’s innovation offer is understood more widely</w:t>
            </w:r>
          </w:p>
          <w:p w14:paraId="54B758D6" w14:textId="0CEA6116" w:rsidR="001D723A" w:rsidRPr="00A2772C" w:rsidRDefault="00461515" w:rsidP="00461515">
            <w:pPr>
              <w:pStyle w:val="ListBullet"/>
              <w:cnfStyle w:val="000000000000" w:firstRow="0" w:lastRow="0" w:firstColumn="0" w:lastColumn="0" w:oddVBand="0" w:evenVBand="0" w:oddHBand="0" w:evenHBand="0" w:firstRowFirstColumn="0" w:firstRowLastColumn="0" w:lastRowFirstColumn="0" w:lastRowLastColumn="0"/>
            </w:pPr>
            <w:r w:rsidRPr="00A2772C">
              <w:t>Lancashire is well-positioned to bid for funding and new Centres of Excellence/Catapults</w:t>
            </w:r>
          </w:p>
        </w:tc>
      </w:tr>
      <w:tr w:rsidR="00502C3B" w:rsidRPr="00A2772C" w14:paraId="03B43607" w14:textId="77777777" w:rsidTr="00DE2220">
        <w:trPr>
          <w:cnfStyle w:val="000000100000" w:firstRow="0" w:lastRow="0" w:firstColumn="0" w:lastColumn="0" w:oddVBand="0" w:evenVBand="0" w:oddHBand="1" w:evenHBand="0" w:firstRowFirstColumn="0" w:firstRowLastColumn="0" w:lastRowFirstColumn="0" w:lastRowLastColumn="0"/>
          <w:trHeight w:val="937"/>
        </w:trPr>
        <w:tc>
          <w:tcPr>
            <w:cnfStyle w:val="001000000000" w:firstRow="0" w:lastRow="0" w:firstColumn="1" w:lastColumn="0" w:oddVBand="0" w:evenVBand="0" w:oddHBand="0" w:evenHBand="0" w:firstRowFirstColumn="0" w:firstRowLastColumn="0" w:lastRowFirstColumn="0" w:lastRowLastColumn="0"/>
            <w:tcW w:w="2844" w:type="dxa"/>
          </w:tcPr>
          <w:p w14:paraId="3044C1B7" w14:textId="2593FD89" w:rsidR="00502C3B" w:rsidRPr="00A2772C" w:rsidRDefault="00502C3B" w:rsidP="001D723A">
            <w:pPr>
              <w:pStyle w:val="Heading3"/>
              <w:numPr>
                <w:ilvl w:val="0"/>
                <w:numId w:val="0"/>
              </w:numPr>
              <w:outlineLvl w:val="2"/>
            </w:pPr>
            <w:r w:rsidRPr="00A2772C">
              <w:t>Develop Lancashire Technology and Market Foresight Observatory</w:t>
            </w:r>
          </w:p>
        </w:tc>
        <w:tc>
          <w:tcPr>
            <w:tcW w:w="2844" w:type="dxa"/>
          </w:tcPr>
          <w:p w14:paraId="58C864D1" w14:textId="7AB20029" w:rsidR="00502C3B" w:rsidRPr="00A2772C" w:rsidRDefault="00F81A75" w:rsidP="00B617F5">
            <w:pPr>
              <w:pStyle w:val="ListBullet"/>
              <w:cnfStyle w:val="000000100000" w:firstRow="0" w:lastRow="0" w:firstColumn="0" w:lastColumn="0" w:oddVBand="0" w:evenVBand="0" w:oddHBand="1" w:evenHBand="0" w:firstRowFirstColumn="0" w:firstRowLastColumn="0" w:lastRowFirstColumn="0" w:lastRowLastColumn="0"/>
            </w:pPr>
            <w:r w:rsidRPr="00A2772C">
              <w:t>Lancashire should be driving and shaping market and tech change</w:t>
            </w:r>
          </w:p>
        </w:tc>
        <w:tc>
          <w:tcPr>
            <w:tcW w:w="2844" w:type="dxa"/>
          </w:tcPr>
          <w:p w14:paraId="1AD08FE1" w14:textId="75337A68" w:rsidR="00502C3B" w:rsidRPr="00A2772C" w:rsidRDefault="00F81A75" w:rsidP="00B617F5">
            <w:pPr>
              <w:pStyle w:val="ListBullet"/>
              <w:cnfStyle w:val="000000100000" w:firstRow="0" w:lastRow="0" w:firstColumn="0" w:lastColumn="0" w:oddVBand="0" w:evenVBand="0" w:oddHBand="1" w:evenHBand="0" w:firstRowFirstColumn="0" w:firstRowLastColumn="0" w:lastRowFirstColumn="0" w:lastRowLastColumn="0"/>
            </w:pPr>
            <w:r w:rsidRPr="00A2772C">
              <w:t>Lancashire stakeholders are informed of market trajectory and tech changes</w:t>
            </w:r>
          </w:p>
        </w:tc>
        <w:tc>
          <w:tcPr>
            <w:tcW w:w="2845" w:type="dxa"/>
          </w:tcPr>
          <w:p w14:paraId="4E2C5812" w14:textId="5BD90518" w:rsidR="00502C3B" w:rsidRPr="00A2772C" w:rsidRDefault="00F81A75" w:rsidP="00461515">
            <w:pPr>
              <w:pStyle w:val="ListBullet"/>
              <w:cnfStyle w:val="000000100000" w:firstRow="0" w:lastRow="0" w:firstColumn="0" w:lastColumn="0" w:oddVBand="0" w:evenVBand="0" w:oddHBand="1" w:evenHBand="0" w:firstRowFirstColumn="0" w:firstRowLastColumn="0" w:lastRowFirstColumn="0" w:lastRowLastColumn="0"/>
            </w:pPr>
            <w:r w:rsidRPr="00A2772C">
              <w:t>Reports and insights easily accessible and available for Lancashire stakeholders</w:t>
            </w:r>
          </w:p>
        </w:tc>
        <w:tc>
          <w:tcPr>
            <w:tcW w:w="2845" w:type="dxa"/>
          </w:tcPr>
          <w:p w14:paraId="163B8043" w14:textId="696B2861" w:rsidR="00502C3B" w:rsidRPr="00A2772C" w:rsidRDefault="00F81A75" w:rsidP="00461515">
            <w:pPr>
              <w:pStyle w:val="ListBullet"/>
              <w:cnfStyle w:val="000000100000" w:firstRow="0" w:lastRow="0" w:firstColumn="0" w:lastColumn="0" w:oddVBand="0" w:evenVBand="0" w:oddHBand="1" w:evenHBand="0" w:firstRowFirstColumn="0" w:firstRowLastColumn="0" w:lastRowFirstColumn="0" w:lastRowLastColumn="0"/>
            </w:pPr>
            <w:r w:rsidRPr="00A2772C">
              <w:t>Lancashire is on the front foot in driving, shaping, and implementing change</w:t>
            </w:r>
          </w:p>
        </w:tc>
      </w:tr>
    </w:tbl>
    <w:p w14:paraId="148EE890" w14:textId="320122BA" w:rsidR="001B083F" w:rsidRPr="00A2772C" w:rsidRDefault="004150F9" w:rsidP="006A2217">
      <w:pPr>
        <w:pStyle w:val="Heading2"/>
        <w:numPr>
          <w:ilvl w:val="0"/>
          <w:numId w:val="0"/>
        </w:numPr>
        <w:rPr>
          <w:b w:val="0"/>
          <w:bCs w:val="0"/>
        </w:rPr>
      </w:pPr>
      <w:bookmarkStart w:id="136" w:name="_Toc502674276"/>
      <w:bookmarkStart w:id="137" w:name="_Toc502734622"/>
      <w:bookmarkStart w:id="138" w:name="_Toc502744335"/>
      <w:bookmarkStart w:id="139" w:name="_Toc504469796"/>
      <w:bookmarkStart w:id="140" w:name="_Toc504490236"/>
      <w:bookmarkStart w:id="141" w:name="_Toc504563082"/>
      <w:bookmarkStart w:id="142" w:name="_Hlk504488891"/>
      <w:r w:rsidRPr="00A2772C">
        <w:t>Strategic Aim 2</w:t>
      </w:r>
      <w:r w:rsidR="00461515" w:rsidRPr="00A2772C">
        <w:t xml:space="preserve"> –</w:t>
      </w:r>
      <w:r w:rsidR="00DB5BE1" w:rsidRPr="00A2772C">
        <w:t xml:space="preserve"> ‘New </w:t>
      </w:r>
      <w:r w:rsidR="00461515" w:rsidRPr="00A2772C">
        <w:t>Routeways to Excellence</w:t>
      </w:r>
      <w:r w:rsidR="00DB5BE1" w:rsidRPr="00A2772C">
        <w:t>’</w:t>
      </w:r>
      <w:bookmarkEnd w:id="136"/>
      <w:bookmarkEnd w:id="137"/>
      <w:bookmarkEnd w:id="138"/>
      <w:bookmarkEnd w:id="139"/>
      <w:bookmarkEnd w:id="140"/>
      <w:bookmarkEnd w:id="141"/>
    </w:p>
    <w:bookmarkEnd w:id="142"/>
    <w:p w14:paraId="022260B0" w14:textId="77777777" w:rsidR="00F809DE" w:rsidRPr="00A2772C" w:rsidRDefault="00F809DE" w:rsidP="001B083F">
      <w:pPr>
        <w:rPr>
          <w:rFonts w:asciiTheme="majorHAnsi" w:eastAsiaTheme="majorEastAsia" w:hAnsiTheme="majorHAnsi" w:cstheme="majorBidi"/>
          <w:b/>
          <w:bCs/>
          <w:color w:val="009483" w:themeColor="text2"/>
          <w:sz w:val="28"/>
          <w:szCs w:val="26"/>
        </w:rPr>
      </w:pPr>
    </w:p>
    <w:tbl>
      <w:tblPr>
        <w:tblStyle w:val="SDGTableDefault"/>
        <w:tblpPr w:leftFromText="180" w:rightFromText="180" w:vertAnchor="page" w:horzAnchor="margin" w:tblpY="2446"/>
        <w:tblW w:w="14267" w:type="dxa"/>
        <w:tblLook w:val="04A0" w:firstRow="1" w:lastRow="0" w:firstColumn="1" w:lastColumn="0" w:noHBand="0" w:noVBand="1"/>
      </w:tblPr>
      <w:tblGrid>
        <w:gridCol w:w="2853"/>
        <w:gridCol w:w="2853"/>
        <w:gridCol w:w="2853"/>
        <w:gridCol w:w="2854"/>
        <w:gridCol w:w="2854"/>
      </w:tblGrid>
      <w:tr w:rsidR="001B083F" w:rsidRPr="00A2772C" w14:paraId="0E066A64" w14:textId="77777777" w:rsidTr="00DE2220">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853" w:type="dxa"/>
          </w:tcPr>
          <w:p w14:paraId="497CA392" w14:textId="77777777" w:rsidR="001B083F" w:rsidRPr="00A2772C" w:rsidRDefault="001B083F" w:rsidP="00A87EE8">
            <w:pPr>
              <w:pStyle w:val="Heading3"/>
              <w:numPr>
                <w:ilvl w:val="0"/>
                <w:numId w:val="0"/>
              </w:numPr>
              <w:outlineLvl w:val="2"/>
              <w:rPr>
                <w:b/>
                <w:sz w:val="24"/>
              </w:rPr>
            </w:pPr>
            <w:r w:rsidRPr="00A2772C">
              <w:rPr>
                <w:b/>
                <w:sz w:val="24"/>
              </w:rPr>
              <w:lastRenderedPageBreak/>
              <w:t>Action</w:t>
            </w:r>
          </w:p>
        </w:tc>
        <w:tc>
          <w:tcPr>
            <w:tcW w:w="2853" w:type="dxa"/>
          </w:tcPr>
          <w:p w14:paraId="4D9BE7EA" w14:textId="77777777" w:rsidR="001B083F" w:rsidRPr="00A2772C" w:rsidRDefault="001B083F" w:rsidP="00A87EE8">
            <w:pPr>
              <w:pStyle w:val="Heading3"/>
              <w:numPr>
                <w:ilvl w:val="0"/>
                <w:numId w:val="0"/>
              </w:numPr>
              <w:outlineLvl w:val="2"/>
              <w:cnfStyle w:val="100000000000" w:firstRow="1" w:lastRow="0" w:firstColumn="0" w:lastColumn="0" w:oddVBand="0" w:evenVBand="0" w:oddHBand="0" w:evenHBand="0" w:firstRowFirstColumn="0" w:firstRowLastColumn="0" w:lastRowFirstColumn="0" w:lastRowLastColumn="0"/>
              <w:rPr>
                <w:b/>
                <w:sz w:val="24"/>
              </w:rPr>
            </w:pPr>
            <w:r w:rsidRPr="00A2772C">
              <w:rPr>
                <w:b/>
                <w:sz w:val="24"/>
              </w:rPr>
              <w:t>Rationale</w:t>
            </w:r>
          </w:p>
        </w:tc>
        <w:tc>
          <w:tcPr>
            <w:tcW w:w="2853" w:type="dxa"/>
          </w:tcPr>
          <w:p w14:paraId="711CC79C" w14:textId="77777777" w:rsidR="001B083F" w:rsidRPr="00A2772C" w:rsidRDefault="001B083F" w:rsidP="00A87EE8">
            <w:pPr>
              <w:pStyle w:val="Heading3"/>
              <w:numPr>
                <w:ilvl w:val="0"/>
                <w:numId w:val="0"/>
              </w:numPr>
              <w:outlineLvl w:val="2"/>
              <w:cnfStyle w:val="100000000000" w:firstRow="1" w:lastRow="0" w:firstColumn="0" w:lastColumn="0" w:oddVBand="0" w:evenVBand="0" w:oddHBand="0" w:evenHBand="0" w:firstRowFirstColumn="0" w:firstRowLastColumn="0" w:lastRowFirstColumn="0" w:lastRowLastColumn="0"/>
              <w:rPr>
                <w:b/>
                <w:sz w:val="24"/>
              </w:rPr>
            </w:pPr>
            <w:r w:rsidRPr="00A2772C">
              <w:rPr>
                <w:b/>
                <w:sz w:val="24"/>
              </w:rPr>
              <w:t>Objectives</w:t>
            </w:r>
          </w:p>
        </w:tc>
        <w:tc>
          <w:tcPr>
            <w:tcW w:w="2854" w:type="dxa"/>
          </w:tcPr>
          <w:p w14:paraId="78229013" w14:textId="77777777" w:rsidR="001B083F" w:rsidRPr="00A2772C" w:rsidRDefault="001B083F" w:rsidP="00A87EE8">
            <w:pPr>
              <w:pStyle w:val="Heading3"/>
              <w:numPr>
                <w:ilvl w:val="0"/>
                <w:numId w:val="0"/>
              </w:numPr>
              <w:outlineLvl w:val="2"/>
              <w:cnfStyle w:val="100000000000" w:firstRow="1" w:lastRow="0" w:firstColumn="0" w:lastColumn="0" w:oddVBand="0" w:evenVBand="0" w:oddHBand="0" w:evenHBand="0" w:firstRowFirstColumn="0" w:firstRowLastColumn="0" w:lastRowFirstColumn="0" w:lastRowLastColumn="0"/>
              <w:rPr>
                <w:b/>
                <w:sz w:val="24"/>
              </w:rPr>
            </w:pPr>
            <w:r w:rsidRPr="00A2772C">
              <w:rPr>
                <w:b/>
                <w:sz w:val="24"/>
              </w:rPr>
              <w:t>Outputs</w:t>
            </w:r>
          </w:p>
        </w:tc>
        <w:tc>
          <w:tcPr>
            <w:tcW w:w="2854" w:type="dxa"/>
          </w:tcPr>
          <w:p w14:paraId="60FE1206" w14:textId="77777777" w:rsidR="001B083F" w:rsidRPr="00A2772C" w:rsidRDefault="001B083F" w:rsidP="00A87EE8">
            <w:pPr>
              <w:pStyle w:val="Heading3"/>
              <w:numPr>
                <w:ilvl w:val="0"/>
                <w:numId w:val="0"/>
              </w:numPr>
              <w:outlineLvl w:val="2"/>
              <w:cnfStyle w:val="100000000000" w:firstRow="1" w:lastRow="0" w:firstColumn="0" w:lastColumn="0" w:oddVBand="0" w:evenVBand="0" w:oddHBand="0" w:evenHBand="0" w:firstRowFirstColumn="0" w:firstRowLastColumn="0" w:lastRowFirstColumn="0" w:lastRowLastColumn="0"/>
              <w:rPr>
                <w:b/>
                <w:sz w:val="24"/>
              </w:rPr>
            </w:pPr>
            <w:r w:rsidRPr="00A2772C">
              <w:rPr>
                <w:b/>
                <w:sz w:val="24"/>
              </w:rPr>
              <w:t>Outcomes</w:t>
            </w:r>
          </w:p>
        </w:tc>
      </w:tr>
      <w:tr w:rsidR="001B083F" w:rsidRPr="00A2772C" w14:paraId="6ECF952F" w14:textId="77777777" w:rsidTr="00DE2220">
        <w:trPr>
          <w:cnfStyle w:val="000000100000" w:firstRow="0" w:lastRow="0" w:firstColumn="0" w:lastColumn="0" w:oddVBand="0" w:evenVBand="0" w:oddHBand="1" w:evenHBand="0" w:firstRowFirstColumn="0" w:firstRowLastColumn="0" w:lastRowFirstColumn="0" w:lastRowLastColumn="0"/>
          <w:trHeight w:val="1937"/>
        </w:trPr>
        <w:tc>
          <w:tcPr>
            <w:cnfStyle w:val="001000000000" w:firstRow="0" w:lastRow="0" w:firstColumn="1" w:lastColumn="0" w:oddVBand="0" w:evenVBand="0" w:oddHBand="0" w:evenHBand="0" w:firstRowFirstColumn="0" w:firstRowLastColumn="0" w:lastRowFirstColumn="0" w:lastRowLastColumn="0"/>
            <w:tcW w:w="2853" w:type="dxa"/>
          </w:tcPr>
          <w:p w14:paraId="272C3B9F" w14:textId="5D63DDDA" w:rsidR="001B083F" w:rsidRPr="00A2772C" w:rsidRDefault="004D2B0E" w:rsidP="00A87EE8">
            <w:pPr>
              <w:pStyle w:val="Heading3"/>
              <w:numPr>
                <w:ilvl w:val="0"/>
                <w:numId w:val="0"/>
              </w:numPr>
              <w:outlineLvl w:val="2"/>
            </w:pPr>
            <w:r w:rsidRPr="00A2772C">
              <w:t xml:space="preserve">Develop supply chain </w:t>
            </w:r>
            <w:r w:rsidR="003E7DCA" w:rsidRPr="00A2772C">
              <w:t xml:space="preserve">crossover </w:t>
            </w:r>
            <w:r w:rsidRPr="00A2772C">
              <w:t>networks</w:t>
            </w:r>
            <w:r w:rsidR="00DB5BE1" w:rsidRPr="00A2772C">
              <w:t>, working to Smart Specialisation model disciplines</w:t>
            </w:r>
          </w:p>
        </w:tc>
        <w:tc>
          <w:tcPr>
            <w:tcW w:w="2853" w:type="dxa"/>
          </w:tcPr>
          <w:p w14:paraId="30F5DD62" w14:textId="6B1DF274" w:rsidR="00FE2B7B" w:rsidRPr="00A2772C" w:rsidRDefault="00FE2B7B" w:rsidP="00FE2B7B">
            <w:pPr>
              <w:pStyle w:val="ListBullet"/>
              <w:cnfStyle w:val="000000100000" w:firstRow="0" w:lastRow="0" w:firstColumn="0" w:lastColumn="0" w:oddVBand="0" w:evenVBand="0" w:oddHBand="1" w:evenHBand="0" w:firstRowFirstColumn="0" w:firstRowLastColumn="0" w:lastRowFirstColumn="0" w:lastRowLastColumn="0"/>
            </w:pPr>
            <w:r w:rsidRPr="00A2772C">
              <w:t>Vital for Lancashire to</w:t>
            </w:r>
            <w:r w:rsidR="00DB5BE1" w:rsidRPr="00A2772C">
              <w:t xml:space="preserve"> create</w:t>
            </w:r>
            <w:r w:rsidRPr="00A2772C">
              <w:t xml:space="preserve"> new USPs</w:t>
            </w:r>
          </w:p>
          <w:p w14:paraId="5506ED4B" w14:textId="476BD290" w:rsidR="001B083F" w:rsidRPr="00A2772C" w:rsidRDefault="00FE2B7B" w:rsidP="00FE2B7B">
            <w:pPr>
              <w:pStyle w:val="ListBullet"/>
              <w:cnfStyle w:val="000000100000" w:firstRow="0" w:lastRow="0" w:firstColumn="0" w:lastColumn="0" w:oddVBand="0" w:evenVBand="0" w:oddHBand="1" w:evenHBand="0" w:firstRowFirstColumn="0" w:firstRowLastColumn="0" w:lastRowFirstColumn="0" w:lastRowLastColumn="0"/>
            </w:pPr>
            <w:r w:rsidRPr="00A2772C">
              <w:t>Connectedness between existing strengths provides opportunities for diversification</w:t>
            </w:r>
          </w:p>
        </w:tc>
        <w:tc>
          <w:tcPr>
            <w:tcW w:w="2853" w:type="dxa"/>
          </w:tcPr>
          <w:p w14:paraId="4643025F" w14:textId="77777777" w:rsidR="0099154F" w:rsidRPr="00A2772C" w:rsidRDefault="0099154F" w:rsidP="00A87EE8">
            <w:pPr>
              <w:pStyle w:val="ListBullet"/>
              <w:cnfStyle w:val="000000100000" w:firstRow="0" w:lastRow="0" w:firstColumn="0" w:lastColumn="0" w:oddVBand="0" w:evenVBand="0" w:oddHBand="1" w:evenHBand="0" w:firstRowFirstColumn="0" w:firstRowLastColumn="0" w:lastRowFirstColumn="0" w:lastRowLastColumn="0"/>
            </w:pPr>
            <w:r w:rsidRPr="00A2772C">
              <w:t>Crossovers between supply chains to be identified and developed</w:t>
            </w:r>
          </w:p>
          <w:p w14:paraId="38810F37" w14:textId="35DB1E19" w:rsidR="001B083F" w:rsidRPr="00A2772C" w:rsidRDefault="0050650A" w:rsidP="00A87EE8">
            <w:pPr>
              <w:pStyle w:val="ListBullet"/>
              <w:cnfStyle w:val="000000100000" w:firstRow="0" w:lastRow="0" w:firstColumn="0" w:lastColumn="0" w:oddVBand="0" w:evenVBand="0" w:oddHBand="1" w:evenHBand="0" w:firstRowFirstColumn="0" w:firstRowLastColumn="0" w:lastRowFirstColumn="0" w:lastRowLastColumn="0"/>
            </w:pPr>
            <w:r w:rsidRPr="00A2772C">
              <w:t>New technologies and innovations developed through crossover opportunities</w:t>
            </w:r>
          </w:p>
        </w:tc>
        <w:tc>
          <w:tcPr>
            <w:tcW w:w="2854" w:type="dxa"/>
          </w:tcPr>
          <w:p w14:paraId="02A7884B" w14:textId="11E56EE9" w:rsidR="002D1C96" w:rsidRPr="00A2772C" w:rsidRDefault="002D1C96" w:rsidP="0050650A">
            <w:pPr>
              <w:pStyle w:val="ListBullet"/>
              <w:cnfStyle w:val="000000100000" w:firstRow="0" w:lastRow="0" w:firstColumn="0" w:lastColumn="0" w:oddVBand="0" w:evenVBand="0" w:oddHBand="1" w:evenHBand="0" w:firstRowFirstColumn="0" w:firstRowLastColumn="0" w:lastRowFirstColumn="0" w:lastRowLastColumn="0"/>
            </w:pPr>
            <w:r w:rsidRPr="00A2772C">
              <w:t>New innovation collaborations developed across sectors</w:t>
            </w:r>
          </w:p>
          <w:p w14:paraId="32B2489C" w14:textId="5BFD36FA" w:rsidR="0050650A" w:rsidRPr="00A2772C" w:rsidRDefault="0050650A" w:rsidP="0050650A">
            <w:pPr>
              <w:pStyle w:val="ListBullet"/>
              <w:cnfStyle w:val="000000100000" w:firstRow="0" w:lastRow="0" w:firstColumn="0" w:lastColumn="0" w:oddVBand="0" w:evenVBand="0" w:oddHBand="1" w:evenHBand="0" w:firstRowFirstColumn="0" w:firstRowLastColumn="0" w:lastRowFirstColumn="0" w:lastRowLastColumn="0"/>
            </w:pPr>
            <w:r w:rsidRPr="00A2772C">
              <w:t>New technologies developed and adopted across sectors</w:t>
            </w:r>
          </w:p>
          <w:p w14:paraId="1C3308F6" w14:textId="4A4C418C" w:rsidR="00DB5BE1" w:rsidRPr="00A2772C" w:rsidRDefault="00DB5BE1" w:rsidP="0050650A">
            <w:pPr>
              <w:pStyle w:val="ListBullet"/>
              <w:cnfStyle w:val="000000100000" w:firstRow="0" w:lastRow="0" w:firstColumn="0" w:lastColumn="0" w:oddVBand="0" w:evenVBand="0" w:oddHBand="1" w:evenHBand="0" w:firstRowFirstColumn="0" w:firstRowLastColumn="0" w:lastRowFirstColumn="0" w:lastRowLastColumn="0"/>
            </w:pPr>
            <w:r w:rsidRPr="00A2772C">
              <w:t>New sector potential identified and championed</w:t>
            </w:r>
          </w:p>
          <w:p w14:paraId="15037E93" w14:textId="11D730A6" w:rsidR="001B083F" w:rsidRPr="00A2772C" w:rsidRDefault="001B083F" w:rsidP="002D1C96">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854" w:type="dxa"/>
          </w:tcPr>
          <w:p w14:paraId="32E74F07" w14:textId="6DEC8E20" w:rsidR="001B083F" w:rsidRPr="00A2772C" w:rsidRDefault="00480775" w:rsidP="00DB5BE1">
            <w:pPr>
              <w:pStyle w:val="ListBullet"/>
              <w:cnfStyle w:val="000000100000" w:firstRow="0" w:lastRow="0" w:firstColumn="0" w:lastColumn="0" w:oddVBand="0" w:evenVBand="0" w:oddHBand="1" w:evenHBand="0" w:firstRowFirstColumn="0" w:firstRowLastColumn="0" w:lastRowFirstColumn="0" w:lastRowLastColumn="0"/>
            </w:pPr>
            <w:r w:rsidRPr="00A2772C">
              <w:t xml:space="preserve">Lancashire’s sectoral strengths combine </w:t>
            </w:r>
            <w:r w:rsidR="00DB5BE1" w:rsidRPr="00A2772C">
              <w:t>to develop new USPs for the County (e.g. u</w:t>
            </w:r>
            <w:r w:rsidRPr="00A2772C">
              <w:t>ltra-reliable, technologies</w:t>
            </w:r>
            <w:r w:rsidR="00DB5BE1" w:rsidRPr="00A2772C">
              <w:t>)</w:t>
            </w:r>
          </w:p>
        </w:tc>
      </w:tr>
      <w:tr w:rsidR="004D2B0E" w:rsidRPr="00A2772C" w14:paraId="1E3A76E5" w14:textId="77777777" w:rsidTr="00DE2220">
        <w:trPr>
          <w:trHeight w:val="1465"/>
        </w:trPr>
        <w:tc>
          <w:tcPr>
            <w:cnfStyle w:val="001000000000" w:firstRow="0" w:lastRow="0" w:firstColumn="1" w:lastColumn="0" w:oddVBand="0" w:evenVBand="0" w:oddHBand="0" w:evenHBand="0" w:firstRowFirstColumn="0" w:firstRowLastColumn="0" w:lastRowFirstColumn="0" w:lastRowLastColumn="0"/>
            <w:tcW w:w="2853" w:type="dxa"/>
          </w:tcPr>
          <w:p w14:paraId="2C9B1D84" w14:textId="4EBB6EBA" w:rsidR="004D2B0E" w:rsidRPr="00A2772C" w:rsidRDefault="004D2B0E" w:rsidP="004D2B0E">
            <w:pPr>
              <w:pStyle w:val="Heading3"/>
              <w:numPr>
                <w:ilvl w:val="0"/>
                <w:numId w:val="0"/>
              </w:numPr>
              <w:outlineLvl w:val="2"/>
            </w:pPr>
            <w:r w:rsidRPr="00A2772C">
              <w:t>Encourage increase in Knowledge Transfer Partnerships</w:t>
            </w:r>
            <w:r w:rsidR="00401297" w:rsidRPr="00A2772C">
              <w:t xml:space="preserve"> (KTPs)</w:t>
            </w:r>
            <w:r w:rsidRPr="00A2772C">
              <w:t xml:space="preserve"> and commercialisation opportunities that flow from these</w:t>
            </w:r>
          </w:p>
        </w:tc>
        <w:tc>
          <w:tcPr>
            <w:tcW w:w="2853" w:type="dxa"/>
          </w:tcPr>
          <w:p w14:paraId="1A209C76" w14:textId="77777777" w:rsidR="0099154F" w:rsidRPr="00A2772C" w:rsidRDefault="0099154F" w:rsidP="004D2B0E">
            <w:pPr>
              <w:pStyle w:val="ListBullet"/>
              <w:cnfStyle w:val="000000000000" w:firstRow="0" w:lastRow="0" w:firstColumn="0" w:lastColumn="0" w:oddVBand="0" w:evenVBand="0" w:oddHBand="0" w:evenHBand="0" w:firstRowFirstColumn="0" w:firstRowLastColumn="0" w:lastRowFirstColumn="0" w:lastRowLastColumn="0"/>
            </w:pPr>
            <w:r w:rsidRPr="00A2772C">
              <w:t>Examples of successful KTPs exist across HEIs/businesses</w:t>
            </w:r>
          </w:p>
          <w:p w14:paraId="7B29FEE6" w14:textId="6C5CA4CB" w:rsidR="004D2B0E" w:rsidRPr="00A2772C" w:rsidRDefault="0099154F" w:rsidP="004D2B0E">
            <w:pPr>
              <w:pStyle w:val="ListBullet"/>
              <w:cnfStyle w:val="000000000000" w:firstRow="0" w:lastRow="0" w:firstColumn="0" w:lastColumn="0" w:oddVBand="0" w:evenVBand="0" w:oddHBand="0" w:evenHBand="0" w:firstRowFirstColumn="0" w:firstRowLastColumn="0" w:lastRowFirstColumn="0" w:lastRowLastColumn="0"/>
            </w:pPr>
            <w:r w:rsidRPr="00A2772C">
              <w:t>Successful in developing and commercialising innovation</w:t>
            </w:r>
          </w:p>
        </w:tc>
        <w:tc>
          <w:tcPr>
            <w:tcW w:w="2853" w:type="dxa"/>
          </w:tcPr>
          <w:p w14:paraId="423F584D" w14:textId="0F664A04" w:rsidR="004D2B0E" w:rsidRPr="00A2772C" w:rsidRDefault="00A16171" w:rsidP="004D2B0E">
            <w:pPr>
              <w:pStyle w:val="ListBullet"/>
              <w:cnfStyle w:val="000000000000" w:firstRow="0" w:lastRow="0" w:firstColumn="0" w:lastColumn="0" w:oddVBand="0" w:evenVBand="0" w:oddHBand="0" w:evenHBand="0" w:firstRowFirstColumn="0" w:firstRowLastColumn="0" w:lastRowFirstColumn="0" w:lastRowLastColumn="0"/>
              <w:rPr>
                <w:b/>
              </w:rPr>
            </w:pPr>
            <w:r w:rsidRPr="00A2772C">
              <w:t>D</w:t>
            </w:r>
            <w:r w:rsidR="00401297" w:rsidRPr="00A2772C">
              <w:t xml:space="preserve">ouble the number of KTPs in Lancashire </w:t>
            </w:r>
          </w:p>
          <w:p w14:paraId="3B06EA74" w14:textId="757FD3BA" w:rsidR="0099154F" w:rsidRPr="00A2772C" w:rsidRDefault="00A16171" w:rsidP="004D2B0E">
            <w:pPr>
              <w:pStyle w:val="ListBullet"/>
              <w:cnfStyle w:val="000000000000" w:firstRow="0" w:lastRow="0" w:firstColumn="0" w:lastColumn="0" w:oddVBand="0" w:evenVBand="0" w:oddHBand="0" w:evenHBand="0" w:firstRowFirstColumn="0" w:firstRowLastColumn="0" w:lastRowFirstColumn="0" w:lastRowLastColumn="0"/>
              <w:rPr>
                <w:b/>
              </w:rPr>
            </w:pPr>
            <w:r w:rsidRPr="00A2772C">
              <w:t>E</w:t>
            </w:r>
            <w:r w:rsidR="0099154F" w:rsidRPr="00A2772C">
              <w:t>stablish KTPs in emerging sectors</w:t>
            </w:r>
          </w:p>
        </w:tc>
        <w:tc>
          <w:tcPr>
            <w:tcW w:w="2854" w:type="dxa"/>
          </w:tcPr>
          <w:p w14:paraId="7A8F5130" w14:textId="77777777" w:rsidR="002D1C96" w:rsidRPr="00A2772C" w:rsidRDefault="002D1C96" w:rsidP="002D1C96">
            <w:pPr>
              <w:pStyle w:val="ListBullet"/>
              <w:cnfStyle w:val="000000000000" w:firstRow="0" w:lastRow="0" w:firstColumn="0" w:lastColumn="0" w:oddVBand="0" w:evenVBand="0" w:oddHBand="0" w:evenHBand="0" w:firstRowFirstColumn="0" w:firstRowLastColumn="0" w:lastRowFirstColumn="0" w:lastRowLastColumn="0"/>
            </w:pPr>
            <w:r w:rsidRPr="00A2772C">
              <w:t>Number of KTPs in Lancashire is doubled</w:t>
            </w:r>
          </w:p>
          <w:p w14:paraId="135D28C7" w14:textId="37C83B62" w:rsidR="004D2B0E" w:rsidRPr="00A2772C" w:rsidRDefault="002D1C96" w:rsidP="002D1C96">
            <w:pPr>
              <w:pStyle w:val="ListBullet"/>
              <w:cnfStyle w:val="000000000000" w:firstRow="0" w:lastRow="0" w:firstColumn="0" w:lastColumn="0" w:oddVBand="0" w:evenVBand="0" w:oddHBand="0" w:evenHBand="0" w:firstRowFirstColumn="0" w:firstRowLastColumn="0" w:lastRowFirstColumn="0" w:lastRowLastColumn="0"/>
            </w:pPr>
            <w:r w:rsidRPr="00A2772C">
              <w:t>KTPs support existing strengths and are developed in emerging sectors</w:t>
            </w:r>
          </w:p>
        </w:tc>
        <w:tc>
          <w:tcPr>
            <w:tcW w:w="2854" w:type="dxa"/>
          </w:tcPr>
          <w:p w14:paraId="45AEBF94" w14:textId="77777777" w:rsidR="002D1C96" w:rsidRPr="00A2772C" w:rsidRDefault="002D1C96" w:rsidP="002D1C96">
            <w:pPr>
              <w:pStyle w:val="ListBullet"/>
              <w:cnfStyle w:val="000000000000" w:firstRow="0" w:lastRow="0" w:firstColumn="0" w:lastColumn="0" w:oddVBand="0" w:evenVBand="0" w:oddHBand="0" w:evenHBand="0" w:firstRowFirstColumn="0" w:firstRowLastColumn="0" w:lastRowFirstColumn="0" w:lastRowLastColumn="0"/>
            </w:pPr>
            <w:r w:rsidRPr="00A2772C">
              <w:t>Closer connection between HEIs and broader number and range of businesses</w:t>
            </w:r>
          </w:p>
          <w:p w14:paraId="77F21C74" w14:textId="083F997D" w:rsidR="004D2B0E" w:rsidRPr="00A2772C" w:rsidRDefault="002D1C96" w:rsidP="002D1C96">
            <w:pPr>
              <w:pStyle w:val="ListBullet"/>
              <w:cnfStyle w:val="000000000000" w:firstRow="0" w:lastRow="0" w:firstColumn="0" w:lastColumn="0" w:oddVBand="0" w:evenVBand="0" w:oddHBand="0" w:evenHBand="0" w:firstRowFirstColumn="0" w:firstRowLastColumn="0" w:lastRowFirstColumn="0" w:lastRowLastColumn="0"/>
            </w:pPr>
            <w:r w:rsidRPr="00A2772C">
              <w:t xml:space="preserve">KTPs successfully commercialise ideas in </w:t>
            </w:r>
            <w:r w:rsidR="00946852" w:rsidRPr="00A2772C">
              <w:t>new sector strengths</w:t>
            </w:r>
          </w:p>
        </w:tc>
      </w:tr>
      <w:tr w:rsidR="004D2B0E" w:rsidRPr="00A2772C" w14:paraId="5B58044F" w14:textId="77777777" w:rsidTr="00DE2220">
        <w:trPr>
          <w:cnfStyle w:val="000000100000" w:firstRow="0" w:lastRow="0" w:firstColumn="0" w:lastColumn="0" w:oddVBand="0" w:evenVBand="0" w:oddHBand="1" w:evenHBand="0" w:firstRowFirstColumn="0" w:firstRowLastColumn="0" w:lastRowFirstColumn="0" w:lastRowLastColumn="0"/>
          <w:trHeight w:val="1628"/>
        </w:trPr>
        <w:tc>
          <w:tcPr>
            <w:cnfStyle w:val="001000000000" w:firstRow="0" w:lastRow="0" w:firstColumn="1" w:lastColumn="0" w:oddVBand="0" w:evenVBand="0" w:oddHBand="0" w:evenHBand="0" w:firstRowFirstColumn="0" w:firstRowLastColumn="0" w:lastRowFirstColumn="0" w:lastRowLastColumn="0"/>
            <w:tcW w:w="2853" w:type="dxa"/>
          </w:tcPr>
          <w:p w14:paraId="43EFE045" w14:textId="62ACC1B7" w:rsidR="004D2B0E" w:rsidRPr="00A2772C" w:rsidRDefault="004D2B0E" w:rsidP="004D2B0E">
            <w:pPr>
              <w:pStyle w:val="Heading3"/>
              <w:numPr>
                <w:ilvl w:val="0"/>
                <w:numId w:val="0"/>
              </w:numPr>
              <w:outlineLvl w:val="2"/>
            </w:pPr>
            <w:r w:rsidRPr="00A2772C">
              <w:t>Building on existing Test Beds (e.g. Lancashire and Cumbria Innovation Alliance Health and Care Test Bed), and develop these in new sectors e.g. digital</w:t>
            </w:r>
          </w:p>
        </w:tc>
        <w:tc>
          <w:tcPr>
            <w:tcW w:w="2853" w:type="dxa"/>
          </w:tcPr>
          <w:p w14:paraId="5AC6F515" w14:textId="77777777" w:rsidR="00A63721" w:rsidRPr="00A2772C" w:rsidRDefault="00D56D49" w:rsidP="00D56D49">
            <w:pPr>
              <w:pStyle w:val="ListBullet"/>
              <w:cnfStyle w:val="000000100000" w:firstRow="0" w:lastRow="0" w:firstColumn="0" w:lastColumn="0" w:oddVBand="0" w:evenVBand="0" w:oddHBand="1" w:evenHBand="0" w:firstRowFirstColumn="0" w:firstRowLastColumn="0" w:lastRowFirstColumn="0" w:lastRowLastColumn="0"/>
            </w:pPr>
            <w:r w:rsidRPr="00A2772C">
              <w:t>Existing Test Bed examples within Lancashire</w:t>
            </w:r>
          </w:p>
          <w:p w14:paraId="647B8FEE" w14:textId="5B53989E" w:rsidR="004D2B0E" w:rsidRPr="00A2772C" w:rsidRDefault="00A63721" w:rsidP="00D56D49">
            <w:pPr>
              <w:pStyle w:val="ListBullet"/>
              <w:cnfStyle w:val="000000100000" w:firstRow="0" w:lastRow="0" w:firstColumn="0" w:lastColumn="0" w:oddVBand="0" w:evenVBand="0" w:oddHBand="1" w:evenHBand="0" w:firstRowFirstColumn="0" w:firstRowLastColumn="0" w:lastRowFirstColumn="0" w:lastRowLastColumn="0"/>
            </w:pPr>
            <w:r w:rsidRPr="00A2772C">
              <w:t>Foundations of other Test Beds</w:t>
            </w:r>
            <w:r w:rsidR="006A2217" w:rsidRPr="00A2772C">
              <w:t xml:space="preserve"> exist within Lancashire (e.g. d</w:t>
            </w:r>
            <w:r w:rsidRPr="00A2772C">
              <w:t>igital</w:t>
            </w:r>
            <w:r w:rsidR="006A2217" w:rsidRPr="00A2772C">
              <w:t xml:space="preserve"> cluster</w:t>
            </w:r>
            <w:r w:rsidRPr="00A2772C">
              <w:t xml:space="preserve"> in Lancaster)</w:t>
            </w:r>
          </w:p>
        </w:tc>
        <w:tc>
          <w:tcPr>
            <w:tcW w:w="2853" w:type="dxa"/>
          </w:tcPr>
          <w:p w14:paraId="1DDD55DC" w14:textId="24691035" w:rsidR="004D2B0E" w:rsidRPr="00A2772C" w:rsidRDefault="00A16171" w:rsidP="008F5129">
            <w:pPr>
              <w:pStyle w:val="ListBullet"/>
              <w:cnfStyle w:val="000000100000" w:firstRow="0" w:lastRow="0" w:firstColumn="0" w:lastColumn="0" w:oddVBand="0" w:evenVBand="0" w:oddHBand="1" w:evenHBand="0" w:firstRowFirstColumn="0" w:firstRowLastColumn="0" w:lastRowFirstColumn="0" w:lastRowLastColumn="0"/>
            </w:pPr>
            <w:r w:rsidRPr="00A2772C">
              <w:t>I</w:t>
            </w:r>
            <w:r w:rsidR="00A63721" w:rsidRPr="00A2772C">
              <w:t>nvest in and develop clusters to create Test Beds in emerging sectors</w:t>
            </w:r>
          </w:p>
          <w:p w14:paraId="734D87A2" w14:textId="3E79C48F" w:rsidR="0050650A" w:rsidRPr="00A2772C" w:rsidRDefault="0050650A" w:rsidP="008F5129">
            <w:pPr>
              <w:pStyle w:val="ListBullet"/>
              <w:cnfStyle w:val="000000100000" w:firstRow="0" w:lastRow="0" w:firstColumn="0" w:lastColumn="0" w:oddVBand="0" w:evenVBand="0" w:oddHBand="1" w:evenHBand="0" w:firstRowFirstColumn="0" w:firstRowLastColumn="0" w:lastRowFirstColumn="0" w:lastRowLastColumn="0"/>
            </w:pPr>
            <w:r w:rsidRPr="00A2772C">
              <w:t xml:space="preserve">Innovations developed in Test Beds to be commercialised </w:t>
            </w:r>
          </w:p>
        </w:tc>
        <w:tc>
          <w:tcPr>
            <w:tcW w:w="2854" w:type="dxa"/>
          </w:tcPr>
          <w:p w14:paraId="5CDF8AD4" w14:textId="77777777" w:rsidR="006A2217" w:rsidRPr="00A2772C" w:rsidRDefault="006A2217" w:rsidP="006A2217">
            <w:pPr>
              <w:pStyle w:val="ListBullet"/>
              <w:cnfStyle w:val="000000100000" w:firstRow="0" w:lastRow="0" w:firstColumn="0" w:lastColumn="0" w:oddVBand="0" w:evenVBand="0" w:oddHBand="1" w:evenHBand="0" w:firstRowFirstColumn="0" w:firstRowLastColumn="0" w:lastRowFirstColumn="0" w:lastRowLastColumn="0"/>
            </w:pPr>
            <w:r w:rsidRPr="00A2772C">
              <w:t>Existing Health and Care Test Bed is supported and developed</w:t>
            </w:r>
          </w:p>
          <w:p w14:paraId="00593A75" w14:textId="1104357B" w:rsidR="004D2B0E" w:rsidRPr="00A2772C" w:rsidRDefault="006A2217" w:rsidP="006A2217">
            <w:pPr>
              <w:pStyle w:val="ListBullet"/>
              <w:cnfStyle w:val="000000100000" w:firstRow="0" w:lastRow="0" w:firstColumn="0" w:lastColumn="0" w:oddVBand="0" w:evenVBand="0" w:oddHBand="1" w:evenHBand="0" w:firstRowFirstColumn="0" w:firstRowLastColumn="0" w:lastRowFirstColumn="0" w:lastRowLastColumn="0"/>
            </w:pPr>
            <w:r w:rsidRPr="00A2772C">
              <w:t>New Test Beds in areas such as Digital are developed</w:t>
            </w:r>
          </w:p>
        </w:tc>
        <w:tc>
          <w:tcPr>
            <w:tcW w:w="2854" w:type="dxa"/>
          </w:tcPr>
          <w:p w14:paraId="2DB267A4" w14:textId="77777777" w:rsidR="006A2217" w:rsidRPr="00A2772C" w:rsidRDefault="006A2217" w:rsidP="006A2217">
            <w:pPr>
              <w:pStyle w:val="ListBullet"/>
              <w:cnfStyle w:val="000000100000" w:firstRow="0" w:lastRow="0" w:firstColumn="0" w:lastColumn="0" w:oddVBand="0" w:evenVBand="0" w:oddHBand="1" w:evenHBand="0" w:firstRowFirstColumn="0" w:firstRowLastColumn="0" w:lastRowFirstColumn="0" w:lastRowLastColumn="0"/>
            </w:pPr>
            <w:r w:rsidRPr="00A2772C">
              <w:t>Lancashire becomes the ‘go to’ place for innovation testing</w:t>
            </w:r>
          </w:p>
          <w:p w14:paraId="7A243D7E" w14:textId="529EB23D" w:rsidR="004D2B0E" w:rsidRPr="00A2772C" w:rsidRDefault="006A2217" w:rsidP="006A2217">
            <w:pPr>
              <w:pStyle w:val="ListBullet"/>
              <w:cnfStyle w:val="000000100000" w:firstRow="0" w:lastRow="0" w:firstColumn="0" w:lastColumn="0" w:oddVBand="0" w:evenVBand="0" w:oddHBand="1" w:evenHBand="0" w:firstRowFirstColumn="0" w:firstRowLastColumn="0" w:lastRowFirstColumn="0" w:lastRowLastColumn="0"/>
            </w:pPr>
            <w:r w:rsidRPr="00A2772C">
              <w:t>Ideas developed and tested within Lancashire are adopted and commercialised</w:t>
            </w:r>
          </w:p>
        </w:tc>
      </w:tr>
      <w:tr w:rsidR="004D2B0E" w:rsidRPr="00A2772C" w14:paraId="42B896A9" w14:textId="77777777" w:rsidTr="00DE2220">
        <w:trPr>
          <w:trHeight w:val="1921"/>
        </w:trPr>
        <w:tc>
          <w:tcPr>
            <w:cnfStyle w:val="001000000000" w:firstRow="0" w:lastRow="0" w:firstColumn="1" w:lastColumn="0" w:oddVBand="0" w:evenVBand="0" w:oddHBand="0" w:evenHBand="0" w:firstRowFirstColumn="0" w:firstRowLastColumn="0" w:lastRowFirstColumn="0" w:lastRowLastColumn="0"/>
            <w:tcW w:w="2853" w:type="dxa"/>
          </w:tcPr>
          <w:p w14:paraId="41A9396A" w14:textId="5A31BF19" w:rsidR="004D2B0E" w:rsidRPr="00A2772C" w:rsidRDefault="00FE2B7B" w:rsidP="004D2B0E">
            <w:pPr>
              <w:pStyle w:val="Heading3"/>
              <w:numPr>
                <w:ilvl w:val="0"/>
                <w:numId w:val="0"/>
              </w:numPr>
              <w:outlineLvl w:val="2"/>
            </w:pPr>
            <w:r w:rsidRPr="00A2772C">
              <w:t>Rotate monthly initiatives such as “Failure Labs” and hackathons around existing key innovation facilities, with</w:t>
            </w:r>
            <w:r w:rsidR="00D56D49" w:rsidRPr="00A2772C">
              <w:t xml:space="preserve"> a different sector focus each month</w:t>
            </w:r>
          </w:p>
        </w:tc>
        <w:tc>
          <w:tcPr>
            <w:tcW w:w="2853" w:type="dxa"/>
          </w:tcPr>
          <w:p w14:paraId="038A5B54" w14:textId="77777777" w:rsidR="006A2217" w:rsidRPr="00A2772C" w:rsidRDefault="006A2217" w:rsidP="006A2217">
            <w:pPr>
              <w:pStyle w:val="ListBullet"/>
              <w:cnfStyle w:val="000000000000" w:firstRow="0" w:lastRow="0" w:firstColumn="0" w:lastColumn="0" w:oddVBand="0" w:evenVBand="0" w:oddHBand="0" w:evenHBand="0" w:firstRowFirstColumn="0" w:firstRowLastColumn="0" w:lastRowFirstColumn="0" w:lastRowLastColumn="0"/>
            </w:pPr>
            <w:r w:rsidRPr="00A2772C">
              <w:t>Investment in a range of innovation facilities</w:t>
            </w:r>
          </w:p>
          <w:p w14:paraId="140C68E2" w14:textId="1935DAE1" w:rsidR="004D2B0E" w:rsidRPr="00A2772C" w:rsidRDefault="006A2217" w:rsidP="006A2217">
            <w:pPr>
              <w:pStyle w:val="ListBullet"/>
              <w:cnfStyle w:val="000000000000" w:firstRow="0" w:lastRow="0" w:firstColumn="0" w:lastColumn="0" w:oddVBand="0" w:evenVBand="0" w:oddHBand="0" w:evenHBand="0" w:firstRowFirstColumn="0" w:firstRowLastColumn="0" w:lastRowFirstColumn="0" w:lastRowLastColumn="0"/>
            </w:pPr>
            <w:r w:rsidRPr="00A2772C">
              <w:t>Utilises these in developing innovation across sectors</w:t>
            </w:r>
          </w:p>
        </w:tc>
        <w:tc>
          <w:tcPr>
            <w:tcW w:w="2853" w:type="dxa"/>
          </w:tcPr>
          <w:p w14:paraId="53F06E70" w14:textId="19CAEC24" w:rsidR="006A2217" w:rsidRPr="00A2772C" w:rsidRDefault="00A16171" w:rsidP="006A2217">
            <w:pPr>
              <w:pStyle w:val="ListBullet"/>
              <w:cnfStyle w:val="000000000000" w:firstRow="0" w:lastRow="0" w:firstColumn="0" w:lastColumn="0" w:oddVBand="0" w:evenVBand="0" w:oddHBand="0" w:evenHBand="0" w:firstRowFirstColumn="0" w:firstRowLastColumn="0" w:lastRowFirstColumn="0" w:lastRowLastColumn="0"/>
            </w:pPr>
            <w:r w:rsidRPr="00A2772C">
              <w:t>A</w:t>
            </w:r>
            <w:r w:rsidR="006A2217" w:rsidRPr="00A2772C">
              <w:t>llow businesses to utilise existing facilities for testing and developing new ideas</w:t>
            </w:r>
          </w:p>
          <w:p w14:paraId="3B20639E" w14:textId="6C5B5B60" w:rsidR="004D2B0E" w:rsidRPr="00A2772C" w:rsidRDefault="00A16171" w:rsidP="006A2217">
            <w:pPr>
              <w:pStyle w:val="ListBullet"/>
              <w:cnfStyle w:val="000000000000" w:firstRow="0" w:lastRow="0" w:firstColumn="0" w:lastColumn="0" w:oddVBand="0" w:evenVBand="0" w:oddHBand="0" w:evenHBand="0" w:firstRowFirstColumn="0" w:firstRowLastColumn="0" w:lastRowFirstColumn="0" w:lastRowLastColumn="0"/>
            </w:pPr>
            <w:r w:rsidRPr="00A2772C">
              <w:t>T</w:t>
            </w:r>
            <w:r w:rsidR="006A2217" w:rsidRPr="00A2772C">
              <w:t>ackle existing and future problems through dedicated hackathons across sectors</w:t>
            </w:r>
          </w:p>
        </w:tc>
        <w:tc>
          <w:tcPr>
            <w:tcW w:w="2854" w:type="dxa"/>
          </w:tcPr>
          <w:p w14:paraId="7B6AE4CF" w14:textId="77777777" w:rsidR="006A2217" w:rsidRPr="00A2772C" w:rsidRDefault="006A2217" w:rsidP="006A2217">
            <w:pPr>
              <w:pStyle w:val="ListBullet"/>
              <w:cnfStyle w:val="000000000000" w:firstRow="0" w:lastRow="0" w:firstColumn="0" w:lastColumn="0" w:oddVBand="0" w:evenVBand="0" w:oddHBand="0" w:evenHBand="0" w:firstRowFirstColumn="0" w:firstRowLastColumn="0" w:lastRowFirstColumn="0" w:lastRowLastColumn="0"/>
            </w:pPr>
            <w:r w:rsidRPr="00A2772C">
              <w:t>“Failure Lab” space developed to enable businesses to test and develop new ideas</w:t>
            </w:r>
          </w:p>
          <w:p w14:paraId="649A831B" w14:textId="613B984C" w:rsidR="004D2B0E" w:rsidRPr="00A2772C" w:rsidRDefault="006A2217" w:rsidP="006A2217">
            <w:pPr>
              <w:pStyle w:val="ListBullet"/>
              <w:cnfStyle w:val="000000000000" w:firstRow="0" w:lastRow="0" w:firstColumn="0" w:lastColumn="0" w:oddVBand="0" w:evenVBand="0" w:oddHBand="0" w:evenHBand="0" w:firstRowFirstColumn="0" w:firstRowLastColumn="0" w:lastRowFirstColumn="0" w:lastRowLastColumn="0"/>
            </w:pPr>
            <w:r w:rsidRPr="00A2772C">
              <w:t>Monthly hackathon held, at a different location and with a different sector focus each month</w:t>
            </w:r>
          </w:p>
        </w:tc>
        <w:tc>
          <w:tcPr>
            <w:tcW w:w="2854" w:type="dxa"/>
          </w:tcPr>
          <w:p w14:paraId="32621FC6" w14:textId="77777777" w:rsidR="00203B23" w:rsidRPr="00A2772C" w:rsidRDefault="006A2217" w:rsidP="006A2217">
            <w:pPr>
              <w:pStyle w:val="ListBullet"/>
              <w:cnfStyle w:val="000000000000" w:firstRow="0" w:lastRow="0" w:firstColumn="0" w:lastColumn="0" w:oddVBand="0" w:evenVBand="0" w:oddHBand="0" w:evenHBand="0" w:firstRowFirstColumn="0" w:firstRowLastColumn="0" w:lastRowFirstColumn="0" w:lastRowLastColumn="0"/>
            </w:pPr>
            <w:r w:rsidRPr="00A2772C">
              <w:t>Businesses are supported and encouraged to test new ideas in Lancashire</w:t>
            </w:r>
          </w:p>
          <w:p w14:paraId="16A4936E" w14:textId="32598A9C" w:rsidR="004D2B0E" w:rsidRPr="00A2772C" w:rsidRDefault="00203B23" w:rsidP="006A2217">
            <w:pPr>
              <w:pStyle w:val="ListBullet"/>
              <w:cnfStyle w:val="000000000000" w:firstRow="0" w:lastRow="0" w:firstColumn="0" w:lastColumn="0" w:oddVBand="0" w:evenVBand="0" w:oddHBand="0" w:evenHBand="0" w:firstRowFirstColumn="0" w:firstRowLastColumn="0" w:lastRowFirstColumn="0" w:lastRowLastColumn="0"/>
            </w:pPr>
            <w:r w:rsidRPr="00A2772C">
              <w:t>Lancashire seen as being at the forefront of developing innovative solutions to global problems</w:t>
            </w:r>
          </w:p>
        </w:tc>
      </w:tr>
    </w:tbl>
    <w:p w14:paraId="1D397F95" w14:textId="77238C4D" w:rsidR="001B083F" w:rsidRPr="00A2772C" w:rsidRDefault="001B083F" w:rsidP="003A37A2">
      <w:pPr>
        <w:pStyle w:val="Heading2"/>
      </w:pPr>
      <w:bookmarkStart w:id="143" w:name="_Toc502674277"/>
      <w:bookmarkStart w:id="144" w:name="_Toc502734623"/>
      <w:bookmarkStart w:id="145" w:name="_Toc502744336"/>
      <w:bookmarkStart w:id="146" w:name="_Toc504469797"/>
      <w:bookmarkStart w:id="147" w:name="_Toc504490237"/>
      <w:bookmarkStart w:id="148" w:name="_Toc504563083"/>
      <w:r w:rsidRPr="00A2772C">
        <w:t>Strategic Aim 3</w:t>
      </w:r>
      <w:r w:rsidR="00D05653" w:rsidRPr="00A2772C">
        <w:t xml:space="preserve"> –</w:t>
      </w:r>
      <w:r w:rsidR="00DB5BE1" w:rsidRPr="00A2772C">
        <w:t xml:space="preserve"> </w:t>
      </w:r>
      <w:r w:rsidR="00D05653" w:rsidRPr="00A2772C">
        <w:t>Broadening the Innovation Base</w:t>
      </w:r>
      <w:bookmarkEnd w:id="143"/>
      <w:bookmarkEnd w:id="144"/>
      <w:bookmarkEnd w:id="145"/>
      <w:bookmarkEnd w:id="146"/>
      <w:bookmarkEnd w:id="147"/>
      <w:bookmarkEnd w:id="148"/>
    </w:p>
    <w:tbl>
      <w:tblPr>
        <w:tblStyle w:val="SDGTableDefault"/>
        <w:tblpPr w:leftFromText="180" w:rightFromText="180" w:vertAnchor="page" w:horzAnchor="margin" w:tblpY="2446"/>
        <w:tblW w:w="14317" w:type="dxa"/>
        <w:tblLook w:val="04A0" w:firstRow="1" w:lastRow="0" w:firstColumn="1" w:lastColumn="0" w:noHBand="0" w:noVBand="1"/>
      </w:tblPr>
      <w:tblGrid>
        <w:gridCol w:w="2739"/>
        <w:gridCol w:w="2739"/>
        <w:gridCol w:w="2739"/>
        <w:gridCol w:w="2740"/>
        <w:gridCol w:w="3360"/>
      </w:tblGrid>
      <w:tr w:rsidR="001B083F" w:rsidRPr="00A2772C" w14:paraId="511B6BDA" w14:textId="77777777" w:rsidTr="002759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9" w:type="dxa"/>
          </w:tcPr>
          <w:p w14:paraId="41E02D87" w14:textId="77777777" w:rsidR="001B083F" w:rsidRPr="00A2772C" w:rsidRDefault="001B083F" w:rsidP="00A87EE8">
            <w:pPr>
              <w:pStyle w:val="Heading3"/>
              <w:numPr>
                <w:ilvl w:val="0"/>
                <w:numId w:val="0"/>
              </w:numPr>
              <w:outlineLvl w:val="2"/>
              <w:rPr>
                <w:b/>
                <w:sz w:val="24"/>
              </w:rPr>
            </w:pPr>
            <w:r w:rsidRPr="00A2772C">
              <w:rPr>
                <w:b/>
                <w:sz w:val="24"/>
              </w:rPr>
              <w:t>Action</w:t>
            </w:r>
          </w:p>
        </w:tc>
        <w:tc>
          <w:tcPr>
            <w:tcW w:w="2739" w:type="dxa"/>
          </w:tcPr>
          <w:p w14:paraId="503F68F0" w14:textId="77777777" w:rsidR="001B083F" w:rsidRPr="00A2772C" w:rsidRDefault="001B083F" w:rsidP="00A87EE8">
            <w:pPr>
              <w:pStyle w:val="Heading3"/>
              <w:numPr>
                <w:ilvl w:val="0"/>
                <w:numId w:val="0"/>
              </w:numPr>
              <w:outlineLvl w:val="2"/>
              <w:cnfStyle w:val="100000000000" w:firstRow="1" w:lastRow="0" w:firstColumn="0" w:lastColumn="0" w:oddVBand="0" w:evenVBand="0" w:oddHBand="0" w:evenHBand="0" w:firstRowFirstColumn="0" w:firstRowLastColumn="0" w:lastRowFirstColumn="0" w:lastRowLastColumn="0"/>
              <w:rPr>
                <w:b/>
                <w:sz w:val="24"/>
              </w:rPr>
            </w:pPr>
            <w:r w:rsidRPr="00A2772C">
              <w:rPr>
                <w:b/>
                <w:sz w:val="24"/>
              </w:rPr>
              <w:t>Rationale</w:t>
            </w:r>
          </w:p>
        </w:tc>
        <w:tc>
          <w:tcPr>
            <w:tcW w:w="2739" w:type="dxa"/>
          </w:tcPr>
          <w:p w14:paraId="2BA9914F" w14:textId="77777777" w:rsidR="001B083F" w:rsidRPr="00A2772C" w:rsidRDefault="001B083F" w:rsidP="00A87EE8">
            <w:pPr>
              <w:pStyle w:val="Heading3"/>
              <w:numPr>
                <w:ilvl w:val="0"/>
                <w:numId w:val="0"/>
              </w:numPr>
              <w:outlineLvl w:val="2"/>
              <w:cnfStyle w:val="100000000000" w:firstRow="1" w:lastRow="0" w:firstColumn="0" w:lastColumn="0" w:oddVBand="0" w:evenVBand="0" w:oddHBand="0" w:evenHBand="0" w:firstRowFirstColumn="0" w:firstRowLastColumn="0" w:lastRowFirstColumn="0" w:lastRowLastColumn="0"/>
              <w:rPr>
                <w:b/>
                <w:sz w:val="24"/>
              </w:rPr>
            </w:pPr>
            <w:r w:rsidRPr="00A2772C">
              <w:rPr>
                <w:b/>
                <w:sz w:val="24"/>
              </w:rPr>
              <w:t>Objectives</w:t>
            </w:r>
          </w:p>
        </w:tc>
        <w:tc>
          <w:tcPr>
            <w:tcW w:w="2740" w:type="dxa"/>
          </w:tcPr>
          <w:p w14:paraId="2338608A" w14:textId="77777777" w:rsidR="001B083F" w:rsidRPr="00A2772C" w:rsidRDefault="001B083F" w:rsidP="00A87EE8">
            <w:pPr>
              <w:pStyle w:val="Heading3"/>
              <w:numPr>
                <w:ilvl w:val="0"/>
                <w:numId w:val="0"/>
              </w:numPr>
              <w:outlineLvl w:val="2"/>
              <w:cnfStyle w:val="100000000000" w:firstRow="1" w:lastRow="0" w:firstColumn="0" w:lastColumn="0" w:oddVBand="0" w:evenVBand="0" w:oddHBand="0" w:evenHBand="0" w:firstRowFirstColumn="0" w:firstRowLastColumn="0" w:lastRowFirstColumn="0" w:lastRowLastColumn="0"/>
              <w:rPr>
                <w:b/>
                <w:sz w:val="24"/>
              </w:rPr>
            </w:pPr>
            <w:r w:rsidRPr="00A2772C">
              <w:rPr>
                <w:b/>
                <w:sz w:val="24"/>
              </w:rPr>
              <w:t>Outputs</w:t>
            </w:r>
          </w:p>
        </w:tc>
        <w:tc>
          <w:tcPr>
            <w:tcW w:w="3360" w:type="dxa"/>
          </w:tcPr>
          <w:p w14:paraId="44DC43A2" w14:textId="77777777" w:rsidR="001B083F" w:rsidRPr="00A2772C" w:rsidRDefault="001B083F" w:rsidP="00A87EE8">
            <w:pPr>
              <w:pStyle w:val="Heading3"/>
              <w:numPr>
                <w:ilvl w:val="0"/>
                <w:numId w:val="0"/>
              </w:numPr>
              <w:outlineLvl w:val="2"/>
              <w:cnfStyle w:val="100000000000" w:firstRow="1" w:lastRow="0" w:firstColumn="0" w:lastColumn="0" w:oddVBand="0" w:evenVBand="0" w:oddHBand="0" w:evenHBand="0" w:firstRowFirstColumn="0" w:firstRowLastColumn="0" w:lastRowFirstColumn="0" w:lastRowLastColumn="0"/>
              <w:rPr>
                <w:b/>
                <w:sz w:val="24"/>
              </w:rPr>
            </w:pPr>
            <w:r w:rsidRPr="00A2772C">
              <w:rPr>
                <w:b/>
                <w:sz w:val="24"/>
              </w:rPr>
              <w:t>Outcomes</w:t>
            </w:r>
          </w:p>
        </w:tc>
      </w:tr>
      <w:tr w:rsidR="00946852" w:rsidRPr="00A2772C" w14:paraId="43C22BB8" w14:textId="77777777" w:rsidTr="002759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9" w:type="dxa"/>
          </w:tcPr>
          <w:p w14:paraId="15BFEA65" w14:textId="770C188E" w:rsidR="00946852" w:rsidRPr="00A2772C" w:rsidRDefault="00946852" w:rsidP="00946852">
            <w:pPr>
              <w:pStyle w:val="Heading3"/>
              <w:numPr>
                <w:ilvl w:val="0"/>
                <w:numId w:val="0"/>
              </w:numPr>
              <w:outlineLvl w:val="2"/>
            </w:pPr>
            <w:r w:rsidRPr="00A2772C">
              <w:t>Enhance existing or develop a new leadership programme focussing on innovation development, adoption, and diffusion</w:t>
            </w:r>
          </w:p>
        </w:tc>
        <w:tc>
          <w:tcPr>
            <w:tcW w:w="2739" w:type="dxa"/>
          </w:tcPr>
          <w:p w14:paraId="0044B80D" w14:textId="77777777" w:rsidR="00946852" w:rsidRPr="00A2772C" w:rsidRDefault="00946852" w:rsidP="00946852">
            <w:pPr>
              <w:pStyle w:val="ListBullet"/>
              <w:cnfStyle w:val="000000100000" w:firstRow="0" w:lastRow="0" w:firstColumn="0" w:lastColumn="0" w:oddVBand="0" w:evenVBand="0" w:oddHBand="1" w:evenHBand="0" w:firstRowFirstColumn="0" w:firstRowLastColumn="0" w:lastRowFirstColumn="0" w:lastRowLastColumn="0"/>
            </w:pPr>
            <w:r w:rsidRPr="00A2772C">
              <w:t>Innovation skills and leadership are critical in delivering the innovation agenda</w:t>
            </w:r>
          </w:p>
          <w:p w14:paraId="7E8FD7CA" w14:textId="0104166F" w:rsidR="00946852" w:rsidRPr="00A2772C" w:rsidRDefault="00946852" w:rsidP="00946852">
            <w:pPr>
              <w:pStyle w:val="ListBullet"/>
              <w:cnfStyle w:val="000000100000" w:firstRow="0" w:lastRow="0" w:firstColumn="0" w:lastColumn="0" w:oddVBand="0" w:evenVBand="0" w:oddHBand="1" w:evenHBand="0" w:firstRowFirstColumn="0" w:firstRowLastColumn="0" w:lastRowFirstColumn="0" w:lastRowLastColumn="0"/>
            </w:pPr>
            <w:r w:rsidRPr="00A2772C">
              <w:t>Successful leadership programmes have been delivered in Lancashire however they haven’t focussed specifically on innovation</w:t>
            </w:r>
          </w:p>
        </w:tc>
        <w:tc>
          <w:tcPr>
            <w:tcW w:w="2739" w:type="dxa"/>
          </w:tcPr>
          <w:p w14:paraId="57136DF9" w14:textId="25716274" w:rsidR="00946852" w:rsidRPr="00A2772C" w:rsidRDefault="00946852" w:rsidP="00946852">
            <w:pPr>
              <w:pStyle w:val="ListBullet"/>
              <w:cnfStyle w:val="000000100000" w:firstRow="0" w:lastRow="0" w:firstColumn="0" w:lastColumn="0" w:oddVBand="0" w:evenVBand="0" w:oddHBand="1" w:evenHBand="0" w:firstRowFirstColumn="0" w:firstRowLastColumn="0" w:lastRowFirstColumn="0" w:lastRowLastColumn="0"/>
              <w:rPr>
                <w:b/>
              </w:rPr>
            </w:pPr>
            <w:r w:rsidRPr="00A2772C">
              <w:t>Develop leadership programme specific to innovation, eithe</w:t>
            </w:r>
            <w:r w:rsidR="00275903">
              <w:t>r through enhancing</w:t>
            </w:r>
            <w:r w:rsidRPr="00A2772C">
              <w:t xml:space="preserve"> existing programme or </w:t>
            </w:r>
            <w:r w:rsidR="00035EA4" w:rsidRPr="00A2772C">
              <w:t xml:space="preserve">developing </w:t>
            </w:r>
            <w:r w:rsidR="00035EA4">
              <w:t xml:space="preserve">a </w:t>
            </w:r>
            <w:r w:rsidR="00035EA4" w:rsidRPr="00A2772C">
              <w:t>new</w:t>
            </w:r>
            <w:r w:rsidRPr="00A2772C">
              <w:t xml:space="preserve"> one</w:t>
            </w:r>
          </w:p>
          <w:p w14:paraId="6F565BF0" w14:textId="04CA125F" w:rsidR="00946852" w:rsidRPr="00A2772C" w:rsidRDefault="00946852" w:rsidP="00946852">
            <w:pPr>
              <w:pStyle w:val="ListBullet"/>
              <w:cnfStyle w:val="000000100000" w:firstRow="0" w:lastRow="0" w:firstColumn="0" w:lastColumn="0" w:oddVBand="0" w:evenVBand="0" w:oddHBand="1" w:evenHBand="0" w:firstRowFirstColumn="0" w:firstRowLastColumn="0" w:lastRowFirstColumn="0" w:lastRowLastColumn="0"/>
            </w:pPr>
            <w:r w:rsidRPr="00A2772C">
              <w:t xml:space="preserve">Enable/incentivise innovators from SMEs from </w:t>
            </w:r>
            <w:r w:rsidR="00275903">
              <w:t>a range of sectors to access/</w:t>
            </w:r>
            <w:r w:rsidRPr="00A2772C">
              <w:t xml:space="preserve"> complete the programme</w:t>
            </w:r>
          </w:p>
        </w:tc>
        <w:tc>
          <w:tcPr>
            <w:tcW w:w="2740" w:type="dxa"/>
          </w:tcPr>
          <w:p w14:paraId="7A6BE811" w14:textId="77777777" w:rsidR="00946852" w:rsidRPr="00A2772C" w:rsidRDefault="00946852" w:rsidP="00946852">
            <w:pPr>
              <w:pStyle w:val="ListBullet"/>
              <w:cnfStyle w:val="000000100000" w:firstRow="0" w:lastRow="0" w:firstColumn="0" w:lastColumn="0" w:oddVBand="0" w:evenVBand="0" w:oddHBand="1" w:evenHBand="0" w:firstRowFirstColumn="0" w:firstRowLastColumn="0" w:lastRowFirstColumn="0" w:lastRowLastColumn="0"/>
            </w:pPr>
            <w:r w:rsidRPr="00A2772C">
              <w:t>Innovation Leadership Programme to be developed</w:t>
            </w:r>
          </w:p>
          <w:p w14:paraId="5F11F441" w14:textId="18B2D0EF" w:rsidR="00946852" w:rsidRPr="00A2772C" w:rsidRDefault="00946852" w:rsidP="00946852">
            <w:pPr>
              <w:pStyle w:val="ListBullet"/>
              <w:cnfStyle w:val="000000100000" w:firstRow="0" w:lastRow="0" w:firstColumn="0" w:lastColumn="0" w:oddVBand="0" w:evenVBand="0" w:oddHBand="1" w:evenHBand="0" w:firstRowFirstColumn="0" w:firstRowLastColumn="0" w:lastRowFirstColumn="0" w:lastRowLastColumn="0"/>
            </w:pPr>
            <w:r w:rsidRPr="00A2772C">
              <w:t xml:space="preserve">SMEs from across Lancashire complete the programme </w:t>
            </w:r>
          </w:p>
        </w:tc>
        <w:tc>
          <w:tcPr>
            <w:tcW w:w="3360" w:type="dxa"/>
          </w:tcPr>
          <w:p w14:paraId="49C3C2EF" w14:textId="77777777" w:rsidR="00946852" w:rsidRPr="00A2772C" w:rsidRDefault="00946852" w:rsidP="00946852">
            <w:pPr>
              <w:pStyle w:val="ListBullet"/>
              <w:cnfStyle w:val="000000100000" w:firstRow="0" w:lastRow="0" w:firstColumn="0" w:lastColumn="0" w:oddVBand="0" w:evenVBand="0" w:oddHBand="1" w:evenHBand="0" w:firstRowFirstColumn="0" w:firstRowLastColumn="0" w:lastRowFirstColumn="0" w:lastRowLastColumn="0"/>
            </w:pPr>
            <w:r w:rsidRPr="00A2772C">
              <w:t>Innovation leadership and management skills are strengthened across the business base</w:t>
            </w:r>
          </w:p>
          <w:p w14:paraId="4ED45B5F" w14:textId="0A9AFDED" w:rsidR="00946852" w:rsidRPr="00A2772C" w:rsidRDefault="00946852" w:rsidP="00946852">
            <w:pPr>
              <w:pStyle w:val="ListBullet"/>
              <w:cnfStyle w:val="000000100000" w:firstRow="0" w:lastRow="0" w:firstColumn="0" w:lastColumn="0" w:oddVBand="0" w:evenVBand="0" w:oddHBand="1" w:evenHBand="0" w:firstRowFirstColumn="0" w:firstRowLastColumn="0" w:lastRowFirstColumn="0" w:lastRowLastColumn="0"/>
            </w:pPr>
            <w:r w:rsidRPr="00A2772C">
              <w:t>Innovation in SMEs is more prominent, the ‘long tail’ of less innovative companies is reduced</w:t>
            </w:r>
          </w:p>
        </w:tc>
      </w:tr>
      <w:tr w:rsidR="00946852" w:rsidRPr="00A2772C" w14:paraId="6C5CBA86" w14:textId="77777777" w:rsidTr="00275903">
        <w:tc>
          <w:tcPr>
            <w:cnfStyle w:val="001000000000" w:firstRow="0" w:lastRow="0" w:firstColumn="1" w:lastColumn="0" w:oddVBand="0" w:evenVBand="0" w:oddHBand="0" w:evenHBand="0" w:firstRowFirstColumn="0" w:firstRowLastColumn="0" w:lastRowFirstColumn="0" w:lastRowLastColumn="0"/>
            <w:tcW w:w="2739" w:type="dxa"/>
          </w:tcPr>
          <w:p w14:paraId="24056768" w14:textId="4A7FB630" w:rsidR="00946852" w:rsidRPr="00A2772C" w:rsidRDefault="00946852" w:rsidP="00946852">
            <w:pPr>
              <w:pStyle w:val="Heading3"/>
              <w:numPr>
                <w:ilvl w:val="0"/>
                <w:numId w:val="0"/>
              </w:numPr>
              <w:outlineLvl w:val="2"/>
            </w:pPr>
            <w:r w:rsidRPr="00A2772C">
              <w:t xml:space="preserve">Ensure that new and expanded innovation/science parks, and other relevant capital developments, include provision for incubating innovation-led start-ups </w:t>
            </w:r>
          </w:p>
        </w:tc>
        <w:tc>
          <w:tcPr>
            <w:tcW w:w="2739" w:type="dxa"/>
          </w:tcPr>
          <w:p w14:paraId="4EF22E2A" w14:textId="77777777" w:rsidR="00946852" w:rsidRPr="00A2772C" w:rsidRDefault="00946852" w:rsidP="00946852">
            <w:pPr>
              <w:pStyle w:val="ListBullet"/>
              <w:cnfStyle w:val="000000000000" w:firstRow="0" w:lastRow="0" w:firstColumn="0" w:lastColumn="0" w:oddVBand="0" w:evenVBand="0" w:oddHBand="0" w:evenHBand="0" w:firstRowFirstColumn="0" w:firstRowLastColumn="0" w:lastRowFirstColumn="0" w:lastRowLastColumn="0"/>
            </w:pPr>
            <w:r w:rsidRPr="00A2772C">
              <w:t>Capital investment in facilities across the County</w:t>
            </w:r>
          </w:p>
          <w:p w14:paraId="4B025A05" w14:textId="2F4117B3" w:rsidR="00946852" w:rsidRPr="00A2772C" w:rsidRDefault="00946852" w:rsidP="00946852">
            <w:pPr>
              <w:pStyle w:val="ListBullet"/>
              <w:cnfStyle w:val="000000000000" w:firstRow="0" w:lastRow="0" w:firstColumn="0" w:lastColumn="0" w:oddVBand="0" w:evenVBand="0" w:oddHBand="0" w:evenHBand="0" w:firstRowFirstColumn="0" w:firstRowLastColumn="0" w:lastRowFirstColumn="0" w:lastRowLastColumn="0"/>
            </w:pPr>
            <w:r w:rsidRPr="00A2772C">
              <w:t>Space available to provide start-up/incubation space in innovation-led new businesses</w:t>
            </w:r>
          </w:p>
        </w:tc>
        <w:tc>
          <w:tcPr>
            <w:tcW w:w="2739" w:type="dxa"/>
          </w:tcPr>
          <w:p w14:paraId="437D5164" w14:textId="5F6530A6" w:rsidR="00946852" w:rsidRPr="00A2772C" w:rsidRDefault="00946852" w:rsidP="00946852">
            <w:pPr>
              <w:pStyle w:val="ListBullet"/>
              <w:cnfStyle w:val="000000000000" w:firstRow="0" w:lastRow="0" w:firstColumn="0" w:lastColumn="0" w:oddVBand="0" w:evenVBand="0" w:oddHBand="0" w:evenHBand="0" w:firstRowFirstColumn="0" w:firstRowLastColumn="0" w:lastRowFirstColumn="0" w:lastRowLastColumn="0"/>
            </w:pPr>
            <w:r w:rsidRPr="00A2772C">
              <w:t>Provide start-up and grow-on space for SMEs in Lancashire</w:t>
            </w:r>
          </w:p>
          <w:p w14:paraId="3BE63464" w14:textId="25F5C324" w:rsidR="00946852" w:rsidRPr="00A2772C" w:rsidRDefault="00946852" w:rsidP="00946852">
            <w:pPr>
              <w:pStyle w:val="ListBullet"/>
              <w:cnfStyle w:val="000000000000" w:firstRow="0" w:lastRow="0" w:firstColumn="0" w:lastColumn="0" w:oddVBand="0" w:evenVBand="0" w:oddHBand="0" w:evenHBand="0" w:firstRowFirstColumn="0" w:firstRowLastColumn="0" w:lastRowFirstColumn="0" w:lastRowLastColumn="0"/>
            </w:pPr>
            <w:r w:rsidRPr="00A2772C">
              <w:t>Support business start-ups to grow, further building Lancashire’s business base</w:t>
            </w:r>
          </w:p>
        </w:tc>
        <w:tc>
          <w:tcPr>
            <w:tcW w:w="2740" w:type="dxa"/>
          </w:tcPr>
          <w:p w14:paraId="6996D7A9" w14:textId="77777777" w:rsidR="00946852" w:rsidRPr="00A2772C" w:rsidRDefault="00946852" w:rsidP="00946852">
            <w:pPr>
              <w:pStyle w:val="ListBullet"/>
              <w:cnfStyle w:val="000000000000" w:firstRow="0" w:lastRow="0" w:firstColumn="0" w:lastColumn="0" w:oddVBand="0" w:evenVBand="0" w:oddHBand="0" w:evenHBand="0" w:firstRowFirstColumn="0" w:firstRowLastColumn="0" w:lastRowFirstColumn="0" w:lastRowLastColumn="0"/>
            </w:pPr>
            <w:r w:rsidRPr="00A2772C">
              <w:t>Start-ups occupy incubation space within Lancashire’s innovation assets</w:t>
            </w:r>
          </w:p>
          <w:p w14:paraId="591830CC" w14:textId="6FD1BBF9" w:rsidR="00946852" w:rsidRPr="00A2772C" w:rsidRDefault="00946852" w:rsidP="00946852">
            <w:pPr>
              <w:pStyle w:val="ListBullet"/>
              <w:cnfStyle w:val="000000000000" w:firstRow="0" w:lastRow="0" w:firstColumn="0" w:lastColumn="0" w:oddVBand="0" w:evenVBand="0" w:oddHBand="0" w:evenHBand="0" w:firstRowFirstColumn="0" w:firstRowLastColumn="0" w:lastRowFirstColumn="0" w:lastRowLastColumn="0"/>
            </w:pPr>
            <w:r w:rsidRPr="00A2772C">
              <w:t>Increase in start-ups and survival for innovation-led businesses in Lancashire</w:t>
            </w:r>
          </w:p>
        </w:tc>
        <w:tc>
          <w:tcPr>
            <w:tcW w:w="3360" w:type="dxa"/>
          </w:tcPr>
          <w:p w14:paraId="774D0E3F" w14:textId="77777777" w:rsidR="00946852" w:rsidRPr="00A2772C" w:rsidRDefault="00946852" w:rsidP="00946852">
            <w:pPr>
              <w:pStyle w:val="ListBullet"/>
              <w:cnfStyle w:val="000000000000" w:firstRow="0" w:lastRow="0" w:firstColumn="0" w:lastColumn="0" w:oddVBand="0" w:evenVBand="0" w:oddHBand="0" w:evenHBand="0" w:firstRowFirstColumn="0" w:firstRowLastColumn="0" w:lastRowFirstColumn="0" w:lastRowLastColumn="0"/>
            </w:pPr>
            <w:r w:rsidRPr="00A2772C">
              <w:t>Lancashire’s business base and economy grow through new start-ups in high growth innovative sectors</w:t>
            </w:r>
          </w:p>
          <w:p w14:paraId="0F4BDCA7" w14:textId="66F244FA" w:rsidR="00946852" w:rsidRPr="00A2772C" w:rsidRDefault="00946852" w:rsidP="00946852">
            <w:pPr>
              <w:pStyle w:val="ListBullet"/>
              <w:numPr>
                <w:ilvl w:val="0"/>
                <w:numId w:val="0"/>
              </w:numPr>
              <w:ind w:left="397"/>
              <w:cnfStyle w:val="000000000000" w:firstRow="0" w:lastRow="0" w:firstColumn="0" w:lastColumn="0" w:oddVBand="0" w:evenVBand="0" w:oddHBand="0" w:evenHBand="0" w:firstRowFirstColumn="0" w:firstRowLastColumn="0" w:lastRowFirstColumn="0" w:lastRowLastColumn="0"/>
            </w:pPr>
          </w:p>
        </w:tc>
      </w:tr>
      <w:tr w:rsidR="00946852" w:rsidRPr="00A2772C" w14:paraId="7B426EF1" w14:textId="77777777" w:rsidTr="002759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9" w:type="dxa"/>
          </w:tcPr>
          <w:p w14:paraId="3B5D5CB9" w14:textId="3341F490" w:rsidR="00946852" w:rsidRPr="00A2772C" w:rsidRDefault="00946852" w:rsidP="00946852">
            <w:pPr>
              <w:pStyle w:val="Heading3"/>
              <w:numPr>
                <w:ilvl w:val="0"/>
                <w:numId w:val="0"/>
              </w:numPr>
              <w:outlineLvl w:val="2"/>
            </w:pPr>
            <w:r w:rsidRPr="00A2772C">
              <w:t>Facilitate networking between innovation and incubation centres to share best practice and deliver business support</w:t>
            </w:r>
          </w:p>
        </w:tc>
        <w:tc>
          <w:tcPr>
            <w:tcW w:w="2739" w:type="dxa"/>
          </w:tcPr>
          <w:p w14:paraId="70A5979B" w14:textId="77777777" w:rsidR="00946852" w:rsidRPr="00A2772C" w:rsidRDefault="00946852" w:rsidP="00946852">
            <w:pPr>
              <w:pStyle w:val="ListBullet"/>
              <w:cnfStyle w:val="000000100000" w:firstRow="0" w:lastRow="0" w:firstColumn="0" w:lastColumn="0" w:oddVBand="0" w:evenVBand="0" w:oddHBand="1" w:evenHBand="0" w:firstRowFirstColumn="0" w:firstRowLastColumn="0" w:lastRowFirstColumn="0" w:lastRowLastColumn="0"/>
            </w:pPr>
            <w:r w:rsidRPr="00A2772C">
              <w:t>Innovation assets/incubation space spread across the county</w:t>
            </w:r>
          </w:p>
          <w:p w14:paraId="07BAEE7E" w14:textId="4383351E" w:rsidR="00946852" w:rsidRPr="00A2772C" w:rsidRDefault="00946852" w:rsidP="00946852">
            <w:pPr>
              <w:pStyle w:val="ListBullet"/>
              <w:cnfStyle w:val="000000100000" w:firstRow="0" w:lastRow="0" w:firstColumn="0" w:lastColumn="0" w:oddVBand="0" w:evenVBand="0" w:oddHBand="1" w:evenHBand="0" w:firstRowFirstColumn="0" w:firstRowLastColumn="0" w:lastRowFirstColumn="0" w:lastRowLastColumn="0"/>
            </w:pPr>
            <w:r w:rsidRPr="00A2772C">
              <w:t>Support/networking between these can be ad hoc and disjointed</w:t>
            </w:r>
          </w:p>
        </w:tc>
        <w:tc>
          <w:tcPr>
            <w:tcW w:w="2739" w:type="dxa"/>
          </w:tcPr>
          <w:p w14:paraId="7B24ED3D" w14:textId="4CCEA9D6" w:rsidR="00946852" w:rsidRPr="00A2772C" w:rsidRDefault="00946852" w:rsidP="00946852">
            <w:pPr>
              <w:pStyle w:val="ListBullet"/>
              <w:cnfStyle w:val="000000100000" w:firstRow="0" w:lastRow="0" w:firstColumn="0" w:lastColumn="0" w:oddVBand="0" w:evenVBand="0" w:oddHBand="1" w:evenHBand="0" w:firstRowFirstColumn="0" w:firstRowLastColumn="0" w:lastRowFirstColumn="0" w:lastRowLastColumn="0"/>
            </w:pPr>
            <w:r w:rsidRPr="00A2772C">
              <w:t>Develop networks between innovation/incubation space to deliver business support</w:t>
            </w:r>
          </w:p>
          <w:p w14:paraId="295BFD9D" w14:textId="7E22345D" w:rsidR="00946852" w:rsidRPr="00A2772C" w:rsidRDefault="00946852" w:rsidP="00946852">
            <w:pPr>
              <w:pStyle w:val="ListBullet"/>
              <w:cnfStyle w:val="000000100000" w:firstRow="0" w:lastRow="0" w:firstColumn="0" w:lastColumn="0" w:oddVBand="0" w:evenVBand="0" w:oddHBand="1" w:evenHBand="0" w:firstRowFirstColumn="0" w:firstRowLastColumn="0" w:lastRowFirstColumn="0" w:lastRowLastColumn="0"/>
            </w:pPr>
            <w:r w:rsidRPr="00A2772C">
              <w:t>Share best practice via innovation/incubation centres and between SMEs within them</w:t>
            </w:r>
          </w:p>
        </w:tc>
        <w:tc>
          <w:tcPr>
            <w:tcW w:w="2740" w:type="dxa"/>
          </w:tcPr>
          <w:p w14:paraId="0BEB2BD1" w14:textId="77777777" w:rsidR="00946852" w:rsidRPr="00A2772C" w:rsidRDefault="00946852" w:rsidP="00946852">
            <w:pPr>
              <w:pStyle w:val="ListBullet"/>
              <w:cnfStyle w:val="000000100000" w:firstRow="0" w:lastRow="0" w:firstColumn="0" w:lastColumn="0" w:oddVBand="0" w:evenVBand="0" w:oddHBand="1" w:evenHBand="0" w:firstRowFirstColumn="0" w:firstRowLastColumn="0" w:lastRowFirstColumn="0" w:lastRowLastColumn="0"/>
            </w:pPr>
            <w:r w:rsidRPr="00A2772C">
              <w:t>New networks between innovation/incubation centres are developed</w:t>
            </w:r>
          </w:p>
          <w:p w14:paraId="491D3F75" w14:textId="260EF303" w:rsidR="00946852" w:rsidRPr="00A2772C" w:rsidRDefault="00946852" w:rsidP="00946852">
            <w:pPr>
              <w:pStyle w:val="ListBullet"/>
              <w:cnfStyle w:val="000000100000" w:firstRow="0" w:lastRow="0" w:firstColumn="0" w:lastColumn="0" w:oddVBand="0" w:evenVBand="0" w:oddHBand="1" w:evenHBand="0" w:firstRowFirstColumn="0" w:firstRowLastColumn="0" w:lastRowFirstColumn="0" w:lastRowLastColumn="0"/>
            </w:pPr>
            <w:r w:rsidRPr="00A2772C">
              <w:t xml:space="preserve">Business support is easily accessible and delivered efficiently </w:t>
            </w:r>
          </w:p>
        </w:tc>
        <w:tc>
          <w:tcPr>
            <w:tcW w:w="3360" w:type="dxa"/>
          </w:tcPr>
          <w:p w14:paraId="72D0CB31" w14:textId="77777777" w:rsidR="00946852" w:rsidRPr="00A2772C" w:rsidRDefault="00946852" w:rsidP="00946852">
            <w:pPr>
              <w:pStyle w:val="ListBullet"/>
              <w:cnfStyle w:val="000000100000" w:firstRow="0" w:lastRow="0" w:firstColumn="0" w:lastColumn="0" w:oddVBand="0" w:evenVBand="0" w:oddHBand="1" w:evenHBand="0" w:firstRowFirstColumn="0" w:firstRowLastColumn="0" w:lastRowFirstColumn="0" w:lastRowLastColumn="0"/>
            </w:pPr>
            <w:r w:rsidRPr="00A2772C">
              <w:t>SMEs are supported to grow and develop</w:t>
            </w:r>
          </w:p>
          <w:p w14:paraId="6C0282E9" w14:textId="77777777" w:rsidR="00946852" w:rsidRPr="00A2772C" w:rsidRDefault="00946852" w:rsidP="00946852">
            <w:pPr>
              <w:pStyle w:val="ListBullet"/>
              <w:cnfStyle w:val="000000100000" w:firstRow="0" w:lastRow="0" w:firstColumn="0" w:lastColumn="0" w:oddVBand="0" w:evenVBand="0" w:oddHBand="1" w:evenHBand="0" w:firstRowFirstColumn="0" w:firstRowLastColumn="0" w:lastRowFirstColumn="0" w:lastRowLastColumn="0"/>
            </w:pPr>
            <w:r w:rsidRPr="00A2772C">
              <w:t>Innovation/incubation centres in Lancashire are highly competitive locations for start-ups across a range of sectors</w:t>
            </w:r>
          </w:p>
          <w:p w14:paraId="02185A07" w14:textId="6FEF0F79" w:rsidR="00946852" w:rsidRPr="00A2772C" w:rsidRDefault="00946852" w:rsidP="00946852">
            <w:pPr>
              <w:pStyle w:val="ListBullet"/>
              <w:cnfStyle w:val="000000100000" w:firstRow="0" w:lastRow="0" w:firstColumn="0" w:lastColumn="0" w:oddVBand="0" w:evenVBand="0" w:oddHBand="1" w:evenHBand="0" w:firstRowFirstColumn="0" w:firstRowLastColumn="0" w:lastRowFirstColumn="0" w:lastRowLastColumn="0"/>
            </w:pPr>
            <w:r w:rsidRPr="00A2772C">
              <w:t>Innovation business support is tailored and delivered utilising the network</w:t>
            </w:r>
          </w:p>
        </w:tc>
      </w:tr>
      <w:tr w:rsidR="00946852" w:rsidRPr="00A2772C" w14:paraId="0A3EDC6A" w14:textId="77777777" w:rsidTr="00275903">
        <w:tc>
          <w:tcPr>
            <w:cnfStyle w:val="001000000000" w:firstRow="0" w:lastRow="0" w:firstColumn="1" w:lastColumn="0" w:oddVBand="0" w:evenVBand="0" w:oddHBand="0" w:evenHBand="0" w:firstRowFirstColumn="0" w:firstRowLastColumn="0" w:lastRowFirstColumn="0" w:lastRowLastColumn="0"/>
            <w:tcW w:w="2739" w:type="dxa"/>
          </w:tcPr>
          <w:p w14:paraId="2BF53E2C" w14:textId="618F014F" w:rsidR="00946852" w:rsidRPr="00A2772C" w:rsidRDefault="00946852" w:rsidP="00946852">
            <w:pPr>
              <w:pStyle w:val="Heading3"/>
              <w:numPr>
                <w:ilvl w:val="0"/>
                <w:numId w:val="0"/>
              </w:numPr>
              <w:outlineLvl w:val="2"/>
              <w:rPr>
                <w:highlight w:val="yellow"/>
              </w:rPr>
            </w:pPr>
            <w:r w:rsidRPr="00A2772C">
              <w:t>Programme of visits from innovation success stories across the world to Lancashire to celebrate the difference innovation can make</w:t>
            </w:r>
          </w:p>
        </w:tc>
        <w:tc>
          <w:tcPr>
            <w:tcW w:w="2739" w:type="dxa"/>
          </w:tcPr>
          <w:p w14:paraId="1FD5C06B" w14:textId="3B81238F" w:rsidR="005012F6" w:rsidRPr="00A2772C" w:rsidRDefault="00CE0764" w:rsidP="00946852">
            <w:pPr>
              <w:pStyle w:val="ListBullet"/>
              <w:cnfStyle w:val="000000000000" w:firstRow="0" w:lastRow="0" w:firstColumn="0" w:lastColumn="0" w:oddVBand="0" w:evenVBand="0" w:oddHBand="0" w:evenHBand="0" w:firstRowFirstColumn="0" w:firstRowLastColumn="0" w:lastRowFirstColumn="0" w:lastRowLastColumn="0"/>
            </w:pPr>
            <w:r w:rsidRPr="00A2772C">
              <w:t xml:space="preserve">Innovation successes from across </w:t>
            </w:r>
            <w:r w:rsidR="005012F6" w:rsidRPr="00A2772C">
              <w:t>the world</w:t>
            </w:r>
            <w:r w:rsidRPr="00A2772C">
              <w:t xml:space="preserve"> not always promoted</w:t>
            </w:r>
            <w:r w:rsidR="005012F6" w:rsidRPr="00A2772C">
              <w:t xml:space="preserve"> to SMEs, public, and voluntary sectors</w:t>
            </w:r>
          </w:p>
          <w:p w14:paraId="7A5EF57F" w14:textId="603F58E4" w:rsidR="00946852" w:rsidRPr="00A2772C" w:rsidRDefault="005012F6" w:rsidP="00946852">
            <w:pPr>
              <w:pStyle w:val="ListBullet"/>
              <w:cnfStyle w:val="000000000000" w:firstRow="0" w:lastRow="0" w:firstColumn="0" w:lastColumn="0" w:oddVBand="0" w:evenVBand="0" w:oddHBand="0" w:evenHBand="0" w:firstRowFirstColumn="0" w:firstRowLastColumn="0" w:lastRowFirstColumn="0" w:lastRowLastColumn="0"/>
            </w:pPr>
            <w:r w:rsidRPr="00A2772C">
              <w:t>Benefits of innovation not always clearly articulated</w:t>
            </w:r>
          </w:p>
        </w:tc>
        <w:tc>
          <w:tcPr>
            <w:tcW w:w="2739" w:type="dxa"/>
          </w:tcPr>
          <w:p w14:paraId="549B3724" w14:textId="77777777" w:rsidR="00F5442C" w:rsidRPr="00A2772C" w:rsidRDefault="00511C3E" w:rsidP="00946852">
            <w:pPr>
              <w:pStyle w:val="ListBullet"/>
              <w:cnfStyle w:val="000000000000" w:firstRow="0" w:lastRow="0" w:firstColumn="0" w:lastColumn="0" w:oddVBand="0" w:evenVBand="0" w:oddHBand="0" w:evenHBand="0" w:firstRowFirstColumn="0" w:firstRowLastColumn="0" w:lastRowFirstColumn="0" w:lastRowLastColumn="0"/>
            </w:pPr>
            <w:r w:rsidRPr="00A2772C">
              <w:t>Ident</w:t>
            </w:r>
            <w:r w:rsidR="00B940DC" w:rsidRPr="00A2772C">
              <w:t>i</w:t>
            </w:r>
            <w:r w:rsidRPr="00A2772C">
              <w:t>fy relevant innovation success stories</w:t>
            </w:r>
            <w:r w:rsidR="00B940DC" w:rsidRPr="00A2772C">
              <w:t>, and co-ordinate visits</w:t>
            </w:r>
            <w:r w:rsidR="00F5442C" w:rsidRPr="00A2772C">
              <w:t xml:space="preserve"> from key players involved</w:t>
            </w:r>
          </w:p>
          <w:p w14:paraId="27FD0F56" w14:textId="66DB8BD9" w:rsidR="00946852" w:rsidRPr="00A2772C" w:rsidRDefault="00F5442C" w:rsidP="00946852">
            <w:pPr>
              <w:pStyle w:val="ListBullet"/>
              <w:cnfStyle w:val="000000000000" w:firstRow="0" w:lastRow="0" w:firstColumn="0" w:lastColumn="0" w:oddVBand="0" w:evenVBand="0" w:oddHBand="0" w:evenHBand="0" w:firstRowFirstColumn="0" w:firstRowLastColumn="0" w:lastRowFirstColumn="0" w:lastRowLastColumn="0"/>
            </w:pPr>
            <w:r w:rsidRPr="00A2772C">
              <w:t>The innovation story and the difference it made is clearly articulated</w:t>
            </w:r>
          </w:p>
        </w:tc>
        <w:tc>
          <w:tcPr>
            <w:tcW w:w="2740" w:type="dxa"/>
          </w:tcPr>
          <w:p w14:paraId="7FE761ED" w14:textId="7DF1FF88" w:rsidR="00411116" w:rsidRPr="00A2772C" w:rsidRDefault="00411116" w:rsidP="00946852">
            <w:pPr>
              <w:pStyle w:val="ListBullet"/>
              <w:cnfStyle w:val="000000000000" w:firstRow="0" w:lastRow="0" w:firstColumn="0" w:lastColumn="0" w:oddVBand="0" w:evenVBand="0" w:oddHBand="0" w:evenHBand="0" w:firstRowFirstColumn="0" w:firstRowLastColumn="0" w:lastRowFirstColumn="0" w:lastRowLastColumn="0"/>
            </w:pPr>
            <w:r w:rsidRPr="00A2772C">
              <w:t xml:space="preserve">Visits from relevant innovation success stories </w:t>
            </w:r>
            <w:r w:rsidR="001675FD" w:rsidRPr="00A2772C">
              <w:t>co-ordinated and delivered</w:t>
            </w:r>
          </w:p>
          <w:p w14:paraId="32421602" w14:textId="05BD5BB3" w:rsidR="00946852" w:rsidRPr="00A2772C" w:rsidRDefault="00411116" w:rsidP="00946852">
            <w:pPr>
              <w:pStyle w:val="ListBullet"/>
              <w:cnfStyle w:val="000000000000" w:firstRow="0" w:lastRow="0" w:firstColumn="0" w:lastColumn="0" w:oddVBand="0" w:evenVBand="0" w:oddHBand="0" w:evenHBand="0" w:firstRowFirstColumn="0" w:firstRowLastColumn="0" w:lastRowFirstColumn="0" w:lastRowLastColumn="0"/>
            </w:pPr>
            <w:r w:rsidRPr="00A2772C">
              <w:t>Attended by representatives from across Lancashire’s economy</w:t>
            </w:r>
          </w:p>
        </w:tc>
        <w:tc>
          <w:tcPr>
            <w:tcW w:w="3360" w:type="dxa"/>
          </w:tcPr>
          <w:p w14:paraId="0F119768" w14:textId="77777777" w:rsidR="00665A8A" w:rsidRPr="00A2772C" w:rsidRDefault="00665A8A" w:rsidP="00946852">
            <w:pPr>
              <w:pStyle w:val="ListBullet"/>
              <w:cnfStyle w:val="000000000000" w:firstRow="0" w:lastRow="0" w:firstColumn="0" w:lastColumn="0" w:oddVBand="0" w:evenVBand="0" w:oddHBand="0" w:evenHBand="0" w:firstRowFirstColumn="0" w:firstRowLastColumn="0" w:lastRowFirstColumn="0" w:lastRowLastColumn="0"/>
            </w:pPr>
            <w:r w:rsidRPr="00A2772C">
              <w:t>Lancashire stakeholders understand and apply lessons from global best practice</w:t>
            </w:r>
          </w:p>
          <w:p w14:paraId="2C53144F" w14:textId="71135E32" w:rsidR="00946852" w:rsidRPr="00A2772C" w:rsidRDefault="00946852" w:rsidP="00082B41">
            <w:pPr>
              <w:pStyle w:val="ListBullet"/>
              <w:numPr>
                <w:ilvl w:val="0"/>
                <w:numId w:val="0"/>
              </w:numPr>
              <w:ind w:left="397"/>
              <w:cnfStyle w:val="000000000000" w:firstRow="0" w:lastRow="0" w:firstColumn="0" w:lastColumn="0" w:oddVBand="0" w:evenVBand="0" w:oddHBand="0" w:evenHBand="0" w:firstRowFirstColumn="0" w:firstRowLastColumn="0" w:lastRowFirstColumn="0" w:lastRowLastColumn="0"/>
            </w:pPr>
          </w:p>
        </w:tc>
      </w:tr>
    </w:tbl>
    <w:p w14:paraId="5B1902D8" w14:textId="4964F576" w:rsidR="001B083F" w:rsidRPr="00A2772C" w:rsidRDefault="005C6DE1" w:rsidP="00A87EE8">
      <w:pPr>
        <w:pStyle w:val="Heading2"/>
      </w:pPr>
      <w:bookmarkStart w:id="149" w:name="_Toc502674278"/>
      <w:bookmarkStart w:id="150" w:name="_Toc502734624"/>
      <w:bookmarkStart w:id="151" w:name="_Toc502744337"/>
      <w:bookmarkStart w:id="152" w:name="_Toc504469798"/>
      <w:bookmarkStart w:id="153" w:name="_Toc504490238"/>
      <w:bookmarkStart w:id="154" w:name="_Toc504563084"/>
      <w:r w:rsidRPr="00A2772C">
        <w:t>Strategic Aim 4</w:t>
      </w:r>
      <w:r w:rsidR="00D05653" w:rsidRPr="00A2772C">
        <w:t xml:space="preserve"> –</w:t>
      </w:r>
      <w:r w:rsidR="00DB5BE1" w:rsidRPr="00A2772C">
        <w:t xml:space="preserve"> </w:t>
      </w:r>
      <w:r w:rsidR="00D05653" w:rsidRPr="00A2772C">
        <w:t>Enabling Infrastructures for Innovation</w:t>
      </w:r>
      <w:bookmarkEnd w:id="149"/>
      <w:bookmarkEnd w:id="150"/>
      <w:bookmarkEnd w:id="151"/>
      <w:bookmarkEnd w:id="152"/>
      <w:bookmarkEnd w:id="153"/>
      <w:bookmarkEnd w:id="154"/>
    </w:p>
    <w:tbl>
      <w:tblPr>
        <w:tblStyle w:val="SDGTableDefault"/>
        <w:tblpPr w:leftFromText="180" w:rightFromText="180" w:vertAnchor="page" w:horzAnchor="margin" w:tblpY="2446"/>
        <w:tblW w:w="14251" w:type="dxa"/>
        <w:tblLook w:val="04A0" w:firstRow="1" w:lastRow="0" w:firstColumn="1" w:lastColumn="0" w:noHBand="0" w:noVBand="1"/>
      </w:tblPr>
      <w:tblGrid>
        <w:gridCol w:w="3097"/>
        <w:gridCol w:w="2602"/>
        <w:gridCol w:w="2850"/>
        <w:gridCol w:w="2851"/>
        <w:gridCol w:w="2851"/>
      </w:tblGrid>
      <w:tr w:rsidR="001B083F" w:rsidRPr="00A2772C" w14:paraId="42BD6E16" w14:textId="77777777" w:rsidTr="00392AD1">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097" w:type="dxa"/>
          </w:tcPr>
          <w:p w14:paraId="698F0D94" w14:textId="77777777" w:rsidR="001B083F" w:rsidRPr="00A2772C" w:rsidRDefault="001B083F" w:rsidP="00A87EE8">
            <w:pPr>
              <w:pStyle w:val="Heading3"/>
              <w:numPr>
                <w:ilvl w:val="0"/>
                <w:numId w:val="0"/>
              </w:numPr>
              <w:outlineLvl w:val="2"/>
              <w:rPr>
                <w:b/>
                <w:sz w:val="24"/>
              </w:rPr>
            </w:pPr>
            <w:r w:rsidRPr="00A2772C">
              <w:rPr>
                <w:b/>
                <w:sz w:val="24"/>
              </w:rPr>
              <w:t>Action</w:t>
            </w:r>
          </w:p>
        </w:tc>
        <w:tc>
          <w:tcPr>
            <w:tcW w:w="2602" w:type="dxa"/>
          </w:tcPr>
          <w:p w14:paraId="3008E34C" w14:textId="77777777" w:rsidR="001B083F" w:rsidRPr="00A2772C" w:rsidRDefault="001B083F" w:rsidP="00A87EE8">
            <w:pPr>
              <w:pStyle w:val="Heading3"/>
              <w:numPr>
                <w:ilvl w:val="0"/>
                <w:numId w:val="0"/>
              </w:numPr>
              <w:outlineLvl w:val="2"/>
              <w:cnfStyle w:val="100000000000" w:firstRow="1" w:lastRow="0" w:firstColumn="0" w:lastColumn="0" w:oddVBand="0" w:evenVBand="0" w:oddHBand="0" w:evenHBand="0" w:firstRowFirstColumn="0" w:firstRowLastColumn="0" w:lastRowFirstColumn="0" w:lastRowLastColumn="0"/>
              <w:rPr>
                <w:b/>
                <w:sz w:val="24"/>
              </w:rPr>
            </w:pPr>
            <w:r w:rsidRPr="00A2772C">
              <w:rPr>
                <w:b/>
                <w:sz w:val="24"/>
              </w:rPr>
              <w:t>Rationale</w:t>
            </w:r>
          </w:p>
        </w:tc>
        <w:tc>
          <w:tcPr>
            <w:tcW w:w="2850" w:type="dxa"/>
          </w:tcPr>
          <w:p w14:paraId="6004B01A" w14:textId="77777777" w:rsidR="001B083F" w:rsidRPr="00A2772C" w:rsidRDefault="001B083F" w:rsidP="00A87EE8">
            <w:pPr>
              <w:pStyle w:val="Heading3"/>
              <w:numPr>
                <w:ilvl w:val="0"/>
                <w:numId w:val="0"/>
              </w:numPr>
              <w:outlineLvl w:val="2"/>
              <w:cnfStyle w:val="100000000000" w:firstRow="1" w:lastRow="0" w:firstColumn="0" w:lastColumn="0" w:oddVBand="0" w:evenVBand="0" w:oddHBand="0" w:evenHBand="0" w:firstRowFirstColumn="0" w:firstRowLastColumn="0" w:lastRowFirstColumn="0" w:lastRowLastColumn="0"/>
              <w:rPr>
                <w:b/>
                <w:sz w:val="24"/>
              </w:rPr>
            </w:pPr>
            <w:r w:rsidRPr="00A2772C">
              <w:rPr>
                <w:b/>
                <w:sz w:val="24"/>
              </w:rPr>
              <w:t>Objectives</w:t>
            </w:r>
          </w:p>
        </w:tc>
        <w:tc>
          <w:tcPr>
            <w:tcW w:w="2851" w:type="dxa"/>
          </w:tcPr>
          <w:p w14:paraId="2EE4B8F4" w14:textId="77777777" w:rsidR="001B083F" w:rsidRPr="00A2772C" w:rsidRDefault="001B083F" w:rsidP="00A87EE8">
            <w:pPr>
              <w:pStyle w:val="Heading3"/>
              <w:numPr>
                <w:ilvl w:val="0"/>
                <w:numId w:val="0"/>
              </w:numPr>
              <w:outlineLvl w:val="2"/>
              <w:cnfStyle w:val="100000000000" w:firstRow="1" w:lastRow="0" w:firstColumn="0" w:lastColumn="0" w:oddVBand="0" w:evenVBand="0" w:oddHBand="0" w:evenHBand="0" w:firstRowFirstColumn="0" w:firstRowLastColumn="0" w:lastRowFirstColumn="0" w:lastRowLastColumn="0"/>
              <w:rPr>
                <w:b/>
                <w:sz w:val="24"/>
              </w:rPr>
            </w:pPr>
            <w:r w:rsidRPr="00A2772C">
              <w:rPr>
                <w:b/>
                <w:sz w:val="24"/>
              </w:rPr>
              <w:t>Outputs</w:t>
            </w:r>
          </w:p>
        </w:tc>
        <w:tc>
          <w:tcPr>
            <w:tcW w:w="2851" w:type="dxa"/>
          </w:tcPr>
          <w:p w14:paraId="17982483" w14:textId="77777777" w:rsidR="001B083F" w:rsidRPr="00A2772C" w:rsidRDefault="001B083F" w:rsidP="00A87EE8">
            <w:pPr>
              <w:pStyle w:val="Heading3"/>
              <w:numPr>
                <w:ilvl w:val="0"/>
                <w:numId w:val="0"/>
              </w:numPr>
              <w:outlineLvl w:val="2"/>
              <w:cnfStyle w:val="100000000000" w:firstRow="1" w:lastRow="0" w:firstColumn="0" w:lastColumn="0" w:oddVBand="0" w:evenVBand="0" w:oddHBand="0" w:evenHBand="0" w:firstRowFirstColumn="0" w:firstRowLastColumn="0" w:lastRowFirstColumn="0" w:lastRowLastColumn="0"/>
              <w:rPr>
                <w:b/>
                <w:sz w:val="24"/>
              </w:rPr>
            </w:pPr>
            <w:r w:rsidRPr="00A2772C">
              <w:rPr>
                <w:b/>
                <w:sz w:val="24"/>
              </w:rPr>
              <w:t>Outcomes</w:t>
            </w:r>
          </w:p>
        </w:tc>
      </w:tr>
      <w:tr w:rsidR="001B083F" w:rsidRPr="00A2772C" w14:paraId="713CE2BD" w14:textId="77777777" w:rsidTr="00392AD1">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3097" w:type="dxa"/>
          </w:tcPr>
          <w:p w14:paraId="216CA722" w14:textId="5E7F094A" w:rsidR="001B083F" w:rsidRPr="00A2772C" w:rsidRDefault="005C6DE1" w:rsidP="00A87EE8">
            <w:pPr>
              <w:pStyle w:val="Heading3"/>
              <w:numPr>
                <w:ilvl w:val="0"/>
                <w:numId w:val="0"/>
              </w:numPr>
              <w:outlineLvl w:val="2"/>
            </w:pPr>
            <w:r w:rsidRPr="00A2772C">
              <w:t>Create a</w:t>
            </w:r>
            <w:r w:rsidR="00946852" w:rsidRPr="00A2772C">
              <w:t>n innovation</w:t>
            </w:r>
            <w:r w:rsidRPr="00A2772C">
              <w:t xml:space="preserve"> graduate placement programme for SMEs to increase number of SMEs with graduate talent</w:t>
            </w:r>
          </w:p>
        </w:tc>
        <w:tc>
          <w:tcPr>
            <w:tcW w:w="2602" w:type="dxa"/>
          </w:tcPr>
          <w:p w14:paraId="18154D93" w14:textId="77777777" w:rsidR="00F8090D" w:rsidRPr="00A2772C" w:rsidRDefault="00F8090D" w:rsidP="00A87EE8">
            <w:pPr>
              <w:pStyle w:val="ListBullet"/>
              <w:cnfStyle w:val="000000100000" w:firstRow="0" w:lastRow="0" w:firstColumn="0" w:lastColumn="0" w:oddVBand="0" w:evenVBand="0" w:oddHBand="1" w:evenHBand="0" w:firstRowFirstColumn="0" w:firstRowLastColumn="0" w:lastRowFirstColumn="0" w:lastRowLastColumn="0"/>
            </w:pPr>
            <w:r w:rsidRPr="00A2772C">
              <w:t>Lancashire’s graduate retention is good</w:t>
            </w:r>
          </w:p>
          <w:p w14:paraId="28029F47" w14:textId="26DB7D62" w:rsidR="001B083F" w:rsidRPr="00A2772C" w:rsidRDefault="00F8090D" w:rsidP="00A87EE8">
            <w:pPr>
              <w:pStyle w:val="ListBullet"/>
              <w:cnfStyle w:val="000000100000" w:firstRow="0" w:lastRow="0" w:firstColumn="0" w:lastColumn="0" w:oddVBand="0" w:evenVBand="0" w:oddHBand="1" w:evenHBand="0" w:firstRowFirstColumn="0" w:firstRowLastColumn="0" w:lastRowFirstColumn="0" w:lastRowLastColumn="0"/>
            </w:pPr>
            <w:r w:rsidRPr="00A2772C">
              <w:t xml:space="preserve">However, difficulties to recruit to higher-level jobs </w:t>
            </w:r>
          </w:p>
        </w:tc>
        <w:tc>
          <w:tcPr>
            <w:tcW w:w="2850" w:type="dxa"/>
          </w:tcPr>
          <w:p w14:paraId="54DFD421" w14:textId="4FEA3EB3" w:rsidR="007D1472" w:rsidRPr="00A2772C" w:rsidRDefault="00946852" w:rsidP="00A87EE8">
            <w:pPr>
              <w:pStyle w:val="ListBullet"/>
              <w:cnfStyle w:val="000000100000" w:firstRow="0" w:lastRow="0" w:firstColumn="0" w:lastColumn="0" w:oddVBand="0" w:evenVBand="0" w:oddHBand="1" w:evenHBand="0" w:firstRowFirstColumn="0" w:firstRowLastColumn="0" w:lastRowFirstColumn="0" w:lastRowLastColumn="0"/>
              <w:rPr>
                <w:b/>
              </w:rPr>
            </w:pPr>
            <w:r w:rsidRPr="00A2772C">
              <w:t>C</w:t>
            </w:r>
            <w:r w:rsidR="00F8090D" w:rsidRPr="00A2772C">
              <w:t>onnect graduate talent to Lancashire’s SME base</w:t>
            </w:r>
            <w:r w:rsidR="007D1472" w:rsidRPr="00A2772C">
              <w:t>, particularly in key innovation sectors</w:t>
            </w:r>
          </w:p>
          <w:p w14:paraId="6782917B" w14:textId="060C2C22" w:rsidR="001B083F" w:rsidRPr="00A2772C" w:rsidRDefault="00946852" w:rsidP="00A87EE8">
            <w:pPr>
              <w:pStyle w:val="ListBullet"/>
              <w:cnfStyle w:val="000000100000" w:firstRow="0" w:lastRow="0" w:firstColumn="0" w:lastColumn="0" w:oddVBand="0" w:evenVBand="0" w:oddHBand="1" w:evenHBand="0" w:firstRowFirstColumn="0" w:firstRowLastColumn="0" w:lastRowFirstColumn="0" w:lastRowLastColumn="0"/>
              <w:rPr>
                <w:b/>
              </w:rPr>
            </w:pPr>
            <w:r w:rsidRPr="00A2772C">
              <w:t>C</w:t>
            </w:r>
            <w:r w:rsidR="007D1472" w:rsidRPr="00A2772C">
              <w:t>reate new opportunities for both Lancashire graduates and Lancashire businesses</w:t>
            </w:r>
          </w:p>
        </w:tc>
        <w:tc>
          <w:tcPr>
            <w:tcW w:w="2851" w:type="dxa"/>
          </w:tcPr>
          <w:p w14:paraId="03922264" w14:textId="77777777" w:rsidR="007D1472" w:rsidRPr="00A2772C" w:rsidRDefault="007D1472" w:rsidP="007D1472">
            <w:pPr>
              <w:pStyle w:val="ListBullet"/>
              <w:cnfStyle w:val="000000100000" w:firstRow="0" w:lastRow="0" w:firstColumn="0" w:lastColumn="0" w:oddVBand="0" w:evenVBand="0" w:oddHBand="1" w:evenHBand="0" w:firstRowFirstColumn="0" w:firstRowLastColumn="0" w:lastRowFirstColumn="0" w:lastRowLastColumn="0"/>
            </w:pPr>
            <w:r w:rsidRPr="00A2772C">
              <w:t>Increase in graduate talent from Lancashire HEIs working in Lancashire SMEs</w:t>
            </w:r>
          </w:p>
          <w:p w14:paraId="1714112D" w14:textId="62969C1B" w:rsidR="001B083F" w:rsidRPr="00A2772C" w:rsidRDefault="007D1472" w:rsidP="007D1472">
            <w:pPr>
              <w:pStyle w:val="ListBullet"/>
              <w:cnfStyle w:val="000000100000" w:firstRow="0" w:lastRow="0" w:firstColumn="0" w:lastColumn="0" w:oddVBand="0" w:evenVBand="0" w:oddHBand="1" w:evenHBand="0" w:firstRowFirstColumn="0" w:firstRowLastColumn="0" w:lastRowFirstColumn="0" w:lastRowLastColumn="0"/>
            </w:pPr>
            <w:r w:rsidRPr="00A2772C">
              <w:t>Lancashire SMEs benefit from higher level skills</w:t>
            </w:r>
          </w:p>
        </w:tc>
        <w:tc>
          <w:tcPr>
            <w:tcW w:w="2851" w:type="dxa"/>
          </w:tcPr>
          <w:p w14:paraId="2D7BD1BA" w14:textId="77777777" w:rsidR="007D1472" w:rsidRPr="00A2772C" w:rsidRDefault="00F8090D" w:rsidP="00F8090D">
            <w:pPr>
              <w:pStyle w:val="ListBullet"/>
              <w:cnfStyle w:val="000000100000" w:firstRow="0" w:lastRow="0" w:firstColumn="0" w:lastColumn="0" w:oddVBand="0" w:evenVBand="0" w:oddHBand="1" w:evenHBand="0" w:firstRowFirstColumn="0" w:firstRowLastColumn="0" w:lastRowFirstColumn="0" w:lastRowLastColumn="0"/>
            </w:pPr>
            <w:r w:rsidRPr="00A2772C">
              <w:t xml:space="preserve">Lancashire’s SMEs have higher skilled workforce, becoming more innovative and </w:t>
            </w:r>
            <w:r w:rsidR="007D1472" w:rsidRPr="00A2772C">
              <w:t>resilient</w:t>
            </w:r>
          </w:p>
          <w:p w14:paraId="77E397A1" w14:textId="2F15B0D9" w:rsidR="001B083F" w:rsidRPr="00A2772C" w:rsidRDefault="007D1472" w:rsidP="00F8090D">
            <w:pPr>
              <w:pStyle w:val="ListBullet"/>
              <w:cnfStyle w:val="000000100000" w:firstRow="0" w:lastRow="0" w:firstColumn="0" w:lastColumn="0" w:oddVBand="0" w:evenVBand="0" w:oddHBand="1" w:evenHBand="0" w:firstRowFirstColumn="0" w:firstRowLastColumn="0" w:lastRowFirstColumn="0" w:lastRowLastColumn="0"/>
            </w:pPr>
            <w:r w:rsidRPr="00A2772C">
              <w:t>Connections between HEIs and SMEs is strengthened</w:t>
            </w:r>
          </w:p>
        </w:tc>
      </w:tr>
      <w:tr w:rsidR="001B083F" w:rsidRPr="00A2772C" w14:paraId="13ABED49" w14:textId="77777777" w:rsidTr="00392AD1">
        <w:trPr>
          <w:trHeight w:val="1440"/>
        </w:trPr>
        <w:tc>
          <w:tcPr>
            <w:cnfStyle w:val="001000000000" w:firstRow="0" w:lastRow="0" w:firstColumn="1" w:lastColumn="0" w:oddVBand="0" w:evenVBand="0" w:oddHBand="0" w:evenHBand="0" w:firstRowFirstColumn="0" w:firstRowLastColumn="0" w:lastRowFirstColumn="0" w:lastRowLastColumn="0"/>
            <w:tcW w:w="3097" w:type="dxa"/>
          </w:tcPr>
          <w:p w14:paraId="4286BB0F" w14:textId="59162E77" w:rsidR="00275903" w:rsidRPr="00A2772C" w:rsidRDefault="00BD1651" w:rsidP="00275903">
            <w:pPr>
              <w:pStyle w:val="Heading3"/>
              <w:outlineLvl w:val="2"/>
            </w:pPr>
            <w:r w:rsidRPr="00A2772C">
              <w:t xml:space="preserve">Via Boost, develop a specific, single point of contact programme of support for innovation-led start-up or early-stage businesses, </w:t>
            </w:r>
          </w:p>
          <w:p w14:paraId="47D35230" w14:textId="33FC08CF" w:rsidR="001B083F" w:rsidRPr="00A2772C" w:rsidRDefault="001B083F" w:rsidP="00275903">
            <w:pPr>
              <w:pStyle w:val="ListBullet"/>
              <w:numPr>
                <w:ilvl w:val="0"/>
                <w:numId w:val="0"/>
              </w:numPr>
            </w:pPr>
          </w:p>
        </w:tc>
        <w:tc>
          <w:tcPr>
            <w:tcW w:w="2602" w:type="dxa"/>
          </w:tcPr>
          <w:p w14:paraId="16F468EE" w14:textId="77777777" w:rsidR="007D1472" w:rsidRPr="00A2772C" w:rsidRDefault="007D1472" w:rsidP="007D1472">
            <w:pPr>
              <w:pStyle w:val="ListBullet"/>
              <w:cnfStyle w:val="000000000000" w:firstRow="0" w:lastRow="0" w:firstColumn="0" w:lastColumn="0" w:oddVBand="0" w:evenVBand="0" w:oddHBand="0" w:evenHBand="0" w:firstRowFirstColumn="0" w:firstRowLastColumn="0" w:lastRowFirstColumn="0" w:lastRowLastColumn="0"/>
            </w:pPr>
            <w:r w:rsidRPr="00A2772C">
              <w:t>Boost already a successful business support programme</w:t>
            </w:r>
          </w:p>
          <w:p w14:paraId="1104DA13" w14:textId="7E500CA3" w:rsidR="001B083F" w:rsidRPr="00A2772C" w:rsidRDefault="007D1472" w:rsidP="007D1472">
            <w:pPr>
              <w:pStyle w:val="ListBullet"/>
              <w:cnfStyle w:val="000000000000" w:firstRow="0" w:lastRow="0" w:firstColumn="0" w:lastColumn="0" w:oddVBand="0" w:evenVBand="0" w:oddHBand="0" w:evenHBand="0" w:firstRowFirstColumn="0" w:firstRowLastColumn="0" w:lastRowFirstColumn="0" w:lastRowLastColumn="0"/>
            </w:pPr>
            <w:r w:rsidRPr="00A2772C">
              <w:t>Can be expanded to directly support innovation</w:t>
            </w:r>
          </w:p>
        </w:tc>
        <w:tc>
          <w:tcPr>
            <w:tcW w:w="2850" w:type="dxa"/>
          </w:tcPr>
          <w:p w14:paraId="33648E69" w14:textId="03DAAC3E" w:rsidR="007D1472" w:rsidRPr="00A2772C" w:rsidRDefault="00946852" w:rsidP="007D1472">
            <w:pPr>
              <w:pStyle w:val="ListBullet"/>
              <w:cnfStyle w:val="000000000000" w:firstRow="0" w:lastRow="0" w:firstColumn="0" w:lastColumn="0" w:oddVBand="0" w:evenVBand="0" w:oddHBand="0" w:evenHBand="0" w:firstRowFirstColumn="0" w:firstRowLastColumn="0" w:lastRowFirstColumn="0" w:lastRowLastColumn="0"/>
            </w:pPr>
            <w:r w:rsidRPr="00A2772C">
              <w:t>E</w:t>
            </w:r>
            <w:r w:rsidR="007D1472" w:rsidRPr="00A2772C">
              <w:t>nhance Boost’s offer in innovation-specific advice to SMEs</w:t>
            </w:r>
          </w:p>
          <w:p w14:paraId="022ECE31" w14:textId="5BDE8773" w:rsidR="001B083F" w:rsidRPr="00A2772C" w:rsidRDefault="00946852" w:rsidP="007D1472">
            <w:pPr>
              <w:pStyle w:val="ListBullet"/>
              <w:cnfStyle w:val="000000000000" w:firstRow="0" w:lastRow="0" w:firstColumn="0" w:lastColumn="0" w:oddVBand="0" w:evenVBand="0" w:oddHBand="0" w:evenHBand="0" w:firstRowFirstColumn="0" w:firstRowLastColumn="0" w:lastRowFirstColumn="0" w:lastRowLastColumn="0"/>
            </w:pPr>
            <w:r w:rsidRPr="00A2772C">
              <w:t>D</w:t>
            </w:r>
            <w:r w:rsidR="007D1472" w:rsidRPr="00A2772C">
              <w:t>evelop a single-point-of-contact for SMEs to navigate the innovation landscape</w:t>
            </w:r>
          </w:p>
        </w:tc>
        <w:tc>
          <w:tcPr>
            <w:tcW w:w="2851" w:type="dxa"/>
          </w:tcPr>
          <w:p w14:paraId="0EEB8ABD" w14:textId="76BFD9B9" w:rsidR="007D1472" w:rsidRPr="00A2772C" w:rsidRDefault="007D1472" w:rsidP="007D1472">
            <w:pPr>
              <w:pStyle w:val="ListBullet"/>
              <w:cnfStyle w:val="000000000000" w:firstRow="0" w:lastRow="0" w:firstColumn="0" w:lastColumn="0" w:oddVBand="0" w:evenVBand="0" w:oddHBand="0" w:evenHBand="0" w:firstRowFirstColumn="0" w:firstRowLastColumn="0" w:lastRowFirstColumn="0" w:lastRowLastColumn="0"/>
            </w:pPr>
            <w:r w:rsidRPr="00A2772C">
              <w:t>Boost’s offer to SMEs will be enhanced with a specific innovation offering</w:t>
            </w:r>
          </w:p>
          <w:p w14:paraId="58A8E59F" w14:textId="3620445E" w:rsidR="001B083F" w:rsidRPr="00A2772C" w:rsidRDefault="007D1472" w:rsidP="007D1472">
            <w:pPr>
              <w:pStyle w:val="ListBullet"/>
              <w:cnfStyle w:val="000000000000" w:firstRow="0" w:lastRow="0" w:firstColumn="0" w:lastColumn="0" w:oddVBand="0" w:evenVBand="0" w:oddHBand="0" w:evenHBand="0" w:firstRowFirstColumn="0" w:firstRowLastColumn="0" w:lastRowFirstColumn="0" w:lastRowLastColumn="0"/>
            </w:pPr>
            <w:r w:rsidRPr="00A2772C">
              <w:t>SMEs will access Boost for Innovation support</w:t>
            </w:r>
          </w:p>
        </w:tc>
        <w:tc>
          <w:tcPr>
            <w:tcW w:w="2851" w:type="dxa"/>
          </w:tcPr>
          <w:p w14:paraId="36D74E18" w14:textId="77777777" w:rsidR="005B2E6A" w:rsidRPr="00A2772C" w:rsidRDefault="005B2E6A" w:rsidP="005B2E6A">
            <w:pPr>
              <w:pStyle w:val="ListBullet"/>
              <w:cnfStyle w:val="000000000000" w:firstRow="0" w:lastRow="0" w:firstColumn="0" w:lastColumn="0" w:oddVBand="0" w:evenVBand="0" w:oddHBand="0" w:evenHBand="0" w:firstRowFirstColumn="0" w:firstRowLastColumn="0" w:lastRowFirstColumn="0" w:lastRowLastColumn="0"/>
            </w:pPr>
            <w:r w:rsidRPr="00A2772C">
              <w:t>Lancashire SMEs are supported throughout the innovation process</w:t>
            </w:r>
          </w:p>
          <w:p w14:paraId="627DEAF7" w14:textId="1B74823A" w:rsidR="001B083F" w:rsidRPr="00A2772C" w:rsidRDefault="005B2E6A" w:rsidP="005B2E6A">
            <w:pPr>
              <w:pStyle w:val="ListBullet"/>
              <w:cnfStyle w:val="000000000000" w:firstRow="0" w:lastRow="0" w:firstColumn="0" w:lastColumn="0" w:oddVBand="0" w:evenVBand="0" w:oddHBand="0" w:evenHBand="0" w:firstRowFirstColumn="0" w:firstRowLastColumn="0" w:lastRowFirstColumn="0" w:lastRowLastColumn="0"/>
            </w:pPr>
            <w:r w:rsidRPr="00A2772C">
              <w:t>The support SMEs need is available from a single point of contact</w:t>
            </w:r>
          </w:p>
        </w:tc>
      </w:tr>
      <w:tr w:rsidR="000F6DC9" w:rsidRPr="00A2772C" w14:paraId="2A698054" w14:textId="77777777" w:rsidTr="00392AD1">
        <w:trPr>
          <w:cnfStyle w:val="000000100000" w:firstRow="0" w:lastRow="0" w:firstColumn="0" w:lastColumn="0" w:oddVBand="0" w:evenVBand="0" w:oddHBand="1" w:evenHBand="0"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3097" w:type="dxa"/>
          </w:tcPr>
          <w:p w14:paraId="50521F8E" w14:textId="62C71DF8" w:rsidR="000F6DC9" w:rsidRPr="00A2772C" w:rsidRDefault="000F6DC9" w:rsidP="00F809DE">
            <w:pPr>
              <w:pStyle w:val="Heading3"/>
              <w:outlineLvl w:val="2"/>
            </w:pPr>
            <w:r w:rsidRPr="00A2772C">
              <w:t>Explore options for creating a Lancashire Innov</w:t>
            </w:r>
            <w:r w:rsidR="00946852" w:rsidRPr="00A2772C">
              <w:t>ation Fund for investing in</w:t>
            </w:r>
            <w:r w:rsidRPr="00A2772C">
              <w:t xml:space="preserve"> early-stage fundi</w:t>
            </w:r>
            <w:r w:rsidR="00F809DE" w:rsidRPr="00A2772C">
              <w:t>ng for innovation-led start-ups</w:t>
            </w:r>
            <w:r w:rsidR="00946852" w:rsidRPr="00A2772C">
              <w:t>, funded by public and private sector partners</w:t>
            </w:r>
          </w:p>
        </w:tc>
        <w:tc>
          <w:tcPr>
            <w:tcW w:w="2602" w:type="dxa"/>
          </w:tcPr>
          <w:p w14:paraId="79915FED" w14:textId="1C099CDF" w:rsidR="000F6DC9" w:rsidRPr="00A2772C" w:rsidRDefault="005B2E6A" w:rsidP="005B2E6A">
            <w:pPr>
              <w:pStyle w:val="ListBullet"/>
              <w:cnfStyle w:val="000000100000" w:firstRow="0" w:lastRow="0" w:firstColumn="0" w:lastColumn="0" w:oddVBand="0" w:evenVBand="0" w:oddHBand="1" w:evenHBand="0" w:firstRowFirstColumn="0" w:firstRowLastColumn="0" w:lastRowFirstColumn="0" w:lastRowLastColumn="0"/>
            </w:pPr>
            <w:r w:rsidRPr="00A2772C">
              <w:t xml:space="preserve">Access to finance, and the disjointedness of the funding landscape, can be a barrier for </w:t>
            </w:r>
            <w:r w:rsidR="00946852" w:rsidRPr="00A2772C">
              <w:t>start-ups</w:t>
            </w:r>
          </w:p>
        </w:tc>
        <w:tc>
          <w:tcPr>
            <w:tcW w:w="2850" w:type="dxa"/>
          </w:tcPr>
          <w:p w14:paraId="713C7B16" w14:textId="67975A20" w:rsidR="005B2E6A" w:rsidRPr="00A2772C" w:rsidRDefault="00946852" w:rsidP="005B2E6A">
            <w:pPr>
              <w:pStyle w:val="ListBullet"/>
              <w:cnfStyle w:val="000000100000" w:firstRow="0" w:lastRow="0" w:firstColumn="0" w:lastColumn="0" w:oddVBand="0" w:evenVBand="0" w:oddHBand="1" w:evenHBand="0" w:firstRowFirstColumn="0" w:firstRowLastColumn="0" w:lastRowFirstColumn="0" w:lastRowLastColumn="0"/>
            </w:pPr>
            <w:r w:rsidRPr="00A2772C">
              <w:t>I</w:t>
            </w:r>
            <w:r w:rsidR="005B2E6A" w:rsidRPr="00A2772C">
              <w:t>dentify potential options for a Lancashire Innovation Fund, to provide financial support to innovation-led start-ups</w:t>
            </w:r>
          </w:p>
          <w:p w14:paraId="591A0307" w14:textId="3C8CF79E" w:rsidR="000F6DC9" w:rsidRPr="00A2772C" w:rsidRDefault="005B2E6A" w:rsidP="005B2E6A">
            <w:pPr>
              <w:pStyle w:val="ListBullet"/>
              <w:cnfStyle w:val="000000100000" w:firstRow="0" w:lastRow="0" w:firstColumn="0" w:lastColumn="0" w:oddVBand="0" w:evenVBand="0" w:oddHBand="1" w:evenHBand="0" w:firstRowFirstColumn="0" w:firstRowLastColumn="0" w:lastRowFirstColumn="0" w:lastRowLastColumn="0"/>
            </w:pPr>
            <w:r w:rsidRPr="00A2772C">
              <w:t>Assess the viability of these options</w:t>
            </w:r>
          </w:p>
        </w:tc>
        <w:tc>
          <w:tcPr>
            <w:tcW w:w="2851" w:type="dxa"/>
          </w:tcPr>
          <w:p w14:paraId="55F30E2A" w14:textId="063D7516" w:rsidR="000F6DC9" w:rsidRPr="00A2772C" w:rsidRDefault="005A3662" w:rsidP="005B2E6A">
            <w:pPr>
              <w:pStyle w:val="ListBullet"/>
              <w:cnfStyle w:val="000000100000" w:firstRow="0" w:lastRow="0" w:firstColumn="0" w:lastColumn="0" w:oddVBand="0" w:evenVBand="0" w:oddHBand="1" w:evenHBand="0" w:firstRowFirstColumn="0" w:firstRowLastColumn="0" w:lastRowFirstColumn="0" w:lastRowLastColumn="0"/>
            </w:pPr>
            <w:r w:rsidRPr="00A2772C">
              <w:t>Successful investment which attracts further interest from market funders</w:t>
            </w:r>
          </w:p>
        </w:tc>
        <w:tc>
          <w:tcPr>
            <w:tcW w:w="2851" w:type="dxa"/>
          </w:tcPr>
          <w:p w14:paraId="217E7991" w14:textId="455AB2E8" w:rsidR="00066FF3" w:rsidRPr="00A2772C" w:rsidRDefault="00066FF3" w:rsidP="005B2E6A">
            <w:pPr>
              <w:pStyle w:val="ListBullet"/>
              <w:cnfStyle w:val="000000100000" w:firstRow="0" w:lastRow="0" w:firstColumn="0" w:lastColumn="0" w:oddVBand="0" w:evenVBand="0" w:oddHBand="1" w:evenHBand="0" w:firstRowFirstColumn="0" w:firstRowLastColumn="0" w:lastRowFirstColumn="0" w:lastRowLastColumn="0"/>
            </w:pPr>
            <w:r w:rsidRPr="00A2772C">
              <w:t xml:space="preserve">Funding is accessible for </w:t>
            </w:r>
            <w:r w:rsidR="00946852" w:rsidRPr="00A2772C">
              <w:t>start-up</w:t>
            </w:r>
            <w:r w:rsidRPr="00A2772C">
              <w:t>s and tailored to Lancashire’s business needs</w:t>
            </w:r>
          </w:p>
          <w:p w14:paraId="7FC647C3" w14:textId="7F54BF16" w:rsidR="000F6DC9" w:rsidRPr="00A2772C" w:rsidRDefault="00066FF3" w:rsidP="005B2E6A">
            <w:pPr>
              <w:pStyle w:val="ListBullet"/>
              <w:cnfStyle w:val="000000100000" w:firstRow="0" w:lastRow="0" w:firstColumn="0" w:lastColumn="0" w:oddVBand="0" w:evenVBand="0" w:oddHBand="1" w:evenHBand="0" w:firstRowFirstColumn="0" w:firstRowLastColumn="0" w:lastRowFirstColumn="0" w:lastRowLastColumn="0"/>
            </w:pPr>
            <w:r w:rsidRPr="00A2772C">
              <w:t xml:space="preserve">Lancashire supports </w:t>
            </w:r>
            <w:r w:rsidR="00035EA4" w:rsidRPr="00A2772C">
              <w:t>its</w:t>
            </w:r>
            <w:r w:rsidRPr="00A2772C">
              <w:t xml:space="preserve"> innovation-led businesses to start-up and grow</w:t>
            </w:r>
          </w:p>
          <w:p w14:paraId="68734D4D" w14:textId="02DFF21F" w:rsidR="005A3662" w:rsidRPr="00A2772C" w:rsidRDefault="00AC7329" w:rsidP="005B2E6A">
            <w:pPr>
              <w:pStyle w:val="ListBullet"/>
              <w:cnfStyle w:val="000000100000" w:firstRow="0" w:lastRow="0" w:firstColumn="0" w:lastColumn="0" w:oddVBand="0" w:evenVBand="0" w:oddHBand="1" w:evenHBand="0" w:firstRowFirstColumn="0" w:firstRowLastColumn="0" w:lastRowFirstColumn="0" w:lastRowLastColumn="0"/>
            </w:pPr>
            <w:r w:rsidRPr="00A2772C">
              <w:t>Returns on investment for</w:t>
            </w:r>
            <w:r w:rsidR="005A3662" w:rsidRPr="00A2772C">
              <w:t xml:space="preserve"> funders</w:t>
            </w:r>
          </w:p>
        </w:tc>
      </w:tr>
      <w:tr w:rsidR="00AC7329" w:rsidRPr="00A2772C" w14:paraId="0EB1696C" w14:textId="77777777" w:rsidTr="00392AD1">
        <w:trPr>
          <w:trHeight w:val="1785"/>
        </w:trPr>
        <w:tc>
          <w:tcPr>
            <w:cnfStyle w:val="001000000000" w:firstRow="0" w:lastRow="0" w:firstColumn="1" w:lastColumn="0" w:oddVBand="0" w:evenVBand="0" w:oddHBand="0" w:evenHBand="0" w:firstRowFirstColumn="0" w:firstRowLastColumn="0" w:lastRowFirstColumn="0" w:lastRowLastColumn="0"/>
            <w:tcW w:w="3097" w:type="dxa"/>
          </w:tcPr>
          <w:p w14:paraId="46732BDC" w14:textId="5005CC8C" w:rsidR="00AC7329" w:rsidRPr="00A2772C" w:rsidRDefault="00AC7329" w:rsidP="00AC7329">
            <w:pPr>
              <w:pStyle w:val="Heading3"/>
              <w:outlineLvl w:val="2"/>
            </w:pPr>
            <w:r w:rsidRPr="00A2772C">
              <w:t>Programme to promote innovation across public and third sectors</w:t>
            </w:r>
          </w:p>
        </w:tc>
        <w:tc>
          <w:tcPr>
            <w:tcW w:w="2602" w:type="dxa"/>
          </w:tcPr>
          <w:p w14:paraId="270A586D" w14:textId="1D31A60E" w:rsidR="00AC7329" w:rsidRPr="00A2772C" w:rsidRDefault="00AC7329" w:rsidP="00AC7329">
            <w:pPr>
              <w:pStyle w:val="ListBullet"/>
              <w:cnfStyle w:val="000000000000" w:firstRow="0" w:lastRow="0" w:firstColumn="0" w:lastColumn="0" w:oddVBand="0" w:evenVBand="0" w:oddHBand="0" w:evenHBand="0" w:firstRowFirstColumn="0" w:firstRowLastColumn="0" w:lastRowFirstColumn="0" w:lastRowLastColumn="0"/>
            </w:pPr>
            <w:r w:rsidRPr="00A2772C">
              <w:t xml:space="preserve">Innovation </w:t>
            </w:r>
            <w:r w:rsidR="00275903">
              <w:t xml:space="preserve">often </w:t>
            </w:r>
            <w:r w:rsidRPr="00A2772C">
              <w:t>seen as the preserve</w:t>
            </w:r>
            <w:r w:rsidR="00275903">
              <w:t xml:space="preserve"> of</w:t>
            </w:r>
            <w:r w:rsidRPr="00A2772C">
              <w:t xml:space="preserve"> </w:t>
            </w:r>
            <w:r w:rsidR="00275903">
              <w:t>large</w:t>
            </w:r>
            <w:r w:rsidRPr="00A2772C">
              <w:t xml:space="preserve"> private sector companies</w:t>
            </w:r>
          </w:p>
          <w:p w14:paraId="4B6681EC" w14:textId="52EF1514" w:rsidR="00AC7329" w:rsidRPr="00A2772C" w:rsidRDefault="00AC7329" w:rsidP="00AC7329">
            <w:pPr>
              <w:pStyle w:val="ListBullet"/>
              <w:cnfStyle w:val="000000000000" w:firstRow="0" w:lastRow="0" w:firstColumn="0" w:lastColumn="0" w:oddVBand="0" w:evenVBand="0" w:oddHBand="0" w:evenHBand="0" w:firstRowFirstColumn="0" w:firstRowLastColumn="0" w:lastRowFirstColumn="0" w:lastRowLastColumn="0"/>
            </w:pPr>
            <w:r w:rsidRPr="00A2772C">
              <w:t>Need for public and community and voluntary organisations to innovate to be more efficient and forward looking</w:t>
            </w:r>
          </w:p>
        </w:tc>
        <w:tc>
          <w:tcPr>
            <w:tcW w:w="2850" w:type="dxa"/>
          </w:tcPr>
          <w:p w14:paraId="3908850C" w14:textId="78E4B4DD" w:rsidR="00AC7329" w:rsidRPr="00A2772C" w:rsidRDefault="00AC7329" w:rsidP="00AC7329">
            <w:pPr>
              <w:pStyle w:val="ListBullet"/>
              <w:cnfStyle w:val="000000000000" w:firstRow="0" w:lastRow="0" w:firstColumn="0" w:lastColumn="0" w:oddVBand="0" w:evenVBand="0" w:oddHBand="0" w:evenHBand="0" w:firstRowFirstColumn="0" w:firstRowLastColumn="0" w:lastRowFirstColumn="0" w:lastRowLastColumn="0"/>
            </w:pPr>
            <w:r w:rsidRPr="00A2772C">
              <w:t>Promote the opportunities for and benefits of innovation to public and voluntary sector organisations</w:t>
            </w:r>
          </w:p>
          <w:p w14:paraId="3693085C" w14:textId="2471B01D" w:rsidR="00AC7329" w:rsidRPr="00A2772C" w:rsidRDefault="00AC7329" w:rsidP="00AC7329">
            <w:pPr>
              <w:pStyle w:val="ListBullet"/>
              <w:cnfStyle w:val="000000000000" w:firstRow="0" w:lastRow="0" w:firstColumn="0" w:lastColumn="0" w:oddVBand="0" w:evenVBand="0" w:oddHBand="0" w:evenHBand="0" w:firstRowFirstColumn="0" w:firstRowLastColumn="0" w:lastRowFirstColumn="0" w:lastRowLastColumn="0"/>
            </w:pPr>
            <w:r w:rsidRPr="00A2772C">
              <w:t>Innovation to become pervasiv</w:t>
            </w:r>
            <w:r w:rsidR="00275903">
              <w:t>e mindset across the whole</w:t>
            </w:r>
            <w:r w:rsidRPr="00A2772C">
              <w:t xml:space="preserve"> Lancashire economy</w:t>
            </w:r>
          </w:p>
        </w:tc>
        <w:tc>
          <w:tcPr>
            <w:tcW w:w="2851" w:type="dxa"/>
          </w:tcPr>
          <w:p w14:paraId="10663BA6" w14:textId="03A27BAF" w:rsidR="00511A4F" w:rsidRPr="00A2772C" w:rsidRDefault="00511A4F" w:rsidP="00AC7329">
            <w:pPr>
              <w:pStyle w:val="ListBullet"/>
              <w:cnfStyle w:val="000000000000" w:firstRow="0" w:lastRow="0" w:firstColumn="0" w:lastColumn="0" w:oddVBand="0" w:evenVBand="0" w:oddHBand="0" w:evenHBand="0" w:firstRowFirstColumn="0" w:firstRowLastColumn="0" w:lastRowFirstColumn="0" w:lastRowLastColumn="0"/>
            </w:pPr>
            <w:r w:rsidRPr="00A2772C">
              <w:t>Public and voluntary sector organisations are aware of</w:t>
            </w:r>
            <w:r w:rsidR="004C7321" w:rsidRPr="00A2772C">
              <w:t xml:space="preserve"> innovation opportunities</w:t>
            </w:r>
            <w:r w:rsidRPr="00A2772C">
              <w:t xml:space="preserve"> and adopt innovative processes </w:t>
            </w:r>
          </w:p>
          <w:p w14:paraId="41B49228" w14:textId="374935DF" w:rsidR="00AC7329" w:rsidRPr="00A2772C" w:rsidRDefault="004C7321" w:rsidP="00AC7329">
            <w:pPr>
              <w:pStyle w:val="ListBullet"/>
              <w:cnfStyle w:val="000000000000" w:firstRow="0" w:lastRow="0" w:firstColumn="0" w:lastColumn="0" w:oddVBand="0" w:evenVBand="0" w:oddHBand="0" w:evenHBand="0" w:firstRowFirstColumn="0" w:firstRowLastColumn="0" w:lastRowFirstColumn="0" w:lastRowLastColumn="0"/>
            </w:pPr>
            <w:r w:rsidRPr="00A2772C">
              <w:t>Innovation is generated not just in the private sector</w:t>
            </w:r>
          </w:p>
        </w:tc>
        <w:tc>
          <w:tcPr>
            <w:tcW w:w="2851" w:type="dxa"/>
          </w:tcPr>
          <w:p w14:paraId="264CC488" w14:textId="77777777" w:rsidR="004C7321" w:rsidRPr="00A2772C" w:rsidRDefault="004C7321" w:rsidP="00AC7329">
            <w:pPr>
              <w:pStyle w:val="ListBullet"/>
              <w:cnfStyle w:val="000000000000" w:firstRow="0" w:lastRow="0" w:firstColumn="0" w:lastColumn="0" w:oddVBand="0" w:evenVBand="0" w:oddHBand="0" w:evenHBand="0" w:firstRowFirstColumn="0" w:firstRowLastColumn="0" w:lastRowFirstColumn="0" w:lastRowLastColumn="0"/>
            </w:pPr>
            <w:r w:rsidRPr="00A2772C">
              <w:t>Lancashire’s whole economy is innovation-focussed</w:t>
            </w:r>
          </w:p>
          <w:p w14:paraId="4757CF1D" w14:textId="7FE2A4BA" w:rsidR="00AC7329" w:rsidRPr="00A2772C" w:rsidRDefault="004C7321" w:rsidP="00AC7329">
            <w:pPr>
              <w:pStyle w:val="ListBullet"/>
              <w:cnfStyle w:val="000000000000" w:firstRow="0" w:lastRow="0" w:firstColumn="0" w:lastColumn="0" w:oddVBand="0" w:evenVBand="0" w:oddHBand="0" w:evenHBand="0" w:firstRowFirstColumn="0" w:firstRowLastColumn="0" w:lastRowFirstColumn="0" w:lastRowLastColumn="0"/>
            </w:pPr>
            <w:r w:rsidRPr="00A2772C">
              <w:t>Innovation mindset is pervasive across the private, public, and third sectors</w:t>
            </w:r>
          </w:p>
        </w:tc>
      </w:tr>
      <w:tr w:rsidR="00AC7329" w:rsidRPr="00A2772C" w14:paraId="73F0FB40" w14:textId="77777777" w:rsidTr="00392AD1">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097" w:type="dxa"/>
          </w:tcPr>
          <w:p w14:paraId="58DD9F36" w14:textId="1DED2320" w:rsidR="00AC7329" w:rsidRPr="00A2772C" w:rsidRDefault="00AC7329" w:rsidP="00AC7329">
            <w:pPr>
              <w:pStyle w:val="Heading3"/>
              <w:outlineLvl w:val="2"/>
            </w:pPr>
            <w:r w:rsidRPr="00A2772C">
              <w:t>Embed Intellectual Property (IP) in innovation initiatives</w:t>
            </w:r>
          </w:p>
        </w:tc>
        <w:tc>
          <w:tcPr>
            <w:tcW w:w="2602" w:type="dxa"/>
          </w:tcPr>
          <w:p w14:paraId="68126375" w14:textId="77777777" w:rsidR="00AC7329" w:rsidRPr="00A2772C" w:rsidRDefault="00AC7329" w:rsidP="00AC7329">
            <w:pPr>
              <w:pStyle w:val="ListBullet"/>
              <w:cnfStyle w:val="000000100000" w:firstRow="0" w:lastRow="0" w:firstColumn="0" w:lastColumn="0" w:oddVBand="0" w:evenVBand="0" w:oddHBand="1" w:evenHBand="0" w:firstRowFirstColumn="0" w:firstRowLastColumn="0" w:lastRowFirstColumn="0" w:lastRowLastColumn="0"/>
            </w:pPr>
            <w:r w:rsidRPr="00A2772C">
              <w:t>IP a key part of innovation development and commercialisation</w:t>
            </w:r>
          </w:p>
          <w:p w14:paraId="4931C6BD" w14:textId="7D3A1AB4" w:rsidR="00AC7329" w:rsidRPr="00A2772C" w:rsidRDefault="00AC7329" w:rsidP="00275903">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850" w:type="dxa"/>
          </w:tcPr>
          <w:p w14:paraId="15A21EA0" w14:textId="7A3927C2" w:rsidR="00AC7329" w:rsidRPr="00A2772C" w:rsidRDefault="00AC7329" w:rsidP="00AC7329">
            <w:pPr>
              <w:pStyle w:val="ListBullet"/>
              <w:cnfStyle w:val="000000100000" w:firstRow="0" w:lastRow="0" w:firstColumn="0" w:lastColumn="0" w:oddVBand="0" w:evenVBand="0" w:oddHBand="1" w:evenHBand="0" w:firstRowFirstColumn="0" w:firstRowLastColumn="0" w:lastRowFirstColumn="0" w:lastRowLastColumn="0"/>
            </w:pPr>
            <w:r w:rsidRPr="00A2772C">
              <w:t xml:space="preserve">Working with the IPO, develop IP capability and capacity across Lancashire </w:t>
            </w:r>
          </w:p>
        </w:tc>
        <w:tc>
          <w:tcPr>
            <w:tcW w:w="2851" w:type="dxa"/>
          </w:tcPr>
          <w:p w14:paraId="077D8B10" w14:textId="5AA22FBE" w:rsidR="00AC7329" w:rsidRPr="00A2772C" w:rsidRDefault="00AC7329" w:rsidP="00AC7329">
            <w:pPr>
              <w:pStyle w:val="ListBullet"/>
              <w:cnfStyle w:val="000000100000" w:firstRow="0" w:lastRow="0" w:firstColumn="0" w:lastColumn="0" w:oddVBand="0" w:evenVBand="0" w:oddHBand="1" w:evenHBand="0" w:firstRowFirstColumn="0" w:firstRowLastColumn="0" w:lastRowFirstColumn="0" w:lastRowLastColumn="0"/>
            </w:pPr>
            <w:r w:rsidRPr="00A2772C">
              <w:t>Wider and deeper understanding of IP management</w:t>
            </w:r>
          </w:p>
        </w:tc>
        <w:tc>
          <w:tcPr>
            <w:tcW w:w="2851" w:type="dxa"/>
          </w:tcPr>
          <w:p w14:paraId="56588A6A" w14:textId="77777777" w:rsidR="00AC7329" w:rsidRPr="00A2772C" w:rsidRDefault="00AC7329" w:rsidP="00AC7329">
            <w:pPr>
              <w:pStyle w:val="ListBullet"/>
              <w:cnfStyle w:val="000000100000" w:firstRow="0" w:lastRow="0" w:firstColumn="0" w:lastColumn="0" w:oddVBand="0" w:evenVBand="0" w:oddHBand="1" w:evenHBand="0" w:firstRowFirstColumn="0" w:firstRowLastColumn="0" w:lastRowFirstColumn="0" w:lastRowLastColumn="0"/>
            </w:pPr>
            <w:r w:rsidRPr="00A2772C">
              <w:t>IP in Lancashire is well managed and protected</w:t>
            </w:r>
          </w:p>
          <w:p w14:paraId="764C9B5B" w14:textId="43CADAD1" w:rsidR="00AC7329" w:rsidRPr="00A2772C" w:rsidRDefault="00AC7329" w:rsidP="00AC7329">
            <w:pPr>
              <w:pStyle w:val="ListBullet"/>
              <w:cnfStyle w:val="000000100000" w:firstRow="0" w:lastRow="0" w:firstColumn="0" w:lastColumn="0" w:oddVBand="0" w:evenVBand="0" w:oddHBand="1" w:evenHBand="0" w:firstRowFirstColumn="0" w:firstRowLastColumn="0" w:lastRowFirstColumn="0" w:lastRowLastColumn="0"/>
            </w:pPr>
            <w:r w:rsidRPr="00A2772C">
              <w:t>IP developed in Lancashire is commercialised</w:t>
            </w:r>
          </w:p>
        </w:tc>
      </w:tr>
    </w:tbl>
    <w:p w14:paraId="581E9659" w14:textId="0CBCD22C" w:rsidR="001B083F" w:rsidRPr="00A2772C" w:rsidRDefault="001B083F" w:rsidP="001B083F">
      <w:pPr>
        <w:pStyle w:val="Heading2"/>
      </w:pPr>
      <w:bookmarkStart w:id="155" w:name="_Toc502674279"/>
      <w:bookmarkStart w:id="156" w:name="_Toc502734625"/>
      <w:bookmarkStart w:id="157" w:name="_Toc502744338"/>
      <w:bookmarkStart w:id="158" w:name="_Toc504469799"/>
      <w:bookmarkStart w:id="159" w:name="_Toc504490239"/>
      <w:bookmarkStart w:id="160" w:name="_Toc504563085"/>
      <w:r w:rsidRPr="00A2772C">
        <w:t xml:space="preserve">Strategic Aim </w:t>
      </w:r>
      <w:r w:rsidR="00731046" w:rsidRPr="00A2772C">
        <w:t>5</w:t>
      </w:r>
      <w:r w:rsidR="00D05653" w:rsidRPr="00A2772C">
        <w:t xml:space="preserve"> –</w:t>
      </w:r>
      <w:r w:rsidR="00DB5BE1" w:rsidRPr="00A2772C">
        <w:t xml:space="preserve"> </w:t>
      </w:r>
      <w:r w:rsidR="00D05653" w:rsidRPr="00A2772C">
        <w:t>Letting The World Know</w:t>
      </w:r>
      <w:bookmarkEnd w:id="155"/>
      <w:bookmarkEnd w:id="156"/>
      <w:bookmarkEnd w:id="157"/>
      <w:bookmarkEnd w:id="158"/>
      <w:bookmarkEnd w:id="159"/>
      <w:bookmarkEnd w:id="160"/>
      <w:r w:rsidR="00D05653" w:rsidRPr="00A2772C">
        <w:t xml:space="preserve"> </w:t>
      </w:r>
    </w:p>
    <w:tbl>
      <w:tblPr>
        <w:tblStyle w:val="SDGTableDefault"/>
        <w:tblpPr w:leftFromText="180" w:rightFromText="180" w:vertAnchor="page" w:horzAnchor="margin" w:tblpY="2446"/>
        <w:tblW w:w="14297" w:type="dxa"/>
        <w:tblLook w:val="04A0" w:firstRow="1" w:lastRow="0" w:firstColumn="1" w:lastColumn="0" w:noHBand="0" w:noVBand="1"/>
      </w:tblPr>
      <w:tblGrid>
        <w:gridCol w:w="2859"/>
        <w:gridCol w:w="2859"/>
        <w:gridCol w:w="2859"/>
        <w:gridCol w:w="2860"/>
        <w:gridCol w:w="2860"/>
      </w:tblGrid>
      <w:tr w:rsidR="001B083F" w:rsidRPr="00A2772C" w14:paraId="3A911166" w14:textId="77777777" w:rsidTr="00392AD1">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859" w:type="dxa"/>
          </w:tcPr>
          <w:p w14:paraId="287AC746" w14:textId="77777777" w:rsidR="001B083F" w:rsidRPr="00A2772C" w:rsidRDefault="001B083F" w:rsidP="00A87EE8">
            <w:pPr>
              <w:pStyle w:val="Heading3"/>
              <w:numPr>
                <w:ilvl w:val="0"/>
                <w:numId w:val="0"/>
              </w:numPr>
              <w:outlineLvl w:val="2"/>
              <w:rPr>
                <w:b/>
                <w:sz w:val="24"/>
              </w:rPr>
            </w:pPr>
            <w:r w:rsidRPr="00A2772C">
              <w:rPr>
                <w:b/>
                <w:sz w:val="24"/>
              </w:rPr>
              <w:t>Action</w:t>
            </w:r>
          </w:p>
        </w:tc>
        <w:tc>
          <w:tcPr>
            <w:tcW w:w="2859" w:type="dxa"/>
          </w:tcPr>
          <w:p w14:paraId="093B9456" w14:textId="77777777" w:rsidR="001B083F" w:rsidRPr="00A2772C" w:rsidRDefault="001B083F" w:rsidP="00A87EE8">
            <w:pPr>
              <w:pStyle w:val="Heading3"/>
              <w:numPr>
                <w:ilvl w:val="0"/>
                <w:numId w:val="0"/>
              </w:numPr>
              <w:outlineLvl w:val="2"/>
              <w:cnfStyle w:val="100000000000" w:firstRow="1" w:lastRow="0" w:firstColumn="0" w:lastColumn="0" w:oddVBand="0" w:evenVBand="0" w:oddHBand="0" w:evenHBand="0" w:firstRowFirstColumn="0" w:firstRowLastColumn="0" w:lastRowFirstColumn="0" w:lastRowLastColumn="0"/>
              <w:rPr>
                <w:b/>
                <w:sz w:val="24"/>
              </w:rPr>
            </w:pPr>
            <w:r w:rsidRPr="00A2772C">
              <w:rPr>
                <w:b/>
                <w:sz w:val="24"/>
              </w:rPr>
              <w:t>Rationale</w:t>
            </w:r>
          </w:p>
        </w:tc>
        <w:tc>
          <w:tcPr>
            <w:tcW w:w="2859" w:type="dxa"/>
          </w:tcPr>
          <w:p w14:paraId="4DB65ACB" w14:textId="77777777" w:rsidR="001B083F" w:rsidRPr="00A2772C" w:rsidRDefault="001B083F" w:rsidP="00A87EE8">
            <w:pPr>
              <w:pStyle w:val="Heading3"/>
              <w:numPr>
                <w:ilvl w:val="0"/>
                <w:numId w:val="0"/>
              </w:numPr>
              <w:outlineLvl w:val="2"/>
              <w:cnfStyle w:val="100000000000" w:firstRow="1" w:lastRow="0" w:firstColumn="0" w:lastColumn="0" w:oddVBand="0" w:evenVBand="0" w:oddHBand="0" w:evenHBand="0" w:firstRowFirstColumn="0" w:firstRowLastColumn="0" w:lastRowFirstColumn="0" w:lastRowLastColumn="0"/>
              <w:rPr>
                <w:b/>
                <w:sz w:val="24"/>
              </w:rPr>
            </w:pPr>
            <w:r w:rsidRPr="00A2772C">
              <w:rPr>
                <w:b/>
                <w:sz w:val="24"/>
              </w:rPr>
              <w:t>Objectives</w:t>
            </w:r>
          </w:p>
        </w:tc>
        <w:tc>
          <w:tcPr>
            <w:tcW w:w="2860" w:type="dxa"/>
          </w:tcPr>
          <w:p w14:paraId="67C5F662" w14:textId="77777777" w:rsidR="001B083F" w:rsidRPr="00A2772C" w:rsidRDefault="001B083F" w:rsidP="00A87EE8">
            <w:pPr>
              <w:pStyle w:val="Heading3"/>
              <w:numPr>
                <w:ilvl w:val="0"/>
                <w:numId w:val="0"/>
              </w:numPr>
              <w:outlineLvl w:val="2"/>
              <w:cnfStyle w:val="100000000000" w:firstRow="1" w:lastRow="0" w:firstColumn="0" w:lastColumn="0" w:oddVBand="0" w:evenVBand="0" w:oddHBand="0" w:evenHBand="0" w:firstRowFirstColumn="0" w:firstRowLastColumn="0" w:lastRowFirstColumn="0" w:lastRowLastColumn="0"/>
              <w:rPr>
                <w:b/>
                <w:sz w:val="24"/>
              </w:rPr>
            </w:pPr>
            <w:r w:rsidRPr="00A2772C">
              <w:rPr>
                <w:b/>
                <w:sz w:val="24"/>
              </w:rPr>
              <w:t>Outputs</w:t>
            </w:r>
          </w:p>
        </w:tc>
        <w:tc>
          <w:tcPr>
            <w:tcW w:w="2860" w:type="dxa"/>
          </w:tcPr>
          <w:p w14:paraId="308A093C" w14:textId="77777777" w:rsidR="001B083F" w:rsidRPr="00A2772C" w:rsidRDefault="001B083F" w:rsidP="00A87EE8">
            <w:pPr>
              <w:pStyle w:val="Heading3"/>
              <w:numPr>
                <w:ilvl w:val="0"/>
                <w:numId w:val="0"/>
              </w:numPr>
              <w:outlineLvl w:val="2"/>
              <w:cnfStyle w:val="100000000000" w:firstRow="1" w:lastRow="0" w:firstColumn="0" w:lastColumn="0" w:oddVBand="0" w:evenVBand="0" w:oddHBand="0" w:evenHBand="0" w:firstRowFirstColumn="0" w:firstRowLastColumn="0" w:lastRowFirstColumn="0" w:lastRowLastColumn="0"/>
              <w:rPr>
                <w:b/>
                <w:sz w:val="24"/>
              </w:rPr>
            </w:pPr>
            <w:r w:rsidRPr="00A2772C">
              <w:rPr>
                <w:b/>
                <w:sz w:val="24"/>
              </w:rPr>
              <w:t>Outcomes</w:t>
            </w:r>
          </w:p>
        </w:tc>
      </w:tr>
      <w:tr w:rsidR="001B083F" w:rsidRPr="00A2772C" w14:paraId="76D9377F" w14:textId="77777777" w:rsidTr="00392AD1">
        <w:trPr>
          <w:cnfStyle w:val="000000100000" w:firstRow="0" w:lastRow="0" w:firstColumn="0" w:lastColumn="0" w:oddVBand="0" w:evenVBand="0" w:oddHBand="1" w:evenHBand="0" w:firstRowFirstColumn="0" w:firstRowLastColumn="0" w:lastRowFirstColumn="0" w:lastRowLastColumn="0"/>
          <w:trHeight w:val="1911"/>
        </w:trPr>
        <w:tc>
          <w:tcPr>
            <w:cnfStyle w:val="001000000000" w:firstRow="0" w:lastRow="0" w:firstColumn="1" w:lastColumn="0" w:oddVBand="0" w:evenVBand="0" w:oddHBand="0" w:evenHBand="0" w:firstRowFirstColumn="0" w:firstRowLastColumn="0" w:lastRowFirstColumn="0" w:lastRowLastColumn="0"/>
            <w:tcW w:w="2859" w:type="dxa"/>
          </w:tcPr>
          <w:p w14:paraId="6A553E49" w14:textId="589DE7C6" w:rsidR="001B083F" w:rsidRPr="00A2772C" w:rsidRDefault="00BD1651" w:rsidP="00A87EE8">
            <w:pPr>
              <w:pStyle w:val="Heading3"/>
              <w:numPr>
                <w:ilvl w:val="0"/>
                <w:numId w:val="0"/>
              </w:numPr>
              <w:outlineLvl w:val="2"/>
            </w:pPr>
            <w:r w:rsidRPr="00A2772C">
              <w:t>Holding an annual Innovation Showcase to celebrate successful innovation</w:t>
            </w:r>
            <w:r w:rsidR="005A3662" w:rsidRPr="00A2772C">
              <w:t xml:space="preserve"> in the round</w:t>
            </w:r>
            <w:r w:rsidRPr="00A2772C">
              <w:t>, share good practice, and provide opportunities to engage with potential investors (sponsored by a local large company)</w:t>
            </w:r>
          </w:p>
        </w:tc>
        <w:tc>
          <w:tcPr>
            <w:tcW w:w="2859" w:type="dxa"/>
          </w:tcPr>
          <w:p w14:paraId="286A6085" w14:textId="4B1ACD8A" w:rsidR="00066FF3" w:rsidRPr="00A2772C" w:rsidRDefault="005A3662" w:rsidP="00066FF3">
            <w:pPr>
              <w:pStyle w:val="ListBullet"/>
              <w:cnfStyle w:val="000000100000" w:firstRow="0" w:lastRow="0" w:firstColumn="0" w:lastColumn="0" w:oddVBand="0" w:evenVBand="0" w:oddHBand="1" w:evenHBand="0" w:firstRowFirstColumn="0" w:firstRowLastColumn="0" w:lastRowFirstColumn="0" w:lastRowLastColumn="0"/>
            </w:pPr>
            <w:r w:rsidRPr="00A2772C">
              <w:t>Lancashire is a ‘</w:t>
            </w:r>
            <w:r w:rsidR="00035EA4" w:rsidRPr="00A2772C">
              <w:t>well-kept</w:t>
            </w:r>
            <w:r w:rsidR="00066FF3" w:rsidRPr="00A2772C">
              <w:t xml:space="preserve"> secret’ in UK innovation</w:t>
            </w:r>
          </w:p>
          <w:p w14:paraId="2904245F" w14:textId="0A0EFC78" w:rsidR="001B083F" w:rsidRPr="00A2772C" w:rsidRDefault="002D0A9D" w:rsidP="00066FF3">
            <w:pPr>
              <w:pStyle w:val="ListBullet"/>
              <w:cnfStyle w:val="000000100000" w:firstRow="0" w:lastRow="0" w:firstColumn="0" w:lastColumn="0" w:oddVBand="0" w:evenVBand="0" w:oddHBand="1" w:evenHBand="0" w:firstRowFirstColumn="0" w:firstRowLastColumn="0" w:lastRowFirstColumn="0" w:lastRowLastColumn="0"/>
            </w:pPr>
            <w:r w:rsidRPr="00A2772C">
              <w:t>Innovation success stories not broadcast widely enough</w:t>
            </w:r>
          </w:p>
        </w:tc>
        <w:tc>
          <w:tcPr>
            <w:tcW w:w="2859" w:type="dxa"/>
          </w:tcPr>
          <w:p w14:paraId="1499F7F2" w14:textId="5244ED63" w:rsidR="001B083F" w:rsidRPr="00A2772C" w:rsidRDefault="005A3662" w:rsidP="00A87EE8">
            <w:pPr>
              <w:pStyle w:val="ListBullet"/>
              <w:cnfStyle w:val="000000100000" w:firstRow="0" w:lastRow="0" w:firstColumn="0" w:lastColumn="0" w:oddVBand="0" w:evenVBand="0" w:oddHBand="1" w:evenHBand="0" w:firstRowFirstColumn="0" w:firstRowLastColumn="0" w:lastRowFirstColumn="0" w:lastRowLastColumn="0"/>
            </w:pPr>
            <w:r w:rsidRPr="00A2772C">
              <w:t>H</w:t>
            </w:r>
            <w:r w:rsidR="00066FF3" w:rsidRPr="00A2772C">
              <w:t>old an annual Innovation Showcase in Lancashire</w:t>
            </w:r>
            <w:r w:rsidR="00CD07EC" w:rsidRPr="00A2772C">
              <w:t>, sponsored by local business</w:t>
            </w:r>
            <w:r w:rsidRPr="00A2772C">
              <w:t>, to promote and celebrate innovation in Lancashire</w:t>
            </w:r>
          </w:p>
        </w:tc>
        <w:tc>
          <w:tcPr>
            <w:tcW w:w="2860" w:type="dxa"/>
          </w:tcPr>
          <w:p w14:paraId="781040FC" w14:textId="033D522B" w:rsidR="00CD07EC" w:rsidRPr="00A2772C" w:rsidRDefault="00CD07EC" w:rsidP="00066FF3">
            <w:pPr>
              <w:pStyle w:val="ListBullet"/>
              <w:cnfStyle w:val="000000100000" w:firstRow="0" w:lastRow="0" w:firstColumn="0" w:lastColumn="0" w:oddVBand="0" w:evenVBand="0" w:oddHBand="1" w:evenHBand="0" w:firstRowFirstColumn="0" w:firstRowLastColumn="0" w:lastRowFirstColumn="0" w:lastRowLastColumn="0"/>
            </w:pPr>
            <w:r w:rsidRPr="00A2772C">
              <w:t>Innovation successes celebrated</w:t>
            </w:r>
          </w:p>
          <w:p w14:paraId="10EE60E5" w14:textId="64CDCACA" w:rsidR="00CD07EC" w:rsidRPr="00A2772C" w:rsidRDefault="00CD07EC" w:rsidP="00066FF3">
            <w:pPr>
              <w:pStyle w:val="ListBullet"/>
              <w:cnfStyle w:val="000000100000" w:firstRow="0" w:lastRow="0" w:firstColumn="0" w:lastColumn="0" w:oddVBand="0" w:evenVBand="0" w:oddHBand="1" w:evenHBand="0" w:firstRowFirstColumn="0" w:firstRowLastColumn="0" w:lastRowFirstColumn="0" w:lastRowLastColumn="0"/>
            </w:pPr>
            <w:r w:rsidRPr="00A2772C">
              <w:t>Good practice shared</w:t>
            </w:r>
          </w:p>
          <w:p w14:paraId="6D7708B1" w14:textId="57B5D0FA" w:rsidR="001B083F" w:rsidRPr="00A2772C" w:rsidRDefault="00CD07EC" w:rsidP="00066FF3">
            <w:pPr>
              <w:pStyle w:val="ListBullet"/>
              <w:cnfStyle w:val="000000100000" w:firstRow="0" w:lastRow="0" w:firstColumn="0" w:lastColumn="0" w:oddVBand="0" w:evenVBand="0" w:oddHBand="1" w:evenHBand="0" w:firstRowFirstColumn="0" w:firstRowLastColumn="0" w:lastRowFirstColumn="0" w:lastRowLastColumn="0"/>
            </w:pPr>
            <w:r w:rsidRPr="00A2772C">
              <w:t>Potential investors are aware of and have opportunity to engage with Lancashire businesses</w:t>
            </w:r>
          </w:p>
        </w:tc>
        <w:tc>
          <w:tcPr>
            <w:tcW w:w="2860" w:type="dxa"/>
          </w:tcPr>
          <w:p w14:paraId="2D695E41" w14:textId="77777777" w:rsidR="00CD07EC" w:rsidRPr="00A2772C" w:rsidRDefault="00CD07EC" w:rsidP="00A87EE8">
            <w:pPr>
              <w:pStyle w:val="ListBullet"/>
              <w:cnfStyle w:val="000000100000" w:firstRow="0" w:lastRow="0" w:firstColumn="0" w:lastColumn="0" w:oddVBand="0" w:evenVBand="0" w:oddHBand="1" w:evenHBand="0" w:firstRowFirstColumn="0" w:firstRowLastColumn="0" w:lastRowFirstColumn="0" w:lastRowLastColumn="0"/>
            </w:pPr>
            <w:r w:rsidRPr="00A2772C">
              <w:t>Lancashire’s innovation successes are celebrated and shared widely</w:t>
            </w:r>
          </w:p>
          <w:p w14:paraId="21E55ACD" w14:textId="2278F2D6" w:rsidR="001B083F" w:rsidRPr="00A2772C" w:rsidRDefault="00CD07EC" w:rsidP="00CD07EC">
            <w:pPr>
              <w:pStyle w:val="ListBullet"/>
              <w:cnfStyle w:val="000000100000" w:firstRow="0" w:lastRow="0" w:firstColumn="0" w:lastColumn="0" w:oddVBand="0" w:evenVBand="0" w:oddHBand="1" w:evenHBand="0" w:firstRowFirstColumn="0" w:firstRowLastColumn="0" w:lastRowFirstColumn="0" w:lastRowLastColumn="0"/>
            </w:pPr>
            <w:r w:rsidRPr="00A2772C">
              <w:t>Potential investors are clear on Lancashire’s innovation offer and target investment in the area</w:t>
            </w:r>
          </w:p>
        </w:tc>
      </w:tr>
      <w:tr w:rsidR="001B083F" w:rsidRPr="00A2772C" w14:paraId="306B2A34" w14:textId="77777777" w:rsidTr="00392AD1">
        <w:trPr>
          <w:trHeight w:val="2036"/>
        </w:trPr>
        <w:tc>
          <w:tcPr>
            <w:cnfStyle w:val="001000000000" w:firstRow="0" w:lastRow="0" w:firstColumn="1" w:lastColumn="0" w:oddVBand="0" w:evenVBand="0" w:oddHBand="0" w:evenHBand="0" w:firstRowFirstColumn="0" w:firstRowLastColumn="0" w:lastRowFirstColumn="0" w:lastRowLastColumn="0"/>
            <w:tcW w:w="2859" w:type="dxa"/>
          </w:tcPr>
          <w:p w14:paraId="0632F8DA" w14:textId="64F3E2C4" w:rsidR="001B083F" w:rsidRPr="00A2772C" w:rsidRDefault="00387E42" w:rsidP="00A87EE8">
            <w:pPr>
              <w:pStyle w:val="Heading3"/>
              <w:numPr>
                <w:ilvl w:val="0"/>
                <w:numId w:val="0"/>
              </w:numPr>
              <w:outlineLvl w:val="2"/>
            </w:pPr>
            <w:r w:rsidRPr="00A2772C">
              <w:t>Develop Lancashire Innovation marketing strategy utilising existing assets and opportunities to act as centres for attracting inward investment</w:t>
            </w:r>
          </w:p>
        </w:tc>
        <w:tc>
          <w:tcPr>
            <w:tcW w:w="2859" w:type="dxa"/>
          </w:tcPr>
          <w:p w14:paraId="3FC35E5C" w14:textId="4CB353C3" w:rsidR="001B083F" w:rsidRPr="00A2772C" w:rsidRDefault="00CD07EC" w:rsidP="00A87EE8">
            <w:pPr>
              <w:pStyle w:val="ListBullet"/>
              <w:cnfStyle w:val="000000000000" w:firstRow="0" w:lastRow="0" w:firstColumn="0" w:lastColumn="0" w:oddVBand="0" w:evenVBand="0" w:oddHBand="0" w:evenHBand="0" w:firstRowFirstColumn="0" w:firstRowLastColumn="0" w:lastRowFirstColumn="0" w:lastRowLastColumn="0"/>
            </w:pPr>
            <w:r w:rsidRPr="00A2772C">
              <w:t>Lack of coherent, strategic marketing narrative</w:t>
            </w:r>
            <w:r w:rsidR="002D0A9D" w:rsidRPr="00A2772C">
              <w:t xml:space="preserve"> about innovation in Lancashire</w:t>
            </w:r>
          </w:p>
        </w:tc>
        <w:tc>
          <w:tcPr>
            <w:tcW w:w="2859" w:type="dxa"/>
          </w:tcPr>
          <w:p w14:paraId="0C62F73B" w14:textId="76E9D916" w:rsidR="002D0A9D" w:rsidRPr="00A2772C" w:rsidRDefault="005A3662" w:rsidP="00A87EE8">
            <w:pPr>
              <w:pStyle w:val="ListBullet"/>
              <w:cnfStyle w:val="000000000000" w:firstRow="0" w:lastRow="0" w:firstColumn="0" w:lastColumn="0" w:oddVBand="0" w:evenVBand="0" w:oddHBand="0" w:evenHBand="0" w:firstRowFirstColumn="0" w:firstRowLastColumn="0" w:lastRowFirstColumn="0" w:lastRowLastColumn="0"/>
              <w:rPr>
                <w:b/>
              </w:rPr>
            </w:pPr>
            <w:r w:rsidRPr="00A2772C">
              <w:t>D</w:t>
            </w:r>
            <w:r w:rsidR="00CD07EC" w:rsidRPr="00A2772C">
              <w:t xml:space="preserve">evelop a </w:t>
            </w:r>
            <w:r w:rsidR="002D0A9D" w:rsidRPr="00A2772C">
              <w:t>coherent narrative of Lancashire’s innovation successes, capabilities, and opportunities</w:t>
            </w:r>
          </w:p>
          <w:p w14:paraId="580E5202" w14:textId="30C1E9DA" w:rsidR="001B083F" w:rsidRPr="00A2772C" w:rsidRDefault="005A3662" w:rsidP="00A87EE8">
            <w:pPr>
              <w:pStyle w:val="ListBullet"/>
              <w:cnfStyle w:val="000000000000" w:firstRow="0" w:lastRow="0" w:firstColumn="0" w:lastColumn="0" w:oddVBand="0" w:evenVBand="0" w:oddHBand="0" w:evenHBand="0" w:firstRowFirstColumn="0" w:firstRowLastColumn="0" w:lastRowFirstColumn="0" w:lastRowLastColumn="0"/>
              <w:rPr>
                <w:b/>
              </w:rPr>
            </w:pPr>
            <w:r w:rsidRPr="00A2772C">
              <w:t>D</w:t>
            </w:r>
            <w:r w:rsidR="002D0A9D" w:rsidRPr="00A2772C">
              <w:t>rive inward investment into Lancashire’s innovation strengths</w:t>
            </w:r>
          </w:p>
        </w:tc>
        <w:tc>
          <w:tcPr>
            <w:tcW w:w="2860" w:type="dxa"/>
          </w:tcPr>
          <w:p w14:paraId="31800B1E" w14:textId="77777777" w:rsidR="00BF1271" w:rsidRPr="00A2772C" w:rsidRDefault="00BF1271" w:rsidP="002D0A9D">
            <w:pPr>
              <w:pStyle w:val="ListBullet"/>
              <w:cnfStyle w:val="000000000000" w:firstRow="0" w:lastRow="0" w:firstColumn="0" w:lastColumn="0" w:oddVBand="0" w:evenVBand="0" w:oddHBand="0" w:evenHBand="0" w:firstRowFirstColumn="0" w:firstRowLastColumn="0" w:lastRowFirstColumn="0" w:lastRowLastColumn="0"/>
            </w:pPr>
            <w:r w:rsidRPr="00A2772C">
              <w:t>A marketing strategy, with an agreed and coherent narrative about Lancashire’s innovation offer, to be developed</w:t>
            </w:r>
          </w:p>
          <w:p w14:paraId="386D04CC" w14:textId="33B138F3" w:rsidR="001B083F" w:rsidRPr="00A2772C" w:rsidRDefault="00BF1271" w:rsidP="002D0A9D">
            <w:pPr>
              <w:pStyle w:val="ListBullet"/>
              <w:cnfStyle w:val="000000000000" w:firstRow="0" w:lastRow="0" w:firstColumn="0" w:lastColumn="0" w:oddVBand="0" w:evenVBand="0" w:oddHBand="0" w:evenHBand="0" w:firstRowFirstColumn="0" w:firstRowLastColumn="0" w:lastRowFirstColumn="0" w:lastRowLastColumn="0"/>
            </w:pPr>
            <w:r w:rsidRPr="00A2772C">
              <w:t>Strategy to be delivered via multiple channels to ensure widest audience in the UK and internationally is engaged</w:t>
            </w:r>
          </w:p>
        </w:tc>
        <w:tc>
          <w:tcPr>
            <w:tcW w:w="2860" w:type="dxa"/>
          </w:tcPr>
          <w:p w14:paraId="0024813B" w14:textId="77777777" w:rsidR="00BF1271" w:rsidRPr="00A2772C" w:rsidRDefault="00BF1271" w:rsidP="00BF1271">
            <w:pPr>
              <w:pStyle w:val="ListBullet"/>
              <w:cnfStyle w:val="000000000000" w:firstRow="0" w:lastRow="0" w:firstColumn="0" w:lastColumn="0" w:oddVBand="0" w:evenVBand="0" w:oddHBand="0" w:evenHBand="0" w:firstRowFirstColumn="0" w:firstRowLastColumn="0" w:lastRowFirstColumn="0" w:lastRowLastColumn="0"/>
            </w:pPr>
            <w:r w:rsidRPr="00A2772C">
              <w:t>Lancashire’s innovation offer is understood both domestically and internationally</w:t>
            </w:r>
          </w:p>
          <w:p w14:paraId="495DD96E" w14:textId="085402DF" w:rsidR="001B083F" w:rsidRPr="00A2772C" w:rsidRDefault="005A3662" w:rsidP="00BF1271">
            <w:pPr>
              <w:pStyle w:val="ListBullet"/>
              <w:cnfStyle w:val="000000000000" w:firstRow="0" w:lastRow="0" w:firstColumn="0" w:lastColumn="0" w:oddVBand="0" w:evenVBand="0" w:oddHBand="0" w:evenHBand="0" w:firstRowFirstColumn="0" w:firstRowLastColumn="0" w:lastRowFirstColumn="0" w:lastRowLastColumn="0"/>
            </w:pPr>
            <w:r w:rsidRPr="00A2772C">
              <w:t xml:space="preserve">County’s innovation offer to </w:t>
            </w:r>
            <w:r w:rsidR="00BF1271" w:rsidRPr="00A2772C">
              <w:t>Inward investment is increased and business developed as a result</w:t>
            </w:r>
          </w:p>
        </w:tc>
      </w:tr>
      <w:tr w:rsidR="001B083F" w:rsidRPr="00A2772C" w14:paraId="38EBC508" w14:textId="77777777" w:rsidTr="00392AD1">
        <w:trPr>
          <w:cnfStyle w:val="000000100000" w:firstRow="0" w:lastRow="0" w:firstColumn="0" w:lastColumn="0" w:oddVBand="0" w:evenVBand="0" w:oddHBand="1" w:evenHBand="0" w:firstRowFirstColumn="0" w:firstRowLastColumn="0" w:lastRowFirstColumn="0" w:lastRowLastColumn="0"/>
          <w:trHeight w:val="1648"/>
        </w:trPr>
        <w:tc>
          <w:tcPr>
            <w:cnfStyle w:val="001000000000" w:firstRow="0" w:lastRow="0" w:firstColumn="1" w:lastColumn="0" w:oddVBand="0" w:evenVBand="0" w:oddHBand="0" w:evenHBand="0" w:firstRowFirstColumn="0" w:firstRowLastColumn="0" w:lastRowFirstColumn="0" w:lastRowLastColumn="0"/>
            <w:tcW w:w="2859" w:type="dxa"/>
          </w:tcPr>
          <w:p w14:paraId="1A3ECD2F" w14:textId="3AAD8D91" w:rsidR="001B083F" w:rsidRPr="00A2772C" w:rsidRDefault="00447364" w:rsidP="00A87EE8">
            <w:pPr>
              <w:pStyle w:val="Heading3"/>
              <w:numPr>
                <w:ilvl w:val="0"/>
                <w:numId w:val="0"/>
              </w:numPr>
              <w:outlineLvl w:val="2"/>
            </w:pPr>
            <w:r w:rsidRPr="00A2772C">
              <w:t xml:space="preserve">Develop and disseminate a portfolio of innovation case studies showing how innovation has enabled Lancashire </w:t>
            </w:r>
            <w:r w:rsidR="00BF1271" w:rsidRPr="00A2772C">
              <w:t>SMEs</w:t>
            </w:r>
            <w:r w:rsidRPr="00A2772C">
              <w:t xml:space="preserve"> to grow</w:t>
            </w:r>
          </w:p>
        </w:tc>
        <w:tc>
          <w:tcPr>
            <w:tcW w:w="2859" w:type="dxa"/>
          </w:tcPr>
          <w:p w14:paraId="087FBFCC" w14:textId="77777777" w:rsidR="00BF1271" w:rsidRPr="00A2772C" w:rsidRDefault="00BF1271" w:rsidP="00BF1271">
            <w:pPr>
              <w:pStyle w:val="ListBullet"/>
              <w:cnfStyle w:val="000000100000" w:firstRow="0" w:lastRow="0" w:firstColumn="0" w:lastColumn="0" w:oddVBand="0" w:evenVBand="0" w:oddHBand="1" w:evenHBand="0" w:firstRowFirstColumn="0" w:firstRowLastColumn="0" w:lastRowFirstColumn="0" w:lastRowLastColumn="0"/>
            </w:pPr>
            <w:r w:rsidRPr="00A2772C">
              <w:t>Innovation in Lancashire perceived as a preserve of large companies</w:t>
            </w:r>
          </w:p>
          <w:p w14:paraId="765231B4" w14:textId="78D07BC8" w:rsidR="001B083F" w:rsidRPr="00A2772C" w:rsidRDefault="00BF1271" w:rsidP="00BF1271">
            <w:pPr>
              <w:pStyle w:val="ListBullet"/>
              <w:cnfStyle w:val="000000100000" w:firstRow="0" w:lastRow="0" w:firstColumn="0" w:lastColumn="0" w:oddVBand="0" w:evenVBand="0" w:oddHBand="1" w:evenHBand="0" w:firstRowFirstColumn="0" w:firstRowLastColumn="0" w:lastRowFirstColumn="0" w:lastRowLastColumn="0"/>
            </w:pPr>
            <w:r w:rsidRPr="00A2772C">
              <w:t>Innovation in SMEs and emerging sectors less well known</w:t>
            </w:r>
          </w:p>
        </w:tc>
        <w:tc>
          <w:tcPr>
            <w:tcW w:w="2859" w:type="dxa"/>
          </w:tcPr>
          <w:p w14:paraId="775C70D6" w14:textId="0E93ABE4" w:rsidR="00BF1271" w:rsidRPr="00A2772C" w:rsidRDefault="005A3662" w:rsidP="00BF1271">
            <w:pPr>
              <w:pStyle w:val="ListBullet"/>
              <w:cnfStyle w:val="000000100000" w:firstRow="0" w:lastRow="0" w:firstColumn="0" w:lastColumn="0" w:oddVBand="0" w:evenVBand="0" w:oddHBand="1" w:evenHBand="0" w:firstRowFirstColumn="0" w:firstRowLastColumn="0" w:lastRowFirstColumn="0" w:lastRowLastColumn="0"/>
            </w:pPr>
            <w:r w:rsidRPr="00A2772C">
              <w:t>D</w:t>
            </w:r>
            <w:r w:rsidR="00BF1271" w:rsidRPr="00A2772C">
              <w:t>evelop case study examples of successful SMEs that have grown through innovation</w:t>
            </w:r>
          </w:p>
          <w:p w14:paraId="4A49B7FB" w14:textId="6018B352" w:rsidR="001B083F" w:rsidRPr="00A2772C" w:rsidRDefault="005A3662" w:rsidP="00BF1271">
            <w:pPr>
              <w:pStyle w:val="ListBullet"/>
              <w:cnfStyle w:val="000000100000" w:firstRow="0" w:lastRow="0" w:firstColumn="0" w:lastColumn="0" w:oddVBand="0" w:evenVBand="0" w:oddHBand="1" w:evenHBand="0" w:firstRowFirstColumn="0" w:firstRowLastColumn="0" w:lastRowFirstColumn="0" w:lastRowLastColumn="0"/>
            </w:pPr>
            <w:r w:rsidRPr="00A2772C">
              <w:t>S</w:t>
            </w:r>
            <w:r w:rsidR="00BF1271" w:rsidRPr="00A2772C">
              <w:t>hare best practice examples to increase awareness and inspire other SMEs</w:t>
            </w:r>
          </w:p>
        </w:tc>
        <w:tc>
          <w:tcPr>
            <w:tcW w:w="2860" w:type="dxa"/>
          </w:tcPr>
          <w:p w14:paraId="4A0DD9CD" w14:textId="77777777" w:rsidR="005471A9" w:rsidRPr="00A2772C" w:rsidRDefault="00BF1271" w:rsidP="00BF1271">
            <w:pPr>
              <w:pStyle w:val="ListBullet"/>
              <w:cnfStyle w:val="000000100000" w:firstRow="0" w:lastRow="0" w:firstColumn="0" w:lastColumn="0" w:oddVBand="0" w:evenVBand="0" w:oddHBand="1" w:evenHBand="0" w:firstRowFirstColumn="0" w:firstRowLastColumn="0" w:lastRowFirstColumn="0" w:lastRowLastColumn="0"/>
            </w:pPr>
            <w:r w:rsidRPr="00A2772C">
              <w:t>Suite of case studies developed and disseminated</w:t>
            </w:r>
          </w:p>
          <w:p w14:paraId="0924001D" w14:textId="603D505C" w:rsidR="001B083F" w:rsidRPr="00A2772C" w:rsidRDefault="005471A9" w:rsidP="00BF1271">
            <w:pPr>
              <w:pStyle w:val="ListBullet"/>
              <w:cnfStyle w:val="000000100000" w:firstRow="0" w:lastRow="0" w:firstColumn="0" w:lastColumn="0" w:oddVBand="0" w:evenVBand="0" w:oddHBand="1" w:evenHBand="0" w:firstRowFirstColumn="0" w:firstRowLastColumn="0" w:lastRowFirstColumn="0" w:lastRowLastColumn="0"/>
            </w:pPr>
            <w:r w:rsidRPr="00A2772C">
              <w:t>Innovation in Lancashire’s SMEs better understood</w:t>
            </w:r>
          </w:p>
        </w:tc>
        <w:tc>
          <w:tcPr>
            <w:tcW w:w="2860" w:type="dxa"/>
          </w:tcPr>
          <w:p w14:paraId="4590570F" w14:textId="77777777" w:rsidR="005471A9" w:rsidRPr="00A2772C" w:rsidRDefault="005471A9" w:rsidP="005471A9">
            <w:pPr>
              <w:pStyle w:val="ListBullet"/>
              <w:cnfStyle w:val="000000100000" w:firstRow="0" w:lastRow="0" w:firstColumn="0" w:lastColumn="0" w:oddVBand="0" w:evenVBand="0" w:oddHBand="1" w:evenHBand="0" w:firstRowFirstColumn="0" w:firstRowLastColumn="0" w:lastRowFirstColumn="0" w:lastRowLastColumn="0"/>
            </w:pPr>
            <w:r w:rsidRPr="00A2772C">
              <w:t>Lancashire SMEs grow through access to new, larger markers</w:t>
            </w:r>
          </w:p>
          <w:p w14:paraId="4525098A" w14:textId="2C4ADD44" w:rsidR="001B083F" w:rsidRPr="00A2772C" w:rsidRDefault="005471A9" w:rsidP="005471A9">
            <w:pPr>
              <w:pStyle w:val="ListBullet"/>
              <w:cnfStyle w:val="000000100000" w:firstRow="0" w:lastRow="0" w:firstColumn="0" w:lastColumn="0" w:oddVBand="0" w:evenVBand="0" w:oddHBand="1" w:evenHBand="0" w:firstRowFirstColumn="0" w:firstRowLastColumn="0" w:lastRowFirstColumn="0" w:lastRowLastColumn="0"/>
            </w:pPr>
            <w:r w:rsidRPr="00A2772C">
              <w:t>Lancashire’s full innovation offer is well known, both domestically and internationally</w:t>
            </w:r>
          </w:p>
        </w:tc>
      </w:tr>
      <w:tr w:rsidR="005A3662" w:rsidRPr="00A2772C" w14:paraId="632AA52D" w14:textId="77777777" w:rsidTr="00392AD1">
        <w:trPr>
          <w:trHeight w:val="1440"/>
        </w:trPr>
        <w:tc>
          <w:tcPr>
            <w:cnfStyle w:val="001000000000" w:firstRow="0" w:lastRow="0" w:firstColumn="1" w:lastColumn="0" w:oddVBand="0" w:evenVBand="0" w:oddHBand="0" w:evenHBand="0" w:firstRowFirstColumn="0" w:firstRowLastColumn="0" w:lastRowFirstColumn="0" w:lastRowLastColumn="0"/>
            <w:tcW w:w="2859" w:type="dxa"/>
          </w:tcPr>
          <w:p w14:paraId="518C47F8" w14:textId="7F112B56" w:rsidR="005A3662" w:rsidRPr="00A2772C" w:rsidRDefault="005A3662" w:rsidP="00A87EE8">
            <w:pPr>
              <w:pStyle w:val="Heading3"/>
              <w:numPr>
                <w:ilvl w:val="0"/>
                <w:numId w:val="0"/>
              </w:numPr>
              <w:outlineLvl w:val="2"/>
            </w:pPr>
            <w:r w:rsidRPr="00A2772C">
              <w:t>County setting the agenda in National Forums</w:t>
            </w:r>
          </w:p>
        </w:tc>
        <w:tc>
          <w:tcPr>
            <w:tcW w:w="2859" w:type="dxa"/>
          </w:tcPr>
          <w:p w14:paraId="5AA25EB7" w14:textId="77777777" w:rsidR="008F72A9" w:rsidRPr="00A2772C" w:rsidRDefault="008F72A9" w:rsidP="00BF1271">
            <w:pPr>
              <w:pStyle w:val="ListBullet"/>
              <w:cnfStyle w:val="000000000000" w:firstRow="0" w:lastRow="0" w:firstColumn="0" w:lastColumn="0" w:oddVBand="0" w:evenVBand="0" w:oddHBand="0" w:evenHBand="0" w:firstRowFirstColumn="0" w:firstRowLastColumn="0" w:lastRowFirstColumn="0" w:lastRowLastColumn="0"/>
            </w:pPr>
            <w:r w:rsidRPr="00A2772C">
              <w:t>Lancashire not well-represented in national innovation policy-making forums</w:t>
            </w:r>
          </w:p>
          <w:p w14:paraId="0DB1E424" w14:textId="68DEF413" w:rsidR="005A3662" w:rsidRPr="00A2772C" w:rsidRDefault="008F72A9" w:rsidP="00BF1271">
            <w:pPr>
              <w:pStyle w:val="ListBullet"/>
              <w:cnfStyle w:val="000000000000" w:firstRow="0" w:lastRow="0" w:firstColumn="0" w:lastColumn="0" w:oddVBand="0" w:evenVBand="0" w:oddHBand="0" w:evenHBand="0" w:firstRowFirstColumn="0" w:firstRowLastColumn="0" w:lastRowFirstColumn="0" w:lastRowLastColumn="0"/>
            </w:pPr>
            <w:r w:rsidRPr="00A2772C">
              <w:t>Lancashire “responding to” rather than “shaping and driving” policy</w:t>
            </w:r>
          </w:p>
        </w:tc>
        <w:tc>
          <w:tcPr>
            <w:tcW w:w="2859" w:type="dxa"/>
          </w:tcPr>
          <w:p w14:paraId="3A480138" w14:textId="77777777" w:rsidR="00876714" w:rsidRPr="00A2772C" w:rsidRDefault="00876714" w:rsidP="00BF1271">
            <w:pPr>
              <w:pStyle w:val="ListBullet"/>
              <w:cnfStyle w:val="000000000000" w:firstRow="0" w:lastRow="0" w:firstColumn="0" w:lastColumn="0" w:oddVBand="0" w:evenVBand="0" w:oddHBand="0" w:evenHBand="0" w:firstRowFirstColumn="0" w:firstRowLastColumn="0" w:lastRowFirstColumn="0" w:lastRowLastColumn="0"/>
            </w:pPr>
            <w:r w:rsidRPr="00A2772C">
              <w:t>Lancashire’s voice to be heard in national debate</w:t>
            </w:r>
          </w:p>
          <w:p w14:paraId="7C8A0248" w14:textId="2B1B047B" w:rsidR="005A3662" w:rsidRPr="00A2772C" w:rsidRDefault="008064F0" w:rsidP="00BF1271">
            <w:pPr>
              <w:pStyle w:val="ListBullet"/>
              <w:cnfStyle w:val="000000000000" w:firstRow="0" w:lastRow="0" w:firstColumn="0" w:lastColumn="0" w:oddVBand="0" w:evenVBand="0" w:oddHBand="0" w:evenHBand="0" w:firstRowFirstColumn="0" w:firstRowLastColumn="0" w:lastRowFirstColumn="0" w:lastRowLastColumn="0"/>
            </w:pPr>
            <w:r w:rsidRPr="00A2772C">
              <w:t>Lancashire plays prominent role in shaping, developing, and implementing national policy</w:t>
            </w:r>
          </w:p>
        </w:tc>
        <w:tc>
          <w:tcPr>
            <w:tcW w:w="2860" w:type="dxa"/>
          </w:tcPr>
          <w:p w14:paraId="16F666BC" w14:textId="179B5773" w:rsidR="00D57C59" w:rsidRPr="00A2772C" w:rsidRDefault="001F07B6" w:rsidP="00D57C59">
            <w:pPr>
              <w:pStyle w:val="ListBullet"/>
              <w:jc w:val="both"/>
              <w:cnfStyle w:val="000000000000" w:firstRow="0" w:lastRow="0" w:firstColumn="0" w:lastColumn="0" w:oddVBand="0" w:evenVBand="0" w:oddHBand="0" w:evenHBand="0" w:firstRowFirstColumn="0" w:firstRowLastColumn="0" w:lastRowFirstColumn="0" w:lastRowLastColumn="0"/>
            </w:pPr>
            <w:r>
              <w:t xml:space="preserve">Lancashire </w:t>
            </w:r>
            <w:r w:rsidR="00D57C59" w:rsidRPr="00A2772C">
              <w:t>represented in national policy forums</w:t>
            </w:r>
          </w:p>
          <w:p w14:paraId="55866FC1" w14:textId="7EEE0B02" w:rsidR="005A3662" w:rsidRPr="00A2772C" w:rsidRDefault="005A3662" w:rsidP="00F134B8">
            <w:pPr>
              <w:pStyle w:val="ListBullet"/>
              <w:numPr>
                <w:ilvl w:val="0"/>
                <w:numId w:val="0"/>
              </w:numPr>
              <w:ind w:left="397"/>
              <w:cnfStyle w:val="000000000000" w:firstRow="0" w:lastRow="0" w:firstColumn="0" w:lastColumn="0" w:oddVBand="0" w:evenVBand="0" w:oddHBand="0" w:evenHBand="0" w:firstRowFirstColumn="0" w:firstRowLastColumn="0" w:lastRowFirstColumn="0" w:lastRowLastColumn="0"/>
            </w:pPr>
          </w:p>
        </w:tc>
        <w:tc>
          <w:tcPr>
            <w:tcW w:w="2860" w:type="dxa"/>
          </w:tcPr>
          <w:p w14:paraId="63338976" w14:textId="77777777" w:rsidR="00D57C59" w:rsidRPr="00A2772C" w:rsidRDefault="00D57C59" w:rsidP="00D57C59">
            <w:pPr>
              <w:pStyle w:val="ListBullet"/>
              <w:cnfStyle w:val="000000000000" w:firstRow="0" w:lastRow="0" w:firstColumn="0" w:lastColumn="0" w:oddVBand="0" w:evenVBand="0" w:oddHBand="0" w:evenHBand="0" w:firstRowFirstColumn="0" w:firstRowLastColumn="0" w:lastRowFirstColumn="0" w:lastRowLastColumn="0"/>
            </w:pPr>
            <w:r w:rsidRPr="00A2772C">
              <w:t>Lancashire’s innovation offer and expertise is well known and sought after</w:t>
            </w:r>
          </w:p>
          <w:p w14:paraId="217A12A9" w14:textId="164D2A86" w:rsidR="005A3662" w:rsidRPr="00A2772C" w:rsidRDefault="00F134B8" w:rsidP="005471A9">
            <w:pPr>
              <w:pStyle w:val="ListBullet"/>
              <w:cnfStyle w:val="000000000000" w:firstRow="0" w:lastRow="0" w:firstColumn="0" w:lastColumn="0" w:oddVBand="0" w:evenVBand="0" w:oddHBand="0" w:evenHBand="0" w:firstRowFirstColumn="0" w:firstRowLastColumn="0" w:lastRowFirstColumn="0" w:lastRowLastColumn="0"/>
            </w:pPr>
            <w:r w:rsidRPr="00A2772C">
              <w:t>Lancashire drives national policy-making</w:t>
            </w:r>
          </w:p>
        </w:tc>
      </w:tr>
    </w:tbl>
    <w:p w14:paraId="40DE20A0" w14:textId="543D7F6B" w:rsidR="001B083F" w:rsidRPr="00A2772C" w:rsidRDefault="001B083F" w:rsidP="00A87EE8">
      <w:pPr>
        <w:pStyle w:val="NormalNumbered"/>
        <w:numPr>
          <w:ilvl w:val="0"/>
          <w:numId w:val="0"/>
        </w:numPr>
        <w:sectPr w:rsidR="001B083F" w:rsidRPr="00A2772C" w:rsidSect="001D723A">
          <w:type w:val="evenPage"/>
          <w:pgSz w:w="16838" w:h="11906" w:orient="landscape" w:code="9"/>
          <w:pgMar w:top="2007" w:right="1440" w:bottom="1418" w:left="1701" w:header="720" w:footer="720" w:gutter="0"/>
          <w:cols w:space="708"/>
          <w:docGrid w:linePitch="360"/>
        </w:sectPr>
      </w:pPr>
    </w:p>
    <w:p w14:paraId="6D6A56E0" w14:textId="2A8D033B" w:rsidR="001D723A" w:rsidRPr="00A2772C" w:rsidRDefault="001D723A" w:rsidP="00A87EE8">
      <w:pPr>
        <w:pStyle w:val="NormalNumbered"/>
        <w:numPr>
          <w:ilvl w:val="0"/>
          <w:numId w:val="0"/>
        </w:numPr>
      </w:pPr>
    </w:p>
    <w:p w14:paraId="77794EF2" w14:textId="77777777" w:rsidR="00AF5A9F" w:rsidRPr="00A2772C" w:rsidRDefault="00AF5A9F" w:rsidP="00AF5A9F">
      <w:pPr>
        <w:pStyle w:val="Heading1"/>
        <w:framePr w:wrap="notBeside"/>
        <w:ind w:left="851" w:hanging="851"/>
      </w:pPr>
      <w:bookmarkStart w:id="161" w:name="_Toc504563086"/>
      <w:bookmarkStart w:id="162" w:name="_Hlk504491229"/>
      <w:r w:rsidRPr="00A2772C">
        <w:t xml:space="preserve">Leadership and Management of </w:t>
      </w:r>
      <w:r>
        <w:t>this Innovation Plan</w:t>
      </w:r>
      <w:bookmarkEnd w:id="161"/>
    </w:p>
    <w:p w14:paraId="03D67FD2" w14:textId="77777777" w:rsidR="00AF5A9F" w:rsidRPr="00A2772C" w:rsidRDefault="00AF5A9F" w:rsidP="00AF5A9F">
      <w:pPr>
        <w:pStyle w:val="PullQuote"/>
      </w:pPr>
      <w:r w:rsidRPr="00A2772C">
        <w:t>This section sets out the governance recommendations to drive and monitor progress in delivery of our Plan.</w:t>
      </w:r>
    </w:p>
    <w:p w14:paraId="56F24FF6" w14:textId="77777777" w:rsidR="00AF5A9F" w:rsidRPr="00A2772C" w:rsidRDefault="00AF5A9F" w:rsidP="00AF5A9F">
      <w:pPr>
        <w:pStyle w:val="NormalNumbered"/>
      </w:pPr>
      <w:r w:rsidRPr="00A2772C">
        <w:t xml:space="preserve">Strong leadership, collaboration, and willingness to deliver change are fundamental to making this Plan a reality. Leaders from across the </w:t>
      </w:r>
      <w:r>
        <w:t>private and public</w:t>
      </w:r>
      <w:r w:rsidRPr="00A2772C">
        <w:t xml:space="preserve"> sectors will need to come together to deliver innovation for Lancashire.</w:t>
      </w:r>
    </w:p>
    <w:p w14:paraId="28F284CF" w14:textId="77777777" w:rsidR="00AF5A9F" w:rsidRPr="00A2772C" w:rsidRDefault="00AF5A9F" w:rsidP="00AF5A9F">
      <w:pPr>
        <w:pStyle w:val="NormalNumbered"/>
      </w:pPr>
      <w:r w:rsidRPr="00A2772C">
        <w:t xml:space="preserve">Innovation, and this Plan, should be at the heart of a local industrial strategy. Utilising </w:t>
      </w:r>
      <w:r>
        <w:t xml:space="preserve">innovation to drive forward our existing sectoral </w:t>
      </w:r>
      <w:r w:rsidRPr="00A2772C">
        <w:t xml:space="preserve">assets and develop new routeways to </w:t>
      </w:r>
      <w:r>
        <w:t xml:space="preserve">excellence </w:t>
      </w:r>
      <w:r w:rsidRPr="00A2772C">
        <w:t>will be key to unlocking Lancashire’s substantial productivity potential.</w:t>
      </w:r>
    </w:p>
    <w:p w14:paraId="7ADDB703" w14:textId="77777777" w:rsidR="00AF5A9F" w:rsidRPr="00A2772C" w:rsidRDefault="00AF5A9F" w:rsidP="00AF5A9F">
      <w:pPr>
        <w:pStyle w:val="NormalNumbered"/>
      </w:pPr>
      <w:r w:rsidRPr="00A2772C">
        <w:t xml:space="preserve">This will require a well governed and </w:t>
      </w:r>
      <w:r>
        <w:t xml:space="preserve">an appropriately </w:t>
      </w:r>
      <w:r w:rsidRPr="00A2772C">
        <w:t>resourced approach to implementation. Making the most of existing resources and re-calibrating these to support the Aims of this Plan will be vital to its success.</w:t>
      </w:r>
    </w:p>
    <w:p w14:paraId="26C2E8AD" w14:textId="77777777" w:rsidR="00AF5A9F" w:rsidRPr="00A2772C" w:rsidRDefault="00AF5A9F" w:rsidP="00AF5A9F">
      <w:pPr>
        <w:pStyle w:val="Heading2"/>
      </w:pPr>
      <w:bookmarkStart w:id="163" w:name="_Toc504563087"/>
      <w:r w:rsidRPr="00A2772C">
        <w:t>Functions and Forms</w:t>
      </w:r>
      <w:bookmarkEnd w:id="163"/>
    </w:p>
    <w:p w14:paraId="1E64EE9F" w14:textId="77777777" w:rsidR="00AF5A9F" w:rsidRPr="00A2772C" w:rsidRDefault="00AF5A9F" w:rsidP="00AF5A9F">
      <w:pPr>
        <w:pStyle w:val="NormalNumbered"/>
      </w:pPr>
      <w:r w:rsidRPr="00A2772C">
        <w:t xml:space="preserve">Drafting strategies and plans is easy; implementing them is hard.  The situation will not be any different in </w:t>
      </w:r>
      <w:r>
        <w:t xml:space="preserve">progressing this Plan in </w:t>
      </w:r>
      <w:r w:rsidRPr="00A2772C">
        <w:t>Lancashire; successful implementation will only come about through drive, commitment, and hard work.</w:t>
      </w:r>
    </w:p>
    <w:p w14:paraId="2122FEF7" w14:textId="77777777" w:rsidR="00AF5A9F" w:rsidRPr="00A2772C" w:rsidRDefault="00AF5A9F" w:rsidP="00AF5A9F">
      <w:pPr>
        <w:pStyle w:val="NormalNumbered"/>
      </w:pPr>
      <w:r w:rsidRPr="00A2772C">
        <w:t>Lancashire does not start from scratch</w:t>
      </w:r>
      <w:r>
        <w:t xml:space="preserve"> as it approaches implementing this Plan</w:t>
      </w:r>
      <w:r w:rsidRPr="00A2772C">
        <w:t xml:space="preserve">. There is now a wide body of evaluation experience focusing on what makes for economic, efficient, and effective implementation. As Partners take </w:t>
      </w:r>
      <w:r>
        <w:t xml:space="preserve">this </w:t>
      </w:r>
      <w:r w:rsidRPr="00A2772C">
        <w:t xml:space="preserve">Plan forward, these evaluation lessons will give helpful pointers and short-cuts on how to do implementation well. More than any other, clarity on the functions and then the forms of implementation will </w:t>
      </w:r>
      <w:r>
        <w:t xml:space="preserve">be </w:t>
      </w:r>
      <w:r w:rsidRPr="00A2772C">
        <w:t>the most important consideration.</w:t>
      </w:r>
    </w:p>
    <w:p w14:paraId="569BFBDB" w14:textId="77777777" w:rsidR="00AF5A9F" w:rsidRPr="00A2772C" w:rsidRDefault="00AF5A9F" w:rsidP="00AF5A9F">
      <w:pPr>
        <w:pStyle w:val="NormalNumbered"/>
      </w:pPr>
      <w:r w:rsidRPr="00A2772C">
        <w:t>In function terms, implementation of Lancashire’s Innovation Plan needs to achieve the following:</w:t>
      </w:r>
    </w:p>
    <w:p w14:paraId="3919EE41" w14:textId="77777777" w:rsidR="00AF5A9F" w:rsidRPr="00A2772C" w:rsidRDefault="00AF5A9F" w:rsidP="00AF5A9F">
      <w:pPr>
        <w:pStyle w:val="ListBullet"/>
      </w:pPr>
      <w:r w:rsidRPr="00A2772C">
        <w:rPr>
          <w:b/>
        </w:rPr>
        <w:t xml:space="preserve">A real understanding of the socio-economic state of </w:t>
      </w:r>
      <w:r>
        <w:rPr>
          <w:b/>
        </w:rPr>
        <w:t xml:space="preserve">innovation and related activity in </w:t>
      </w:r>
      <w:r w:rsidRPr="00A2772C">
        <w:rPr>
          <w:b/>
        </w:rPr>
        <w:t>Lancashire, absolutely and relatively</w:t>
      </w:r>
      <w:r w:rsidRPr="00A2772C">
        <w:t xml:space="preserve">. The evidence assembled during drafting this </w:t>
      </w:r>
      <w:r>
        <w:t xml:space="preserve">Plan </w:t>
      </w:r>
      <w:r w:rsidRPr="00A2772C">
        <w:t>provides a firm foundation to build on, but this will need to be refreshed regularly and, crucially, partners will need to move their focus on from the data numbers to the causes and explanations underlying these. Clarity o</w:t>
      </w:r>
      <w:r>
        <w:t xml:space="preserve">n </w:t>
      </w:r>
      <w:r w:rsidRPr="00A2772C">
        <w:t>who is responsible for providing the data and identifying when new data become</w:t>
      </w:r>
      <w:r>
        <w:t xml:space="preserve"> available </w:t>
      </w:r>
      <w:r w:rsidRPr="00A2772C">
        <w:t>for comparison will be important;</w:t>
      </w:r>
    </w:p>
    <w:p w14:paraId="32D60A75" w14:textId="77777777" w:rsidR="00AF5A9F" w:rsidRPr="00A2772C" w:rsidRDefault="00AF5A9F" w:rsidP="00AF5A9F">
      <w:pPr>
        <w:pStyle w:val="ListBullet"/>
      </w:pPr>
      <w:r w:rsidRPr="00A2772C">
        <w:rPr>
          <w:b/>
        </w:rPr>
        <w:t>A long-term vision of where Lancashire should, and could, be as an innovation economy.</w:t>
      </w:r>
      <w:r w:rsidRPr="00A2772C">
        <w:t xml:space="preserve"> This is hard to do within the constraints imposed by public sector spending </w:t>
      </w:r>
      <w:r>
        <w:t>uncertainty</w:t>
      </w:r>
      <w:r w:rsidRPr="00A2772C">
        <w:t xml:space="preserve">. </w:t>
      </w:r>
      <w:r>
        <w:t>This said, i</w:t>
      </w:r>
      <w:r w:rsidRPr="00A2772C">
        <w:t>t is vital in ensuring stability of the Plan, despite external changes and uncertainty, that the Vision is understood and kept. It is helpful to identify what levers are actually available and who owns them so that all parties are clear what may be achievable, rather than allowing subsequent actions to become just a wish list;</w:t>
      </w:r>
    </w:p>
    <w:p w14:paraId="585BF1FC" w14:textId="786EA91E" w:rsidR="00AF5A9F" w:rsidRPr="00A2772C" w:rsidRDefault="00AF5A9F" w:rsidP="00AF5A9F">
      <w:pPr>
        <w:pStyle w:val="ListBullet"/>
      </w:pPr>
      <w:r w:rsidRPr="00A2772C">
        <w:rPr>
          <w:b/>
        </w:rPr>
        <w:t>Robustness in making the hard choices resulting from our Vision.</w:t>
      </w:r>
      <w:r w:rsidRPr="00A2772C">
        <w:t xml:space="preserve"> Simply put, ‘doing what you’ve always done gives what you’ve always got’. If Lancashire is going to move ahead as an innovation economy, then those activities underway that are not contributory </w:t>
      </w:r>
      <w:r>
        <w:t xml:space="preserve">must </w:t>
      </w:r>
      <w:r w:rsidRPr="00A2772C">
        <w:t>be left behind</w:t>
      </w:r>
      <w:r w:rsidR="00725A88">
        <w:t>;</w:t>
      </w:r>
    </w:p>
    <w:p w14:paraId="5A5F3553" w14:textId="77777777" w:rsidR="00AF5A9F" w:rsidRPr="00A2772C" w:rsidRDefault="00AF5A9F" w:rsidP="00AF5A9F">
      <w:pPr>
        <w:pStyle w:val="ListBullet"/>
      </w:pPr>
      <w:r w:rsidRPr="00A2772C">
        <w:rPr>
          <w:b/>
        </w:rPr>
        <w:t>Best of class design, implementation, and delivery of actions to take the Plan forward.</w:t>
      </w:r>
      <w:r w:rsidRPr="00A2772C">
        <w:t xml:space="preserve"> This will require looking way beyond Lancashire borders to see how specific innovation and economic challenges have been addressed elsewhere. It may also mean, on occasions, facing up to the fact that delivery capability within Lancashire is not of the calibre or scale needed to tackle the particular challenge we face, and not being uncomfortable about securing solutions from elsewhere in the UK or further afield;</w:t>
      </w:r>
    </w:p>
    <w:p w14:paraId="118D96C2" w14:textId="16C7EBA7" w:rsidR="00AF5A9F" w:rsidRPr="00A2772C" w:rsidRDefault="00AF5A9F" w:rsidP="00AF5A9F">
      <w:pPr>
        <w:pStyle w:val="ListBullet"/>
      </w:pPr>
      <w:r w:rsidRPr="00A2772C">
        <w:rPr>
          <w:b/>
        </w:rPr>
        <w:t>A real commitment to monitoring and evaluation</w:t>
      </w:r>
      <w:r w:rsidRPr="00A2772C">
        <w:t xml:space="preserve">, so that the relevance </w:t>
      </w:r>
      <w:r>
        <w:t xml:space="preserve">and </w:t>
      </w:r>
      <w:r w:rsidR="00725A88">
        <w:t>appropriateness</w:t>
      </w:r>
      <w:r>
        <w:t xml:space="preserve"> </w:t>
      </w:r>
      <w:r w:rsidRPr="00A2772C">
        <w:t xml:space="preserve">locally of Plan actions is constantly reviewed, and delivery impact evidenced and maximised; </w:t>
      </w:r>
    </w:p>
    <w:p w14:paraId="7FDD4FA3" w14:textId="77777777" w:rsidR="00AF5A9F" w:rsidRPr="00A2772C" w:rsidRDefault="00AF5A9F" w:rsidP="00AF5A9F">
      <w:pPr>
        <w:pStyle w:val="ListBullet"/>
      </w:pPr>
      <w:r w:rsidRPr="00A2772C">
        <w:rPr>
          <w:b/>
        </w:rPr>
        <w:t>The continuing enthusiasm of partners</w:t>
      </w:r>
      <w:r w:rsidRPr="00A2772C">
        <w:t xml:space="preserve">, to ensure that the process of implementation remains consensual and inclusive, and that energies and resources are fully captured.  Clarity of ownership of </w:t>
      </w:r>
      <w:r>
        <w:t xml:space="preserve">the </w:t>
      </w:r>
      <w:r w:rsidRPr="00A2772C">
        <w:t xml:space="preserve">actions </w:t>
      </w:r>
      <w:r>
        <w:t xml:space="preserve">proposed by this Plan </w:t>
      </w:r>
      <w:r w:rsidRPr="00A2772C">
        <w:t xml:space="preserve">between partners is particularly </w:t>
      </w:r>
      <w:r>
        <w:t>important</w:t>
      </w:r>
      <w:r w:rsidRPr="00A2772C">
        <w:t>. If there is a clear leader, let them lead.  Where there is a collaborative action, spell out who will actually be responsible for galvanising activity; and</w:t>
      </w:r>
    </w:p>
    <w:p w14:paraId="68452523" w14:textId="77777777" w:rsidR="00AF5A9F" w:rsidRPr="00A2772C" w:rsidRDefault="00AF5A9F" w:rsidP="00AF5A9F">
      <w:pPr>
        <w:pStyle w:val="ListBullet"/>
      </w:pPr>
      <w:r w:rsidRPr="00A2772C">
        <w:rPr>
          <w:b/>
        </w:rPr>
        <w:t>Consistent and influential presentation of Lancashire’s innovation agenda</w:t>
      </w:r>
      <w:r w:rsidRPr="00A2772C">
        <w:t xml:space="preserve">, as set out in this Plan, in local, regional, national, and international </w:t>
      </w:r>
      <w:r>
        <w:t>for a</w:t>
      </w:r>
      <w:r w:rsidRPr="00A2772C">
        <w:t xml:space="preserve">. </w:t>
      </w:r>
      <w:r>
        <w:t xml:space="preserve">This Plan </w:t>
      </w:r>
      <w:r w:rsidRPr="00A2772C">
        <w:t>must become established as the definitive statement of innovation in the County. Developing a common language or shorthand for the key actions so that everyone recognises them easily can be important to avoid confusion or unhelpful related actions being developed in parallel by partners.</w:t>
      </w:r>
    </w:p>
    <w:p w14:paraId="3FAE928C" w14:textId="77777777" w:rsidR="00AF5A9F" w:rsidRPr="00A2772C" w:rsidRDefault="00AF5A9F" w:rsidP="00AF5A9F">
      <w:pPr>
        <w:pStyle w:val="NormalNumbered"/>
      </w:pPr>
      <w:r w:rsidRPr="00A2772C">
        <w:t>Having agreed what the key functions demanded of the Plan are, then and only then, should attention focus on defining suitable forms by which these functions can be delivered. All too often, albeit with best intention</w:t>
      </w:r>
      <w:r>
        <w:t>s</w:t>
      </w:r>
      <w:r w:rsidRPr="00A2772C">
        <w:t>, forms for implementation are agreed before functions have been properly specified. Defining the form that implementation should take is a matter for local Partners. Again, however, any form will through its structure need to embody the following:</w:t>
      </w:r>
    </w:p>
    <w:p w14:paraId="2738CEBE" w14:textId="77777777" w:rsidR="00AF5A9F" w:rsidRPr="00A2772C" w:rsidRDefault="00AF5A9F" w:rsidP="00AF5A9F">
      <w:pPr>
        <w:pStyle w:val="ListBullet"/>
      </w:pPr>
      <w:r w:rsidRPr="00A2772C">
        <w:rPr>
          <w:b/>
        </w:rPr>
        <w:t>Legitimacy from, and accountability to, the businesses, people, and communities of Lancashire.</w:t>
      </w:r>
      <w:r w:rsidRPr="00A2772C">
        <w:t xml:space="preserve"> Typically, this is realised through a wide partnership group, and in a Lancashire context w</w:t>
      </w:r>
      <w:r>
        <w:t xml:space="preserve">ill </w:t>
      </w:r>
      <w:r w:rsidRPr="00A2772C">
        <w:t>be designed to ensure ownership of, and support for, the Plan from the totality of partners in the</w:t>
      </w:r>
      <w:r>
        <w:t xml:space="preserve"> County;</w:t>
      </w:r>
    </w:p>
    <w:p w14:paraId="4960063F" w14:textId="7FD624E5" w:rsidR="00AF5A9F" w:rsidRPr="00A2772C" w:rsidRDefault="00AF5A9F" w:rsidP="00AF5A9F">
      <w:pPr>
        <w:pStyle w:val="ListBullet"/>
      </w:pPr>
      <w:r w:rsidRPr="00A2772C">
        <w:rPr>
          <w:b/>
        </w:rPr>
        <w:t>Strategic Leadership capable of charting the long-term path for the Plan’s direction and implementation.</w:t>
      </w:r>
      <w:r w:rsidRPr="00A2772C">
        <w:t xml:space="preserve"> This group w</w:t>
      </w:r>
      <w:r>
        <w:t xml:space="preserve">ill </w:t>
      </w:r>
      <w:r w:rsidRPr="00A2772C">
        <w:t>be responsible for the overall strategic direction of the Plan, and for championing Lancashire and its innovation priorities to key audiences.</w:t>
      </w:r>
      <w:r>
        <w:t xml:space="preserve"> This Plan’s recommendation is that a new Innovation Board is established to provide this leadership, bringing together </w:t>
      </w:r>
      <w:r w:rsidRPr="00A2772C">
        <w:t xml:space="preserve">individuals with a well-developed understanding of innovation, and strong familiarity with the wider sub-regional, </w:t>
      </w:r>
      <w:r>
        <w:t xml:space="preserve">sub-national, </w:t>
      </w:r>
      <w:r w:rsidRPr="00A2772C">
        <w:t xml:space="preserve">and national policy contexts.  </w:t>
      </w:r>
      <w:r>
        <w:t>The emphasis on membership of this new sub-board should be calibre of thinking and experience, not representation;</w:t>
      </w:r>
    </w:p>
    <w:p w14:paraId="03DC73B6" w14:textId="1CA3DCC0" w:rsidR="00AF5A9F" w:rsidRPr="00A2772C" w:rsidRDefault="00AF5A9F" w:rsidP="00AF5A9F">
      <w:pPr>
        <w:pStyle w:val="ListBullet"/>
      </w:pPr>
      <w:r w:rsidRPr="00A2772C">
        <w:rPr>
          <w:b/>
        </w:rPr>
        <w:t xml:space="preserve">An Operational Executive, which </w:t>
      </w:r>
      <w:r>
        <w:rPr>
          <w:b/>
        </w:rPr>
        <w:t xml:space="preserve">has </w:t>
      </w:r>
      <w:r w:rsidRPr="00A2772C">
        <w:rPr>
          <w:b/>
        </w:rPr>
        <w:t xml:space="preserve">principal responsibility for overseeing, co-ordinating, and shaping the practical delivery of </w:t>
      </w:r>
      <w:r>
        <w:rPr>
          <w:b/>
        </w:rPr>
        <w:t xml:space="preserve">this </w:t>
      </w:r>
      <w:r w:rsidRPr="00A2772C">
        <w:rPr>
          <w:b/>
        </w:rPr>
        <w:t>Plan,</w:t>
      </w:r>
      <w:r w:rsidRPr="00A2772C">
        <w:t xml:space="preserve"> and leading its monitoring and evaluation. It w</w:t>
      </w:r>
      <w:r>
        <w:t xml:space="preserve">ill </w:t>
      </w:r>
      <w:r w:rsidRPr="00A2772C">
        <w:t>not directly deliver the</w:t>
      </w:r>
      <w:r w:rsidR="000309EB">
        <w:t xml:space="preserve"> Plan</w:t>
      </w:r>
      <w:r w:rsidRPr="00A2772C">
        <w:t>, but w</w:t>
      </w:r>
      <w:r>
        <w:t xml:space="preserve">ould </w:t>
      </w:r>
      <w:r w:rsidRPr="00A2772C">
        <w:t xml:space="preserve">work closely with those partner agencies </w:t>
      </w:r>
      <w:r>
        <w:t xml:space="preserve">capable of </w:t>
      </w:r>
      <w:r w:rsidRPr="00A2772C">
        <w:t>progressing actions, providing them with resources, support, and encouragement. The Operational Executive w</w:t>
      </w:r>
      <w:r>
        <w:t xml:space="preserve">ill </w:t>
      </w:r>
      <w:r w:rsidRPr="00A2772C">
        <w:t>have a crucial role in looking across delivery to make sure the various structural elements of the Plan are coherent</w:t>
      </w:r>
      <w:r>
        <w:t xml:space="preserve"> and aligned</w:t>
      </w:r>
      <w:r w:rsidRPr="00A2772C">
        <w:t>; it w</w:t>
      </w:r>
      <w:r>
        <w:t xml:space="preserve">ill </w:t>
      </w:r>
      <w:r w:rsidRPr="00A2772C">
        <w:t>also provide the administrative and secretariat requirements of the wider partnership; and</w:t>
      </w:r>
    </w:p>
    <w:p w14:paraId="3B4FB1E8" w14:textId="77777777" w:rsidR="00AF5A9F" w:rsidRPr="00A2772C" w:rsidRDefault="00AF5A9F" w:rsidP="00AF5A9F">
      <w:pPr>
        <w:pStyle w:val="ListBullet"/>
      </w:pPr>
      <w:r w:rsidRPr="00A2772C">
        <w:rPr>
          <w:b/>
        </w:rPr>
        <w:t>A Delivery Infrastructure, responsible for taking forward those actions defined by th</w:t>
      </w:r>
      <w:r>
        <w:rPr>
          <w:b/>
        </w:rPr>
        <w:t>is Plan</w:t>
      </w:r>
      <w:r w:rsidRPr="00A2772C">
        <w:rPr>
          <w:b/>
        </w:rPr>
        <w:t>.</w:t>
      </w:r>
      <w:r w:rsidRPr="00A2772C">
        <w:t xml:space="preserve"> As far as possible, these actions w</w:t>
      </w:r>
      <w:r>
        <w:t xml:space="preserve">ill </w:t>
      </w:r>
      <w:r w:rsidRPr="00A2772C">
        <w:t>be delivered through the range of existing delivery bodies</w:t>
      </w:r>
      <w:r>
        <w:t xml:space="preserve"> active in Lancashire. Some of these will be based within the County, others outside but with activities on the ground</w:t>
      </w:r>
      <w:r w:rsidRPr="00A2772C">
        <w:t xml:space="preserve">. As mentioned earlier, it </w:t>
      </w:r>
      <w:r>
        <w:t xml:space="preserve">will be important </w:t>
      </w:r>
      <w:r w:rsidRPr="00A2772C">
        <w:t>for all partners to be clear about prioritisation</w:t>
      </w:r>
      <w:r>
        <w:t xml:space="preserve"> and sequencing - s</w:t>
      </w:r>
      <w:r w:rsidRPr="00A2772C">
        <w:t xml:space="preserve">ome </w:t>
      </w:r>
      <w:r>
        <w:t xml:space="preserve">‘quick-win’ </w:t>
      </w:r>
      <w:r w:rsidRPr="00A2772C">
        <w:t xml:space="preserve">actions will be pragmatic and achievable quickly, </w:t>
      </w:r>
      <w:r>
        <w:t xml:space="preserve">others </w:t>
      </w:r>
      <w:r w:rsidRPr="00A2772C">
        <w:t xml:space="preserve">will be </w:t>
      </w:r>
      <w:r>
        <w:t xml:space="preserve">more </w:t>
      </w:r>
      <w:r w:rsidRPr="00A2772C">
        <w:t xml:space="preserve">challenging </w:t>
      </w:r>
      <w:r>
        <w:t>and will only start to bear fruit in two or three years, and others (around culture and thinking) will be generational.</w:t>
      </w:r>
    </w:p>
    <w:p w14:paraId="7B68F23C" w14:textId="77777777" w:rsidR="00AF5A9F" w:rsidRPr="00A2772C" w:rsidRDefault="00AF5A9F" w:rsidP="00AF5A9F">
      <w:pPr>
        <w:pStyle w:val="Heading2"/>
      </w:pPr>
      <w:bookmarkStart w:id="164" w:name="_Toc504563088"/>
      <w:r w:rsidRPr="00A2772C">
        <w:t>A proposed governance model</w:t>
      </w:r>
      <w:r>
        <w:t xml:space="preserve"> for this Plan</w:t>
      </w:r>
      <w:bookmarkEnd w:id="164"/>
    </w:p>
    <w:p w14:paraId="0421E9A7" w14:textId="73B1CF2F" w:rsidR="00AF5A9F" w:rsidRPr="00A2772C" w:rsidRDefault="00AF5A9F" w:rsidP="00AF5A9F">
      <w:pPr>
        <w:pStyle w:val="NormalNumbered"/>
      </w:pPr>
      <w:r w:rsidRPr="00A2772C">
        <w:t xml:space="preserve">In terms of Governance, we recommend the creation of an Innovation Board, who’s remit will be to </w:t>
      </w:r>
      <w:r>
        <w:t>oversee the delivery of this plan and ensure its accountability</w:t>
      </w:r>
      <w:r w:rsidRPr="00A2772C">
        <w:t>. This</w:t>
      </w:r>
      <w:r>
        <w:t xml:space="preserve"> (sub) board </w:t>
      </w:r>
      <w:r w:rsidRPr="00A2772C">
        <w:t xml:space="preserve">will sit beneath the LEP </w:t>
      </w:r>
      <w:r>
        <w:t xml:space="preserve">(main) </w:t>
      </w:r>
      <w:r w:rsidRPr="00A2772C">
        <w:t xml:space="preserve">Board </w:t>
      </w:r>
      <w:r>
        <w:t>and interacting with delivery actors as summarised below</w:t>
      </w:r>
      <w:r w:rsidRPr="00A2772C">
        <w:t>:</w:t>
      </w:r>
    </w:p>
    <w:p w14:paraId="240D56E7" w14:textId="155E9697" w:rsidR="00AF5A9F" w:rsidRPr="00A2772C" w:rsidRDefault="00AF5A9F" w:rsidP="00AF5A9F">
      <w:pPr>
        <w:pStyle w:val="Caption"/>
      </w:pPr>
      <w:bookmarkStart w:id="165" w:name="_Toc504555219"/>
      <w:r w:rsidRPr="00A2772C">
        <w:t xml:space="preserve">Figure </w:t>
      </w:r>
      <w:r w:rsidR="007B2222">
        <w:fldChar w:fldCharType="begin"/>
      </w:r>
      <w:r w:rsidR="007B2222">
        <w:instrText xml:space="preserve"> SEQ Figure \* ARABIC </w:instrText>
      </w:r>
      <w:r w:rsidR="007B2222">
        <w:fldChar w:fldCharType="separate"/>
      </w:r>
      <w:r w:rsidR="008F07DE">
        <w:rPr>
          <w:noProof/>
        </w:rPr>
        <w:t>7</w:t>
      </w:r>
      <w:r w:rsidR="007B2222">
        <w:rPr>
          <w:noProof/>
        </w:rPr>
        <w:fldChar w:fldCharType="end"/>
      </w:r>
      <w:r w:rsidRPr="00A2772C">
        <w:t xml:space="preserve"> – Proposed Governance Model</w:t>
      </w:r>
      <w:bookmarkEnd w:id="165"/>
    </w:p>
    <w:p w14:paraId="2ECBAE57" w14:textId="6C0EDDBF" w:rsidR="00AF5A9F" w:rsidRPr="00A2772C" w:rsidRDefault="00D37572" w:rsidP="00AF5A9F">
      <w:pPr>
        <w:pStyle w:val="NormalNumbered"/>
        <w:numPr>
          <w:ilvl w:val="0"/>
          <w:numId w:val="0"/>
        </w:numPr>
      </w:pPr>
      <w:r>
        <w:rPr>
          <w:noProof/>
          <w:lang w:eastAsia="en-GB"/>
        </w:rPr>
        <w:drawing>
          <wp:inline distT="0" distB="0" distL="0" distR="0" wp14:anchorId="115DE140" wp14:editId="47C9649E">
            <wp:extent cx="5385435" cy="4048125"/>
            <wp:effectExtent l="0" t="0" r="571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85435" cy="4048125"/>
                    </a:xfrm>
                    <a:prstGeom prst="rect">
                      <a:avLst/>
                    </a:prstGeom>
                  </pic:spPr>
                </pic:pic>
              </a:graphicData>
            </a:graphic>
          </wp:inline>
        </w:drawing>
      </w:r>
    </w:p>
    <w:p w14:paraId="56EC11F3" w14:textId="26705485" w:rsidR="00AF5A9F" w:rsidRPr="00A2772C" w:rsidRDefault="00AF5A9F" w:rsidP="002F53FD">
      <w:pPr>
        <w:pStyle w:val="NormalNumbered"/>
      </w:pPr>
      <w:r w:rsidRPr="00A2772C">
        <w:t>The Innovation Bo</w:t>
      </w:r>
      <w:r w:rsidR="00725A88">
        <w:t>ard will be private sector-led, and be made up</w:t>
      </w:r>
      <w:r w:rsidR="002F53FD">
        <w:t xml:space="preserve"> of senior leaders who can</w:t>
      </w:r>
      <w:r w:rsidR="00725A88">
        <w:t xml:space="preserve"> </w:t>
      </w:r>
      <w:r w:rsidR="002F53FD">
        <w:t>think open</w:t>
      </w:r>
      <w:r w:rsidR="002F53FD" w:rsidRPr="002F53FD">
        <w:t>ly and fr</w:t>
      </w:r>
      <w:r w:rsidR="002F53FD">
        <w:t xml:space="preserve">eshly about innovation issues. </w:t>
      </w:r>
      <w:r w:rsidRPr="00A2772C">
        <w:t>The Board will sit underneath and report to the LEP Board. An Innovation Director will be appointed to co-ordinate and lead the operational delivery of the Innovation Plan and will report in to the Innovation Board.</w:t>
      </w:r>
    </w:p>
    <w:p w14:paraId="39798905" w14:textId="77777777" w:rsidR="00AF5A9F" w:rsidRPr="00A2772C" w:rsidRDefault="00AF5A9F" w:rsidP="00AF5A9F">
      <w:pPr>
        <w:pStyle w:val="NormalNumbered"/>
      </w:pPr>
      <w:r w:rsidRPr="00A2772C">
        <w:t xml:space="preserve">The Innovation Board will integrate with and complement existing Innovation/LEP governance structures. This includes the emerging Lancashire HEI Innovation Forum being </w:t>
      </w:r>
      <w:r>
        <w:t xml:space="preserve">championed </w:t>
      </w:r>
      <w:r w:rsidRPr="00A2772C">
        <w:t xml:space="preserve">by the County’s HEIs. </w:t>
      </w:r>
    </w:p>
    <w:p w14:paraId="03D1768E" w14:textId="77777777" w:rsidR="00AF5A9F" w:rsidRPr="00A2772C" w:rsidRDefault="00AF5A9F" w:rsidP="00392AD1">
      <w:pPr>
        <w:pStyle w:val="Heading2"/>
      </w:pPr>
      <w:bookmarkStart w:id="166" w:name="_Toc504563089"/>
      <w:r w:rsidRPr="00A2772C">
        <w:t>Next Steps</w:t>
      </w:r>
      <w:bookmarkEnd w:id="166"/>
    </w:p>
    <w:p w14:paraId="15BDD1DF" w14:textId="77777777" w:rsidR="00AF5A9F" w:rsidRPr="00A2772C" w:rsidRDefault="00AF5A9F" w:rsidP="00AF5A9F">
      <w:pPr>
        <w:pStyle w:val="NormalNumbered"/>
      </w:pPr>
      <w:r w:rsidRPr="00A2772C">
        <w:t xml:space="preserve">As this Plan has shown, Lancashire has significant innovation assets in key sectors, as well as </w:t>
      </w:r>
      <w:r>
        <w:t xml:space="preserve">the potential for </w:t>
      </w:r>
      <w:r w:rsidRPr="00A2772C">
        <w:t>developing strengths in emerging sectors. These are the foundations of a bright innovation</w:t>
      </w:r>
      <w:r>
        <w:t xml:space="preserve">-driven </w:t>
      </w:r>
      <w:r w:rsidRPr="00A2772C">
        <w:t xml:space="preserve">future for Lancashire, providing a multitude of opportunities for growing and strengthening the local economy. </w:t>
      </w:r>
    </w:p>
    <w:p w14:paraId="2E2918E7" w14:textId="77777777" w:rsidR="00AF5A9F" w:rsidRDefault="00AF5A9F" w:rsidP="00AF5A9F">
      <w:pPr>
        <w:pStyle w:val="NormalNumbered"/>
      </w:pPr>
      <w:r w:rsidRPr="00A2772C">
        <w:t xml:space="preserve">Implementation of this Plan is vital to the </w:t>
      </w:r>
      <w:r>
        <w:t xml:space="preserve">growing the </w:t>
      </w:r>
      <w:r w:rsidRPr="00A2772C">
        <w:t xml:space="preserve">productivity of Lancashire, the North West, the </w:t>
      </w:r>
      <w:r>
        <w:t xml:space="preserve">wider </w:t>
      </w:r>
      <w:r w:rsidRPr="00A2772C">
        <w:t>Northern Powerhouse</w:t>
      </w:r>
      <w:r>
        <w:t>, and ultimately the national economy</w:t>
      </w:r>
      <w:r w:rsidRPr="00A2772C">
        <w:t xml:space="preserve">. Lancashire’s </w:t>
      </w:r>
      <w:r>
        <w:t xml:space="preserve">existing innovation </w:t>
      </w:r>
      <w:r w:rsidRPr="00A2772C">
        <w:t>assets are key component</w:t>
      </w:r>
      <w:r>
        <w:t>s</w:t>
      </w:r>
      <w:r w:rsidRPr="00A2772C">
        <w:t xml:space="preserve"> </w:t>
      </w:r>
      <w:r>
        <w:t xml:space="preserve">for </w:t>
      </w:r>
      <w:r w:rsidRPr="00A2772C">
        <w:t>unlocking the productivity of the North</w:t>
      </w:r>
      <w:r>
        <w:t>, and with focus and determination we can do more</w:t>
      </w:r>
      <w:r w:rsidRPr="00A2772C">
        <w:t xml:space="preserve">. </w:t>
      </w:r>
      <w:r>
        <w:t xml:space="preserve"> Be it in terms of place, understanding our drivers, and recognising our foundations, through this Plan we can make a real contribution to industrial strategy.</w:t>
      </w:r>
    </w:p>
    <w:p w14:paraId="79AD14EE" w14:textId="1B28711D" w:rsidR="00AF5A9F" w:rsidRPr="00A2772C" w:rsidRDefault="00AF5A9F" w:rsidP="00AF5A9F">
      <w:pPr>
        <w:pStyle w:val="NormalNumbered"/>
        <w:sectPr w:rsidR="00AF5A9F" w:rsidRPr="00A2772C" w:rsidSect="001D723A">
          <w:pgSz w:w="11906" w:h="16838" w:code="9"/>
          <w:pgMar w:top="1440" w:right="1418" w:bottom="1701" w:left="2007" w:header="720" w:footer="720" w:gutter="0"/>
          <w:cols w:space="708"/>
          <w:docGrid w:linePitch="360"/>
        </w:sectPr>
      </w:pPr>
      <w:r>
        <w:t xml:space="preserve">Now, it </w:t>
      </w:r>
      <w:r w:rsidRPr="00A2772C">
        <w:t>is over to you to implement this Plan. With your drive, collaborative spirit, and innovative thinking, Lancashire can become the place for innovative ideas and adoption. Lancashire can a centre for innovation, known not just across the North or the UK, but globally. This Plan comes at a turning point in the UK’s economic relationship with the rest of world, and Lancashire can be at the forefront of innovation, creating solutions to global problems and being a driver of UK productivity</w:t>
      </w:r>
      <w:r w:rsidR="00D37572">
        <w:t>.</w:t>
      </w:r>
    </w:p>
    <w:p w14:paraId="6DD642D5" w14:textId="77777777" w:rsidR="00773A62" w:rsidRPr="00A2772C" w:rsidRDefault="00773A62" w:rsidP="00D51322">
      <w:pPr>
        <w:pStyle w:val="CSTitle"/>
      </w:pPr>
      <w:bookmarkStart w:id="167" w:name="bmkControl"/>
      <w:bookmarkEnd w:id="162"/>
      <w:bookmarkEnd w:id="167"/>
      <w:r w:rsidRPr="00A2772C">
        <w:t>Control Information</w:t>
      </w:r>
    </w:p>
    <w:tbl>
      <w:tblPr>
        <w:tblStyle w:val="SDGControlInformation"/>
        <w:tblW w:w="5000" w:type="pct"/>
        <w:tblLook w:val="04A0" w:firstRow="1" w:lastRow="0" w:firstColumn="1" w:lastColumn="0" w:noHBand="0" w:noVBand="1"/>
      </w:tblPr>
      <w:tblGrid>
        <w:gridCol w:w="4240"/>
        <w:gridCol w:w="4241"/>
      </w:tblGrid>
      <w:tr w:rsidR="00773A62" w:rsidRPr="00A2772C" w14:paraId="271D9231" w14:textId="77777777" w:rsidTr="00A42A37">
        <w:trPr>
          <w:cnfStyle w:val="100000000000" w:firstRow="1" w:lastRow="0" w:firstColumn="0" w:lastColumn="0" w:oddVBand="0" w:evenVBand="0" w:oddHBand="0" w:evenHBand="0" w:firstRowFirstColumn="0" w:firstRowLastColumn="0" w:lastRowFirstColumn="0" w:lastRowLastColumn="0"/>
        </w:trPr>
        <w:tc>
          <w:tcPr>
            <w:tcW w:w="2500" w:type="pct"/>
          </w:tcPr>
          <w:p w14:paraId="4FCEE55B" w14:textId="77777777" w:rsidR="00773A62" w:rsidRPr="00A2772C" w:rsidRDefault="00773A62" w:rsidP="00AA6CAC">
            <w:r w:rsidRPr="00A2772C">
              <w:t>Prepared by</w:t>
            </w:r>
          </w:p>
        </w:tc>
        <w:tc>
          <w:tcPr>
            <w:tcW w:w="2500" w:type="pct"/>
          </w:tcPr>
          <w:p w14:paraId="4F41B730" w14:textId="77777777" w:rsidR="00773A62" w:rsidRPr="00A2772C" w:rsidRDefault="00773A62" w:rsidP="00AA6CAC">
            <w:r w:rsidRPr="00A2772C">
              <w:t>Prepared for</w:t>
            </w:r>
          </w:p>
        </w:tc>
      </w:tr>
      <w:tr w:rsidR="00773A62" w:rsidRPr="00A2772C" w14:paraId="4D088101" w14:textId="77777777" w:rsidTr="00A42A37">
        <w:trPr>
          <w:trHeight w:val="781"/>
        </w:trPr>
        <w:tc>
          <w:tcPr>
            <w:tcW w:w="2500" w:type="pct"/>
          </w:tcPr>
          <w:p w14:paraId="347E2EE7" w14:textId="77777777" w:rsidR="00773A62" w:rsidRPr="00A2772C" w:rsidRDefault="00773A62" w:rsidP="00AA6CAC">
            <w:r w:rsidRPr="00A2772C">
              <w:t>SDG Economic Development</w:t>
            </w:r>
          </w:p>
          <w:sdt>
            <w:sdtPr>
              <w:alias w:val="Office address"/>
              <w:tag w:val="Office address"/>
              <w:id w:val="-286740427"/>
              <w:placeholder>
                <w:docPart w:val="4C58D41AFCFE4BB7B30FDD92CFEF2285"/>
              </w:placeholder>
              <w:dataBinding w:xpath="/root[1]/Office[1]/Address[1]" w:storeItemID="{2FFE2CD3-62F3-4FBE-BE43-75DDB2D9F79B}"/>
              <w:text w:multiLine="1"/>
            </w:sdtPr>
            <w:sdtEndPr/>
            <w:sdtContent>
              <w:p w14:paraId="67DA2A3C" w14:textId="77777777" w:rsidR="00773A62" w:rsidRPr="00A2772C" w:rsidRDefault="00773A62" w:rsidP="00AA6CAC">
                <w:r w:rsidRPr="00A2772C">
                  <w:t>61 Mosley Street</w:t>
                </w:r>
                <w:r w:rsidRPr="00A2772C">
                  <w:br/>
                  <w:t>Manchester M2 3HZ</w:t>
                </w:r>
              </w:p>
            </w:sdtContent>
          </w:sdt>
          <w:sdt>
            <w:sdtPr>
              <w:alias w:val="Office telephone"/>
              <w:tag w:val="Office telephone"/>
              <w:id w:val="-284820578"/>
              <w:placeholder>
                <w:docPart w:val="4D78C3A04D14417CBD63D14F0DD36702"/>
              </w:placeholder>
              <w:dataBinding w:xpath="/root[1]/Office[1]/Telephone[1]" w:storeItemID="{2FFE2CD3-62F3-4FBE-BE43-75DDB2D9F79B}"/>
              <w:text/>
            </w:sdtPr>
            <w:sdtEndPr/>
            <w:sdtContent>
              <w:p w14:paraId="3793233A" w14:textId="77777777" w:rsidR="00773A62" w:rsidRPr="00A2772C" w:rsidRDefault="00773A62" w:rsidP="00AA6CAC">
                <w:r w:rsidRPr="00A2772C">
                  <w:t>+44 161 261 9154</w:t>
                </w:r>
              </w:p>
            </w:sdtContent>
          </w:sdt>
          <w:sdt>
            <w:sdtPr>
              <w:alias w:val="Office web"/>
              <w:tag w:val="Office web"/>
              <w:id w:val="332722594"/>
              <w:placeholder>
                <w:docPart w:val="075909A07C1741F1B97B725A437D5945"/>
              </w:placeholder>
              <w:dataBinding w:xpath="/root[1]/Office[1]/URL[1]" w:storeItemID="{2FFE2CD3-62F3-4FBE-BE43-75DDB2D9F79B}"/>
              <w:text/>
            </w:sdtPr>
            <w:sdtEndPr/>
            <w:sdtContent>
              <w:p w14:paraId="22BB4356" w14:textId="77777777" w:rsidR="00773A62" w:rsidRPr="00A2772C" w:rsidRDefault="00773A62" w:rsidP="00AA6CAC">
                <w:r w:rsidRPr="00A2772C">
                  <w:t>www.sdgED.com</w:t>
                </w:r>
              </w:p>
            </w:sdtContent>
          </w:sdt>
        </w:tc>
        <w:tc>
          <w:tcPr>
            <w:tcW w:w="2500" w:type="pct"/>
          </w:tcPr>
          <w:p w14:paraId="0512F6DD" w14:textId="77777777" w:rsidR="00773A62" w:rsidRPr="00A2772C" w:rsidRDefault="007B2222" w:rsidP="00AA6CAC">
            <w:sdt>
              <w:sdtPr>
                <w:alias w:val="Company"/>
                <w:tag w:val=""/>
                <w:id w:val="-2121438004"/>
                <w:placeholder>
                  <w:docPart w:val="86B6B605776F437FA948DC75148A3BBC"/>
                </w:placeholder>
                <w:dataBinding w:prefixMappings="xmlns:ns0='http://schemas.openxmlformats.org/officeDocument/2006/extended-properties' " w:xpath="/ns0:Properties[1]/ns0:Company[1]" w:storeItemID="{6668398D-A668-4E3E-A5EB-62B293D839F1}"/>
                <w:text/>
              </w:sdtPr>
              <w:sdtEndPr/>
              <w:sdtContent>
                <w:r w:rsidR="00773A62" w:rsidRPr="00A2772C">
                  <w:t>Lancashire County Council</w:t>
                </w:r>
              </w:sdtContent>
            </w:sdt>
          </w:p>
          <w:p w14:paraId="43952DBD" w14:textId="3A12E56C" w:rsidR="00773A62" w:rsidRPr="00A2772C" w:rsidRDefault="007B2222" w:rsidP="00AA6CAC">
            <w:sdt>
              <w:sdtPr>
                <w:alias w:val="Company Address"/>
                <w:tag w:val=""/>
                <w:id w:val="681015019"/>
                <w:placeholder>
                  <w:docPart w:val="FC6B7595F1BC4CDEAB128237BEAF23F9"/>
                </w:placeholder>
                <w:dataBinding w:prefixMappings="xmlns:ns0='http://schemas.microsoft.com/office/2006/coverPageProps' " w:xpath="/ns0:CoverPageProperties[1]/ns0:CompanyAddress[1]" w:storeItemID="{55AF091B-3C7A-41E3-B477-F2FDAA23CFDA}"/>
                <w:text w:multiLine="1"/>
              </w:sdtPr>
              <w:sdtEndPr/>
              <w:sdtContent>
                <w:r w:rsidR="009F2B6E" w:rsidRPr="00A2772C">
                  <w:t>15 Cross Street</w:t>
                </w:r>
                <w:r w:rsidR="009F2B6E" w:rsidRPr="00A2772C">
                  <w:br/>
                  <w:t>Preston</w:t>
                </w:r>
                <w:r w:rsidR="009F2B6E" w:rsidRPr="00A2772C">
                  <w:br/>
                  <w:t xml:space="preserve">PR1 3LT </w:t>
                </w:r>
              </w:sdtContent>
            </w:sdt>
          </w:p>
        </w:tc>
      </w:tr>
    </w:tbl>
    <w:p w14:paraId="5A49D8EE" w14:textId="77777777" w:rsidR="00773A62" w:rsidRPr="00A2772C" w:rsidRDefault="00773A62" w:rsidP="00AA6CAC">
      <w:pPr>
        <w:pStyle w:val="Spaceaftertable"/>
      </w:pPr>
    </w:p>
    <w:tbl>
      <w:tblPr>
        <w:tblStyle w:val="SDGControlInformation"/>
        <w:tblW w:w="5000" w:type="pct"/>
        <w:tblLook w:val="00A0" w:firstRow="1" w:lastRow="0" w:firstColumn="1" w:lastColumn="0" w:noHBand="0" w:noVBand="0"/>
      </w:tblPr>
      <w:tblGrid>
        <w:gridCol w:w="4240"/>
        <w:gridCol w:w="4241"/>
      </w:tblGrid>
      <w:tr w:rsidR="00773A62" w:rsidRPr="00A2772C" w14:paraId="544D520F" w14:textId="77777777" w:rsidTr="00A42A37">
        <w:trPr>
          <w:cnfStyle w:val="100000000000" w:firstRow="1" w:lastRow="0" w:firstColumn="0" w:lastColumn="0" w:oddVBand="0" w:evenVBand="0" w:oddHBand="0" w:evenHBand="0" w:firstRowFirstColumn="0" w:firstRowLastColumn="0" w:lastRowFirstColumn="0" w:lastRowLastColumn="0"/>
        </w:trPr>
        <w:tc>
          <w:tcPr>
            <w:tcW w:w="2500" w:type="pct"/>
            <w:hideMark/>
          </w:tcPr>
          <w:p w14:paraId="5E140CEF" w14:textId="77777777" w:rsidR="00773A62" w:rsidRPr="00A2772C" w:rsidRDefault="00773A62" w:rsidP="00AA6CAC">
            <w:r w:rsidRPr="00A2772C">
              <w:t>SDG project/proposal number</w:t>
            </w:r>
          </w:p>
        </w:tc>
        <w:tc>
          <w:tcPr>
            <w:tcW w:w="2500" w:type="pct"/>
          </w:tcPr>
          <w:p w14:paraId="42410AEF" w14:textId="77777777" w:rsidR="00773A62" w:rsidRPr="00A2772C" w:rsidRDefault="00773A62" w:rsidP="00AA6CAC">
            <w:r w:rsidRPr="00A2772C">
              <w:t>Client contract/project number</w:t>
            </w:r>
          </w:p>
        </w:tc>
      </w:tr>
      <w:tr w:rsidR="00773A62" w:rsidRPr="00A2772C" w14:paraId="75291984" w14:textId="77777777" w:rsidTr="00A42A37">
        <w:tc>
          <w:tcPr>
            <w:tcW w:w="2500" w:type="pct"/>
          </w:tcPr>
          <w:p w14:paraId="3551DE1F" w14:textId="77777777" w:rsidR="00773A62" w:rsidRPr="00A2772C" w:rsidRDefault="007B2222" w:rsidP="00AA6CAC">
            <w:sdt>
              <w:sdtPr>
                <w:alias w:val="Project number"/>
                <w:tag w:val="Project number"/>
                <w:id w:val="1170132571"/>
                <w:placeholder>
                  <w:docPart w:val="CBC6FE02E1844706A5F619CD9E847643"/>
                </w:placeholder>
                <w:dataBinding w:xpath="/root[1]/Project_number[1]" w:storeItemID="{2FFE2CD3-62F3-4FBE-BE43-75DDB2D9F79B}"/>
                <w:text/>
              </w:sdtPr>
              <w:sdtEndPr/>
              <w:sdtContent>
                <w:r w:rsidR="00773A62" w:rsidRPr="00A2772C">
                  <w:t>231-495-01</w:t>
                </w:r>
              </w:sdtContent>
            </w:sdt>
          </w:p>
        </w:tc>
        <w:tc>
          <w:tcPr>
            <w:tcW w:w="2500" w:type="pct"/>
          </w:tcPr>
          <w:p w14:paraId="20C3087B" w14:textId="77777777" w:rsidR="00773A62" w:rsidRPr="00A2772C" w:rsidRDefault="007B2222" w:rsidP="00AA6CAC">
            <w:sdt>
              <w:sdtPr>
                <w:alias w:val="Client ref"/>
                <w:tag w:val="Client ref"/>
                <w:id w:val="70316141"/>
                <w:placeholder>
                  <w:docPart w:val="E59DD076DE15449091E978D08092B197"/>
                </w:placeholder>
                <w:showingPlcHdr/>
                <w:dataBinding w:xpath="/root[1]/Client[1]/Ref[1]" w:storeItemID="{2FFE2CD3-62F3-4FBE-BE43-75DDB2D9F79B}"/>
                <w:text/>
              </w:sdtPr>
              <w:sdtEndPr/>
              <w:sdtContent>
                <w:r w:rsidR="00FD1FBC" w:rsidRPr="00A2772C">
                  <w:rPr>
                    <w:rStyle w:val="PlaceholderText"/>
                  </w:rPr>
                  <w:t>Click here to enter text.</w:t>
                </w:r>
              </w:sdtContent>
            </w:sdt>
          </w:p>
        </w:tc>
      </w:tr>
    </w:tbl>
    <w:p w14:paraId="44C4DE0E" w14:textId="77777777" w:rsidR="00773A62" w:rsidRPr="00A2772C" w:rsidRDefault="00773A62" w:rsidP="00AA6CAC">
      <w:pPr>
        <w:pStyle w:val="Spaceaftertable"/>
      </w:pPr>
    </w:p>
    <w:tbl>
      <w:tblPr>
        <w:tblStyle w:val="SDGControlInformation"/>
        <w:tblW w:w="5000" w:type="pct"/>
        <w:tblLook w:val="00A0" w:firstRow="1" w:lastRow="0" w:firstColumn="1" w:lastColumn="0" w:noHBand="0" w:noVBand="0"/>
      </w:tblPr>
      <w:tblGrid>
        <w:gridCol w:w="4240"/>
        <w:gridCol w:w="4241"/>
      </w:tblGrid>
      <w:tr w:rsidR="00773A62" w:rsidRPr="00A2772C" w14:paraId="389EF9B5" w14:textId="77777777" w:rsidTr="00A42A37">
        <w:trPr>
          <w:cnfStyle w:val="100000000000" w:firstRow="1" w:lastRow="0" w:firstColumn="0" w:lastColumn="0" w:oddVBand="0" w:evenVBand="0" w:oddHBand="0" w:evenHBand="0" w:firstRowFirstColumn="0" w:firstRowLastColumn="0" w:lastRowFirstColumn="0" w:lastRowLastColumn="0"/>
        </w:trPr>
        <w:tc>
          <w:tcPr>
            <w:tcW w:w="2500" w:type="pct"/>
            <w:hideMark/>
          </w:tcPr>
          <w:p w14:paraId="4F8797BA" w14:textId="77777777" w:rsidR="00773A62" w:rsidRPr="00A2772C" w:rsidRDefault="00773A62" w:rsidP="00AA6CAC">
            <w:r w:rsidRPr="00A2772C">
              <w:t>Author/originator</w:t>
            </w:r>
          </w:p>
        </w:tc>
        <w:tc>
          <w:tcPr>
            <w:tcW w:w="2500" w:type="pct"/>
          </w:tcPr>
          <w:p w14:paraId="1FD48FD7" w14:textId="77777777" w:rsidR="00773A62" w:rsidRPr="00A2772C" w:rsidRDefault="00773A62" w:rsidP="00AA6CAC">
            <w:r w:rsidRPr="00A2772C">
              <w:t>Reviewer/approver</w:t>
            </w:r>
          </w:p>
        </w:tc>
      </w:tr>
      <w:tr w:rsidR="00773A62" w:rsidRPr="00A2772C" w14:paraId="29E465EA" w14:textId="77777777" w:rsidTr="00A42A37">
        <w:tc>
          <w:tcPr>
            <w:tcW w:w="2500" w:type="pct"/>
          </w:tcPr>
          <w:p w14:paraId="45DE5CFC" w14:textId="77777777" w:rsidR="00773A62" w:rsidRPr="00A2772C" w:rsidRDefault="007B2222" w:rsidP="00AA6CAC">
            <w:sdt>
              <w:sdtPr>
                <w:alias w:val="Author"/>
                <w:tag w:val="Author"/>
                <w:id w:val="1425377174"/>
                <w:dataBinding w:prefixMappings="xmlns:ns0='http://purl.org/dc/elements/1.1/' xmlns:ns1='http://schemas.openxmlformats.org/package/2006/metadata/core-properties' " w:xpath="/ns1:coreProperties[1]/ns0:creator[1]" w:storeItemID="{6C3C8BC8-F283-45AE-878A-BAB7291924A1}"/>
                <w:text/>
              </w:sdtPr>
              <w:sdtEndPr/>
              <w:sdtContent>
                <w:r w:rsidR="00414763" w:rsidRPr="00A2772C">
                  <w:t>Andy Sweeting</w:t>
                </w:r>
              </w:sdtContent>
            </w:sdt>
          </w:p>
        </w:tc>
        <w:tc>
          <w:tcPr>
            <w:tcW w:w="2500" w:type="pct"/>
          </w:tcPr>
          <w:p w14:paraId="7EA20D47" w14:textId="77777777" w:rsidR="00773A62" w:rsidRPr="00A2772C" w:rsidRDefault="00773A62" w:rsidP="00AA6CAC"/>
        </w:tc>
      </w:tr>
    </w:tbl>
    <w:p w14:paraId="3A268512" w14:textId="77777777" w:rsidR="00773A62" w:rsidRPr="00A2772C" w:rsidRDefault="00773A62" w:rsidP="00AA6CAC">
      <w:pPr>
        <w:pStyle w:val="Spaceaftertable"/>
      </w:pPr>
    </w:p>
    <w:tbl>
      <w:tblPr>
        <w:tblStyle w:val="SDGControlInformation"/>
        <w:tblW w:w="5000" w:type="pct"/>
        <w:tblLook w:val="00A0" w:firstRow="1" w:lastRow="0" w:firstColumn="1" w:lastColumn="0" w:noHBand="0" w:noVBand="0"/>
      </w:tblPr>
      <w:tblGrid>
        <w:gridCol w:w="4241"/>
        <w:gridCol w:w="619"/>
        <w:gridCol w:w="1501"/>
        <w:gridCol w:w="478"/>
        <w:gridCol w:w="1642"/>
      </w:tblGrid>
      <w:tr w:rsidR="00773A62" w:rsidRPr="00A2772C" w14:paraId="57EB9145" w14:textId="77777777" w:rsidTr="00A42A37">
        <w:trPr>
          <w:cnfStyle w:val="100000000000" w:firstRow="1" w:lastRow="0" w:firstColumn="0" w:lastColumn="0" w:oddVBand="0" w:evenVBand="0" w:oddHBand="0" w:evenHBand="0" w:firstRowFirstColumn="0" w:firstRowLastColumn="0" w:lastRowFirstColumn="0" w:lastRowLastColumn="0"/>
        </w:trPr>
        <w:tc>
          <w:tcPr>
            <w:tcW w:w="2500" w:type="pct"/>
            <w:hideMark/>
          </w:tcPr>
          <w:p w14:paraId="72CBCCD1" w14:textId="77777777" w:rsidR="00773A62" w:rsidRPr="00A2772C" w:rsidRDefault="00773A62" w:rsidP="00AA6CAC">
            <w:r w:rsidRPr="00A2772C">
              <w:t>Other contributors</w:t>
            </w:r>
          </w:p>
        </w:tc>
        <w:tc>
          <w:tcPr>
            <w:tcW w:w="2500" w:type="pct"/>
            <w:gridSpan w:val="4"/>
          </w:tcPr>
          <w:p w14:paraId="0F7D607F" w14:textId="77777777" w:rsidR="00773A62" w:rsidRPr="00A2772C" w:rsidRDefault="00773A62" w:rsidP="00AA6CAC">
            <w:r w:rsidRPr="00A2772C">
              <w:t>Distribution</w:t>
            </w:r>
          </w:p>
        </w:tc>
      </w:tr>
      <w:tr w:rsidR="00773A62" w:rsidRPr="00A2772C" w14:paraId="7C53103F" w14:textId="77777777" w:rsidTr="00A42A37">
        <w:tc>
          <w:tcPr>
            <w:tcW w:w="2500" w:type="pct"/>
          </w:tcPr>
          <w:p w14:paraId="0330F98F" w14:textId="77777777" w:rsidR="00773A62" w:rsidRPr="00A2772C" w:rsidRDefault="00773A62" w:rsidP="00AA6CAC"/>
        </w:tc>
        <w:tc>
          <w:tcPr>
            <w:tcW w:w="365" w:type="pct"/>
          </w:tcPr>
          <w:p w14:paraId="08E28F3C" w14:textId="77777777" w:rsidR="00773A62" w:rsidRPr="00A2772C" w:rsidRDefault="00773A62" w:rsidP="00AA6CAC">
            <w:pPr>
              <w:rPr>
                <w:i/>
              </w:rPr>
            </w:pPr>
            <w:r w:rsidRPr="00A2772C">
              <w:rPr>
                <w:i/>
              </w:rPr>
              <w:t>Client:</w:t>
            </w:r>
          </w:p>
        </w:tc>
        <w:tc>
          <w:tcPr>
            <w:tcW w:w="885" w:type="pct"/>
          </w:tcPr>
          <w:p w14:paraId="769DB1AF" w14:textId="77777777" w:rsidR="00773A62" w:rsidRPr="00A2772C" w:rsidRDefault="00773A62" w:rsidP="00AA6CAC"/>
        </w:tc>
        <w:tc>
          <w:tcPr>
            <w:tcW w:w="282" w:type="pct"/>
          </w:tcPr>
          <w:p w14:paraId="1AB682F3" w14:textId="77777777" w:rsidR="00773A62" w:rsidRPr="00A2772C" w:rsidRDefault="00773A62" w:rsidP="00AA6CAC">
            <w:r w:rsidRPr="00A2772C">
              <w:rPr>
                <w:i/>
              </w:rPr>
              <w:t>SDG</w:t>
            </w:r>
            <w:r w:rsidRPr="00A2772C">
              <w:t>:</w:t>
            </w:r>
          </w:p>
        </w:tc>
        <w:tc>
          <w:tcPr>
            <w:tcW w:w="967" w:type="pct"/>
          </w:tcPr>
          <w:p w14:paraId="66CA5CB2" w14:textId="77777777" w:rsidR="00773A62" w:rsidRPr="00A2772C" w:rsidRDefault="00773A62" w:rsidP="00AA6CAC"/>
        </w:tc>
      </w:tr>
    </w:tbl>
    <w:p w14:paraId="19A33D32" w14:textId="77777777" w:rsidR="00773A62" w:rsidRPr="00A2772C" w:rsidRDefault="00773A62" w:rsidP="00AA6CAC">
      <w:pPr>
        <w:pStyle w:val="Spaceaftertable"/>
      </w:pPr>
    </w:p>
    <w:tbl>
      <w:tblPr>
        <w:tblStyle w:val="SDGControlInformation"/>
        <w:tblW w:w="5000" w:type="pct"/>
        <w:tblLook w:val="00A0" w:firstRow="1" w:lastRow="0" w:firstColumn="1" w:lastColumn="0" w:noHBand="0" w:noVBand="0"/>
      </w:tblPr>
      <w:tblGrid>
        <w:gridCol w:w="4240"/>
        <w:gridCol w:w="4241"/>
      </w:tblGrid>
      <w:tr w:rsidR="00773A62" w:rsidRPr="00A2772C" w14:paraId="5DF29865" w14:textId="77777777" w:rsidTr="00A42A37">
        <w:trPr>
          <w:cnfStyle w:val="100000000000" w:firstRow="1" w:lastRow="0" w:firstColumn="0" w:lastColumn="0" w:oddVBand="0" w:evenVBand="0" w:oddHBand="0" w:evenHBand="0" w:firstRowFirstColumn="0" w:firstRowLastColumn="0" w:lastRowFirstColumn="0" w:lastRowLastColumn="0"/>
        </w:trPr>
        <w:tc>
          <w:tcPr>
            <w:tcW w:w="2500" w:type="pct"/>
            <w:hideMark/>
          </w:tcPr>
          <w:p w14:paraId="266F67D4" w14:textId="77777777" w:rsidR="00773A62" w:rsidRPr="00A2772C" w:rsidRDefault="00773A62" w:rsidP="00AA6CAC">
            <w:r w:rsidRPr="00A2772C">
              <w:t>Version control/issue number</w:t>
            </w:r>
          </w:p>
        </w:tc>
        <w:tc>
          <w:tcPr>
            <w:tcW w:w="2500" w:type="pct"/>
          </w:tcPr>
          <w:p w14:paraId="1AEF007E" w14:textId="77777777" w:rsidR="00773A62" w:rsidRPr="00A2772C" w:rsidRDefault="00773A62" w:rsidP="00AA6CAC">
            <w:r w:rsidRPr="00A2772C">
              <w:t>Date</w:t>
            </w:r>
          </w:p>
        </w:tc>
      </w:tr>
    </w:tbl>
    <w:p w14:paraId="3ECD447E" w14:textId="77777777" w:rsidR="00AB6520" w:rsidRPr="00A2772C" w:rsidRDefault="00AB6520" w:rsidP="00D22C9B"/>
    <w:p w14:paraId="63C95B88" w14:textId="77777777" w:rsidR="00AB6520" w:rsidRPr="00A2772C" w:rsidRDefault="00AB6520" w:rsidP="00260294">
      <w:pPr>
        <w:sectPr w:rsidR="00AB6520" w:rsidRPr="00A2772C" w:rsidSect="00CB30AE">
          <w:headerReference w:type="even" r:id="rId48"/>
          <w:headerReference w:type="default" r:id="rId49"/>
          <w:footerReference w:type="default" r:id="rId50"/>
          <w:headerReference w:type="first" r:id="rId51"/>
          <w:pgSz w:w="11906" w:h="16838" w:code="9"/>
          <w:pgMar w:top="1440" w:right="1418" w:bottom="1701" w:left="2007" w:header="720" w:footer="720" w:gutter="0"/>
          <w:pgNumType w:start="1"/>
          <w:cols w:space="708"/>
          <w:docGrid w:linePitch="360"/>
        </w:sectPr>
      </w:pPr>
    </w:p>
    <w:p w14:paraId="3EC94E5E" w14:textId="77777777" w:rsidR="00260294" w:rsidRPr="00A2772C" w:rsidRDefault="00260294" w:rsidP="00260294"/>
    <w:sectPr w:rsidR="00260294" w:rsidRPr="00A2772C" w:rsidSect="004571A8">
      <w:headerReference w:type="even" r:id="rId52"/>
      <w:headerReference w:type="default" r:id="rId53"/>
      <w:footerReference w:type="default" r:id="rId54"/>
      <w:headerReference w:type="first" r:id="rId55"/>
      <w:type w:val="evenPage"/>
      <w:pgSz w:w="11906" w:h="16838" w:code="9"/>
      <w:pgMar w:top="2092" w:right="1418" w:bottom="1701" w:left="1021" w:header="1588" w:footer="720"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E">
      <wne:macro wne:macroName="TEMPLATEPROJECT.MODSTYLEDEFINE.APPLYNUMBEREDPARAGRAPH"/>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29F808" w14:textId="77777777" w:rsidR="006041D3" w:rsidRDefault="006041D3" w:rsidP="00397A4D">
      <w:pPr>
        <w:spacing w:after="0" w:line="240" w:lineRule="auto"/>
      </w:pPr>
      <w:r>
        <w:separator/>
      </w:r>
    </w:p>
  </w:endnote>
  <w:endnote w:type="continuationSeparator" w:id="0">
    <w:p w14:paraId="37ADAC60" w14:textId="77777777" w:rsidR="006041D3" w:rsidRDefault="006041D3" w:rsidP="00397A4D">
      <w:pPr>
        <w:spacing w:after="0" w:line="240" w:lineRule="auto"/>
      </w:pPr>
      <w:r>
        <w:continuationSeparator/>
      </w:r>
    </w:p>
  </w:endnote>
  <w:endnote w:type="continuationNotice" w:id="1">
    <w:p w14:paraId="4041EDB1" w14:textId="77777777" w:rsidR="006041D3" w:rsidRDefault="006041D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0A24D" w14:textId="77777777" w:rsidR="006041D3" w:rsidRPr="00773A62" w:rsidRDefault="006041D3" w:rsidP="00BC1729">
    <w:pPr>
      <w:pStyle w:val="Footer"/>
      <w:spacing w:line="220" w:lineRule="atLea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CD9A2" w14:textId="77777777" w:rsidR="006041D3" w:rsidRPr="00152F9A" w:rsidRDefault="006041D3" w:rsidP="00152F9A">
    <w:pPr>
      <w:pStyle w:val="Footer"/>
      <w:spacing w:line="220" w:lineRule="atLeast"/>
      <w:ind w:left="3504"/>
    </w:pPr>
    <w:r w:rsidRPr="00DC69FD">
      <w:rPr>
        <w:lang w:val="en-US"/>
      </w:rPr>
      <w:t xml:space="preserve">Steer Davies Gleave has prepared this material for </w:t>
    </w:r>
    <w:sdt>
      <w:sdtPr>
        <w:rPr>
          <w:lang w:val="en-US"/>
        </w:rPr>
        <w:alias w:val="Company"/>
        <w:tag w:val=""/>
        <w:id w:val="-451638293"/>
        <w:placeholder>
          <w:docPart w:val="3E84D12AB09F4E529FF8306A8C51236E"/>
        </w:placeholder>
        <w:dataBinding w:prefixMappings="xmlns:ns0='http://schemas.openxmlformats.org/officeDocument/2006/extended-properties' " w:xpath="/ns0:Properties[1]/ns0:Company[1]" w:storeItemID="{6668398D-A668-4E3E-A5EB-62B293D839F1}"/>
        <w:text/>
      </w:sdtPr>
      <w:sdtEndPr/>
      <w:sdtContent>
        <w:r>
          <w:rPr>
            <w:lang w:val="en-US"/>
          </w:rPr>
          <w:t>Lancashire County Council</w:t>
        </w:r>
      </w:sdtContent>
    </w:sdt>
    <w:r w:rsidRPr="00DC69FD">
      <w:rPr>
        <w:lang w:val="en-US"/>
      </w:rPr>
      <w:t>. This material may only be used within the context and scope for which Steer Davies Gleave has prepared it and may not be relied upon in part or whole by any third party or be used for any other purpose. Any person choosing to use any part of this material without the express and written permission of Steer Davies Gleave shall be deemed to confirm their agreement to indemnify Steer Davies Gleave for all loss or damage resulting therefrom. Steer Davies Gleave has prepared this material using professional practices and procedures using information available to it at the time and as such any new information could alter the validity of the results and conclusions made.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362EA" w14:textId="1BB72C3A" w:rsidR="006041D3" w:rsidRDefault="006041D3">
    <w:pPr>
      <w:pStyle w:val="Footer"/>
    </w:pPr>
    <w:r>
      <w:rPr>
        <w:noProof/>
        <w:lang w:eastAsia="en-GB"/>
      </w:rPr>
      <w:drawing>
        <wp:inline distT="0" distB="0" distL="0" distR="0" wp14:anchorId="1839736C" wp14:editId="6F0DA476">
          <wp:extent cx="1080000" cy="248633"/>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gED_logo_DRAFT-01.png"/>
                  <pic:cNvPicPr/>
                </pic:nvPicPr>
                <pic:blipFill rotWithShape="1">
                  <a:blip r:embed="rId1" cstate="print">
                    <a:extLst>
                      <a:ext uri="{28A0092B-C50C-407E-A947-70E740481C1C}">
                        <a14:useLocalDpi xmlns:a14="http://schemas.microsoft.com/office/drawing/2010/main" val="0"/>
                      </a:ext>
                    </a:extLst>
                  </a:blip>
                  <a:srcRect l="14575" t="32203" r="14411" b="32121"/>
                  <a:stretch/>
                </pic:blipFill>
                <pic:spPr bwMode="auto">
                  <a:xfrm>
                    <a:off x="0" y="0"/>
                    <a:ext cx="1080000" cy="248633"/>
                  </a:xfrm>
                  <a:prstGeom prst="rect">
                    <a:avLst/>
                  </a:prstGeom>
                  <a:ln>
                    <a:noFill/>
                  </a:ln>
                  <a:extLst>
                    <a:ext uri="{53640926-AAD7-44D8-BBD7-CCE9431645EC}">
                      <a14:shadowObscured xmlns:a14="http://schemas.microsoft.com/office/drawing/2010/main"/>
                    </a:ext>
                  </a:extLst>
                </pic:spPr>
              </pic:pic>
            </a:graphicData>
          </a:graphic>
        </wp:inline>
      </w:drawing>
    </w:r>
    <w:r>
      <w:ptab w:relativeTo="margin" w:alignment="right" w:leader="none"/>
    </w:r>
    <w:sdt>
      <w:sdtPr>
        <w:id w:val="-1515907355"/>
        <w:dataBinding w:xpath="/root[1]/Publication[1]" w:storeItemID="{2FFE2CD3-62F3-4FBE-BE43-75DDB2D9F79B}"/>
        <w:text/>
      </w:sdtPr>
      <w:sdtEndPr/>
      <w:sdtContent>
        <w:r>
          <w:t>24 January 2018</w:t>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5733594"/>
      <w:docPartObj>
        <w:docPartGallery w:val="Page Numbers (Bottom of Page)"/>
        <w:docPartUnique/>
      </w:docPartObj>
    </w:sdtPr>
    <w:sdtEndPr>
      <w:rPr>
        <w:noProof/>
      </w:rPr>
    </w:sdtEndPr>
    <w:sdtContent>
      <w:p w14:paraId="44A199AE" w14:textId="1AA22C37" w:rsidR="006041D3" w:rsidRDefault="006041D3">
        <w:pPr>
          <w:pStyle w:val="Footer"/>
          <w:jc w:val="right"/>
        </w:pPr>
        <w:r>
          <w:fldChar w:fldCharType="begin"/>
        </w:r>
        <w:r>
          <w:instrText xml:space="preserve"> PAGE   \* MERGEFORMAT </w:instrText>
        </w:r>
        <w:r>
          <w:fldChar w:fldCharType="separate"/>
        </w:r>
        <w:r w:rsidR="007B2222">
          <w:rPr>
            <w:noProof/>
          </w:rPr>
          <w:t>14</w:t>
        </w:r>
        <w:r>
          <w:rPr>
            <w:noProof/>
          </w:rPr>
          <w:fldChar w:fldCharType="end"/>
        </w:r>
      </w:p>
    </w:sdtContent>
  </w:sdt>
  <w:p w14:paraId="15F4ABD7" w14:textId="5D0E371A" w:rsidR="006041D3" w:rsidRDefault="006041D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D7003" w14:textId="6F4BBF43" w:rsidR="006041D3" w:rsidRDefault="006041D3" w:rsidP="00B034FD">
    <w:pPr>
      <w:pStyle w:val="Path"/>
    </w:pPr>
    <w:r>
      <w:rPr>
        <w:lang w:eastAsia="en-GB"/>
      </w:rPr>
      <w:drawing>
        <wp:anchor distT="0" distB="0" distL="114300" distR="114300" simplePos="0" relativeHeight="251658242" behindDoc="0" locked="0" layoutInCell="1" allowOverlap="1" wp14:anchorId="67A7D8EF" wp14:editId="2D3A4069">
          <wp:simplePos x="0" y="0"/>
          <wp:positionH relativeFrom="column">
            <wp:posOffset>4069080</wp:posOffset>
          </wp:positionH>
          <wp:positionV relativeFrom="paragraph">
            <wp:posOffset>-653415</wp:posOffset>
          </wp:positionV>
          <wp:extent cx="770255" cy="74295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770255" cy="742950"/>
                  </a:xfrm>
                  <a:prstGeom prst="rect">
                    <a:avLst/>
                  </a:prstGeom>
                </pic:spPr>
              </pic:pic>
            </a:graphicData>
          </a:graphic>
          <wp14:sizeRelH relativeFrom="page">
            <wp14:pctWidth>0</wp14:pctWidth>
          </wp14:sizeRelH>
          <wp14:sizeRelV relativeFrom="page">
            <wp14:pctHeight>0</wp14:pctHeight>
          </wp14:sizeRelV>
        </wp:anchor>
      </w:drawing>
    </w:r>
    <w:r w:rsidRPr="00254CD6">
      <w:rPr>
        <w:lang w:eastAsia="en-GB"/>
      </w:rPr>
      <w:drawing>
        <wp:anchor distT="0" distB="0" distL="114300" distR="114300" simplePos="0" relativeHeight="251658240" behindDoc="0" locked="0" layoutInCell="1" allowOverlap="1" wp14:anchorId="2EC5D217" wp14:editId="76197CF1">
          <wp:simplePos x="0" y="0"/>
          <wp:positionH relativeFrom="margin">
            <wp:posOffset>4379595</wp:posOffset>
          </wp:positionH>
          <wp:positionV relativeFrom="page">
            <wp:posOffset>9013825</wp:posOffset>
          </wp:positionV>
          <wp:extent cx="1038860" cy="793750"/>
          <wp:effectExtent l="0" t="0" r="889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as.png"/>
                  <pic:cNvPicPr/>
                </pic:nvPicPr>
                <pic:blipFill>
                  <a:blip r:embed="rId2">
                    <a:extLst>
                      <a:ext uri="{28A0092B-C50C-407E-A947-70E740481C1C}">
                        <a14:useLocalDpi xmlns:a14="http://schemas.microsoft.com/office/drawing/2010/main" val="0"/>
                      </a:ext>
                    </a:extLst>
                  </a:blip>
                  <a:stretch>
                    <a:fillRect/>
                  </a:stretch>
                </pic:blipFill>
                <pic:spPr>
                  <a:xfrm>
                    <a:off x="0" y="0"/>
                    <a:ext cx="1038860" cy="793750"/>
                  </a:xfrm>
                  <a:prstGeom prst="rect">
                    <a:avLst/>
                  </a:prstGeom>
                </pic:spPr>
              </pic:pic>
            </a:graphicData>
          </a:graphic>
          <wp14:sizeRelH relativeFrom="margin">
            <wp14:pctWidth>0</wp14:pctWidth>
          </wp14:sizeRelH>
          <wp14:sizeRelV relativeFrom="margin">
            <wp14:pctHeight>0</wp14:pctHeight>
          </wp14:sizeRelV>
        </wp:anchor>
      </w:drawing>
    </w:r>
    <w:r w:rsidRPr="00254CD6">
      <w:ptab w:relativeTo="margin" w:alignment="right" w:leader="none"/>
    </w:r>
    <w:fldSimple w:instr=" FILENAME  \p  \* MERGEFORMAT ">
      <w:r>
        <w:t>https://sdgworld.sharepoint.com/sites/SDG_ED/Shared Documents/Skunk Working/Lancashire Innovation Plan/Lancashire Innovation Plan Report - DRAFT - AW Comments.docx</w:t>
      </w:r>
    </w:fldSimple>
  </w:p>
  <w:p w14:paraId="483F0612" w14:textId="40191C4F" w:rsidR="006041D3" w:rsidRDefault="006041D3">
    <w:pPr>
      <w:pStyle w:val="Footer"/>
    </w:pPr>
    <w:r>
      <w:rPr>
        <w:noProof/>
        <w:lang w:eastAsia="en-GB"/>
      </w:rPr>
      <w:drawing>
        <wp:inline distT="0" distB="0" distL="0" distR="0" wp14:anchorId="4ADB196B" wp14:editId="526AFF0D">
          <wp:extent cx="1080000" cy="248633"/>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gED_logo_DRAFT-01.png"/>
                  <pic:cNvPicPr/>
                </pic:nvPicPr>
                <pic:blipFill rotWithShape="1">
                  <a:blip r:embed="rId3" cstate="print">
                    <a:extLst>
                      <a:ext uri="{28A0092B-C50C-407E-A947-70E740481C1C}">
                        <a14:useLocalDpi xmlns:a14="http://schemas.microsoft.com/office/drawing/2010/main" val="0"/>
                      </a:ext>
                    </a:extLst>
                  </a:blip>
                  <a:srcRect l="14575" t="32203" r="14411" b="32121"/>
                  <a:stretch/>
                </pic:blipFill>
                <pic:spPr bwMode="auto">
                  <a:xfrm>
                    <a:off x="0" y="0"/>
                    <a:ext cx="1080000" cy="248633"/>
                  </a:xfrm>
                  <a:prstGeom prst="rect">
                    <a:avLst/>
                  </a:prstGeom>
                  <a:ln>
                    <a:noFill/>
                  </a:ln>
                  <a:extLst>
                    <a:ext uri="{53640926-AAD7-44D8-BBD7-CCE9431645EC}">
                      <a14:shadowObscured xmlns:a14="http://schemas.microsoft.com/office/drawing/2010/main"/>
                    </a:ext>
                  </a:extLst>
                </pic:spPr>
              </pic:pic>
            </a:graphicData>
          </a:graphic>
        </wp:inline>
      </w:drawing>
    </w:r>
    <w:r>
      <w:ptab w:relativeTo="margin" w:alignment="right" w:leader="none"/>
    </w:r>
    <w:r>
      <w:fldChar w:fldCharType="begin"/>
    </w:r>
    <w:r>
      <w:instrText xml:space="preserve"> STYLEREF  "CS Title" \l</w:instrText>
    </w:r>
    <w:r>
      <w:fldChar w:fldCharType="separate"/>
    </w:r>
    <w:r w:rsidR="007B2222">
      <w:rPr>
        <w:noProof/>
      </w:rPr>
      <w:t>Control Information</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B322D" w14:textId="77777777" w:rsidR="006041D3" w:rsidRPr="00D22C9B" w:rsidRDefault="006041D3" w:rsidP="00B17830">
    <w:pPr>
      <w:pStyle w:val="FooterBackPage"/>
    </w:pPr>
    <w:r>
      <w:rPr>
        <w:noProof/>
        <w:lang w:eastAsia="en-GB"/>
      </w:rPr>
      <w:drawing>
        <wp:inline distT="0" distB="0" distL="0" distR="0" wp14:anchorId="6DC7861D" wp14:editId="1A70F20F">
          <wp:extent cx="1080000" cy="248633"/>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gED_logo_DRAFT-01.png"/>
                  <pic:cNvPicPr/>
                </pic:nvPicPr>
                <pic:blipFill rotWithShape="1">
                  <a:blip r:embed="rId1" cstate="print">
                    <a:extLst>
                      <a:ext uri="{28A0092B-C50C-407E-A947-70E740481C1C}">
                        <a14:useLocalDpi xmlns:a14="http://schemas.microsoft.com/office/drawing/2010/main" val="0"/>
                      </a:ext>
                    </a:extLst>
                  </a:blip>
                  <a:srcRect l="14575" t="32203" r="14411" b="32121"/>
                  <a:stretch/>
                </pic:blipFill>
                <pic:spPr bwMode="auto">
                  <a:xfrm>
                    <a:off x="0" y="0"/>
                    <a:ext cx="1080000" cy="248633"/>
                  </a:xfrm>
                  <a:prstGeom prst="rect">
                    <a:avLst/>
                  </a:prstGeom>
                  <a:ln>
                    <a:noFill/>
                  </a:ln>
                  <a:extLst>
                    <a:ext uri="{53640926-AAD7-44D8-BBD7-CCE9431645EC}">
                      <a14:shadowObscured xmlns:a14="http://schemas.microsoft.com/office/drawing/2010/main"/>
                    </a:ext>
                  </a:extLst>
                </pic:spPr>
              </pic:pic>
            </a:graphicData>
          </a:graphic>
        </wp:inline>
      </w:drawing>
    </w:r>
    <w:r>
      <w:ptab w:relativeTo="margin" w:alignment="right" w:leader="none"/>
    </w:r>
    <w:r w:rsidRPr="003F05C5">
      <w:t xml:space="preserve"> </w:t>
    </w:r>
    <w:r w:rsidRPr="003F05C5">
      <w:rPr>
        <w:b/>
        <w:color w:val="57626E" w:themeColor="background2"/>
      </w:rPr>
      <w:t>sdgED.co</w:t>
    </w:r>
    <w:r>
      <w:rPr>
        <w:b/>
        <w:color w:val="57626E" w:themeColor="background2"/>
      </w:rPr>
      <w:t>m</w:t>
    </w:r>
    <w:r>
      <w:rPr>
        <w:noProof/>
        <w:lang w:eastAsia="en-GB" w:bidi="hi-IN"/>
      </w:rPr>
      <w:t xml:space="preserve"> </w:t>
    </w:r>
    <w:r>
      <w:rPr>
        <w:noProof/>
        <w:lang w:eastAsia="en-GB"/>
      </w:rPr>
      <mc:AlternateContent>
        <mc:Choice Requires="wps">
          <w:drawing>
            <wp:anchor distT="0" distB="0" distL="114300" distR="114300" simplePos="0" relativeHeight="251658241" behindDoc="1" locked="1" layoutInCell="1" allowOverlap="1" wp14:anchorId="7A02F619" wp14:editId="5EA81651">
              <wp:simplePos x="0" y="0"/>
              <wp:positionH relativeFrom="page">
                <wp:align>left</wp:align>
              </wp:positionH>
              <wp:positionV relativeFrom="page">
                <wp:align>top</wp:align>
              </wp:positionV>
              <wp:extent cx="7558560" cy="9726480"/>
              <wp:effectExtent l="0" t="0" r="4445" b="8255"/>
              <wp:wrapNone/>
              <wp:docPr id="28" name="Rectangle 28"/>
              <wp:cNvGraphicFramePr/>
              <a:graphic xmlns:a="http://schemas.openxmlformats.org/drawingml/2006/main">
                <a:graphicData uri="http://schemas.microsoft.com/office/word/2010/wordprocessingShape">
                  <wps:wsp>
                    <wps:cNvSpPr/>
                    <wps:spPr>
                      <a:xfrm>
                        <a:off x="0" y="0"/>
                        <a:ext cx="7558560" cy="972648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32E3EB" id="Rectangle 28" o:spid="_x0000_s1026" style="position:absolute;margin-left:0;margin-top:0;width:595.15pt;height:765.85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" fillcolor="#57626e [3214]" stroked="f" strokeweight="2pt">
              <w10:wrap anchorx="page" anchory="page"/>
              <w10:anchorlock/>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583F2" w14:textId="77777777" w:rsidR="006041D3" w:rsidRDefault="006041D3" w:rsidP="00397A4D">
      <w:pPr>
        <w:spacing w:after="0" w:line="240" w:lineRule="auto"/>
      </w:pPr>
      <w:r>
        <w:separator/>
      </w:r>
    </w:p>
  </w:footnote>
  <w:footnote w:type="continuationSeparator" w:id="0">
    <w:p w14:paraId="0CBC08E7" w14:textId="77777777" w:rsidR="006041D3" w:rsidRDefault="006041D3" w:rsidP="00397A4D">
      <w:pPr>
        <w:spacing w:after="0" w:line="240" w:lineRule="auto"/>
      </w:pPr>
      <w:r>
        <w:continuationSeparator/>
      </w:r>
    </w:p>
  </w:footnote>
  <w:footnote w:type="continuationNotice" w:id="1">
    <w:p w14:paraId="4A473016" w14:textId="77777777" w:rsidR="006041D3" w:rsidRDefault="006041D3">
      <w:pPr>
        <w:spacing w:before="0" w:after="0" w:line="240" w:lineRule="auto"/>
      </w:pPr>
    </w:p>
  </w:footnote>
  <w:footnote w:id="2">
    <w:p w14:paraId="125356D0" w14:textId="21411BDA" w:rsidR="006041D3" w:rsidRPr="00956A54" w:rsidRDefault="006041D3">
      <w:pPr>
        <w:pStyle w:val="FootnoteText"/>
        <w:rPr>
          <w:i/>
        </w:rPr>
      </w:pPr>
      <w:r>
        <w:rPr>
          <w:rStyle w:val="FootnoteReference"/>
        </w:rPr>
        <w:footnoteRef/>
      </w:r>
      <w:r>
        <w:t xml:space="preserve"> Taken from Oxford Economics’ </w:t>
      </w:r>
      <w:r>
        <w:rPr>
          <w:i/>
        </w:rPr>
        <w:t>Greater Manchester Forecasting Model (GMFM)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D29B9" w14:textId="2A66785D" w:rsidR="006041D3" w:rsidRDefault="007B2222">
    <w:pPr>
      <w:pStyle w:val="Header"/>
    </w:pPr>
    <w:r>
      <w:rPr>
        <w:noProof/>
      </w:rPr>
      <w:pict w14:anchorId="36BDCC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696110" o:spid="_x0000_s28674" type="#_x0000_t136" style="position:absolute;margin-left:0;margin-top:0;width:533.75pt;height:64.05pt;rotation:315;z-index:-251658236;mso-position-horizontal:center;mso-position-horizontal-relative:margin;mso-position-vertical:center;mso-position-vertical-relative:margin" o:allowincell="f" fillcolor="silver" stroked="f">
          <v:fill opacity=".5"/>
          <v:textpath style="font-family:&quot;Calibri&quot;;font-size:1pt" string="Draft Final Report for LEP Review"/>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3D29D" w14:textId="2D2FD185" w:rsidR="006041D3" w:rsidRDefault="007B2222">
    <w:pPr>
      <w:pStyle w:val="Header"/>
    </w:pPr>
    <w:r>
      <w:rPr>
        <w:noProof/>
      </w:rPr>
      <w:pict w14:anchorId="31C6A8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696119" o:spid="_x0000_s28683" type="#_x0000_t136" style="position:absolute;margin-left:0;margin-top:0;width:533.75pt;height:64.05pt;rotation:315;z-index:-251658227;mso-position-horizontal:center;mso-position-horizontal-relative:margin;mso-position-vertical:center;mso-position-vertical-relative:margin" o:allowincell="f" fillcolor="silver" stroked="f">
          <v:fill opacity=".5"/>
          <v:textpath style="font-family:&quot;Calibri&quot;;font-size:1pt" string="Draft Final Report for LEP Review"/>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F34A3D" w14:textId="2D1DF1A4" w:rsidR="006041D3" w:rsidRDefault="007B2222">
    <w:pPr>
      <w:pStyle w:val="Header"/>
    </w:pPr>
    <w:r>
      <w:rPr>
        <w:noProof/>
      </w:rPr>
      <w:pict w14:anchorId="73C6CF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696120" o:spid="_x0000_s28684" type="#_x0000_t136" style="position:absolute;margin-left:0;margin-top:0;width:533.75pt;height:64.05pt;rotation:315;z-index:-251658226;mso-position-horizontal:center;mso-position-horizontal-relative:margin;mso-position-vertical:center;mso-position-vertical-relative:margin" o:allowincell="f" fillcolor="silver" stroked="f">
          <v:fill opacity=".5"/>
          <v:textpath style="font-family:&quot;Calibri&quot;;font-size:1pt" string="Draft Final Report for LEP Review"/>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A68BBF" w14:textId="7B0993DC" w:rsidR="006041D3" w:rsidRDefault="007B2222">
    <w:pPr>
      <w:pStyle w:val="Header"/>
    </w:pPr>
    <w:r>
      <w:rPr>
        <w:noProof/>
      </w:rPr>
      <w:pict w14:anchorId="04959F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696118" o:spid="_x0000_s28682" type="#_x0000_t136" style="position:absolute;margin-left:0;margin-top:0;width:533.75pt;height:64.05pt;rotation:315;z-index:-251658228;mso-position-horizontal:center;mso-position-horizontal-relative:margin;mso-position-vertical:center;mso-position-vertical-relative:margin" o:allowincell="f" fillcolor="silver" stroked="f">
          <v:fill opacity=".5"/>
          <v:textpath style="font-family:&quot;Calibri&quot;;font-size:1pt" string="Draft Final Report for LEP Review"/>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8AE4C" w14:textId="57A69769" w:rsidR="006041D3" w:rsidRDefault="007B2222">
    <w:pPr>
      <w:pStyle w:val="Header"/>
    </w:pPr>
    <w:r>
      <w:rPr>
        <w:noProof/>
      </w:rPr>
      <w:pict w14:anchorId="6CD237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696122" o:spid="_x0000_s28686" type="#_x0000_t136" style="position:absolute;margin-left:0;margin-top:0;width:533.75pt;height:64.05pt;rotation:315;z-index:-251658224;mso-position-horizontal:center;mso-position-horizontal-relative:margin;mso-position-vertical:center;mso-position-vertical-relative:margin" o:allowincell="f" fillcolor="silver" stroked="f">
          <v:fill opacity=".5"/>
          <v:textpath style="font-family:&quot;Calibri&quot;;font-size:1pt" string="Draft Final Report for LEP Review"/>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CF2A3" w14:textId="02E428A5" w:rsidR="006041D3" w:rsidRPr="001A1380" w:rsidRDefault="007B2222" w:rsidP="001A1380">
    <w:pPr>
      <w:pStyle w:val="Header"/>
    </w:pPr>
    <w:r>
      <w:rPr>
        <w:noProof/>
      </w:rPr>
      <w:pict w14:anchorId="1DAFF8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696123" o:spid="_x0000_s28687" type="#_x0000_t136" style="position:absolute;margin-left:0;margin-top:0;width:533.75pt;height:64.05pt;rotation:315;z-index:-251658223;mso-position-horizontal:center;mso-position-horizontal-relative:margin;mso-position-vertical:center;mso-position-vertical-relative:margin" o:allowincell="f" fillcolor="silver" stroked="f">
          <v:fill opacity=".5"/>
          <v:textpath style="font-family:&quot;Calibri&quot;;font-size:1pt" string="Draft Final Report for LEP Review"/>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1EA92" w14:textId="3BB1C375" w:rsidR="006041D3" w:rsidRDefault="007B2222">
    <w:pPr>
      <w:pStyle w:val="Header"/>
    </w:pPr>
    <w:r>
      <w:rPr>
        <w:noProof/>
      </w:rPr>
      <w:pict w14:anchorId="73AC7F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696121" o:spid="_x0000_s28685" type="#_x0000_t136" style="position:absolute;margin-left:0;margin-top:0;width:533.75pt;height:64.05pt;rotation:315;z-index:-251658225;mso-position-horizontal:center;mso-position-horizontal-relative:margin;mso-position-vertical:center;mso-position-vertical-relative:margin" o:allowincell="f" fillcolor="silver" stroked="f">
          <v:fill opacity=".5"/>
          <v:textpath style="font-family:&quot;Calibri&quot;;font-size:1pt" string="Draft Final Report for LEP Review"/>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D8E825" w14:textId="05656D09" w:rsidR="006041D3" w:rsidRDefault="007B2222">
    <w:pPr>
      <w:pStyle w:val="Header"/>
    </w:pPr>
    <w:r>
      <w:rPr>
        <w:noProof/>
      </w:rPr>
      <w:pict w14:anchorId="4D5D0A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696125" o:spid="_x0000_s28689" type="#_x0000_t136" style="position:absolute;margin-left:0;margin-top:0;width:533.75pt;height:64.05pt;rotation:315;z-index:-251658221;mso-position-horizontal:center;mso-position-horizontal-relative:margin;mso-position-vertical:center;mso-position-vertical-relative:margin" o:allowincell="f" fillcolor="silver" stroked="f">
          <v:fill opacity=".5"/>
          <v:textpath style="font-family:&quot;Calibri&quot;;font-size:1pt" string="Draft Final Report for LEP Review"/>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04292" w14:textId="7639EDBE" w:rsidR="006041D3" w:rsidRPr="001A1380" w:rsidRDefault="007B2222" w:rsidP="001A1380">
    <w:pPr>
      <w:pStyle w:val="Header"/>
    </w:pPr>
    <w:r>
      <w:rPr>
        <w:noProof/>
      </w:rPr>
      <w:pict w14:anchorId="04C435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696126" o:spid="_x0000_s28690" type="#_x0000_t136" style="position:absolute;margin-left:0;margin-top:0;width:533.75pt;height:64.05pt;rotation:315;z-index:-251658220;mso-position-horizontal:center;mso-position-horizontal-relative:margin;mso-position-vertical:center;mso-position-vertical-relative:margin" o:allowincell="f" fillcolor="silver" stroked="f">
          <v:fill opacity=".5"/>
          <v:textpath style="font-family:&quot;Calibri&quot;;font-size:1pt" string="Draft Final Report for LEP Review"/>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011FC0" w14:textId="6DD2042D" w:rsidR="006041D3" w:rsidRDefault="007B2222">
    <w:pPr>
      <w:pStyle w:val="Header"/>
    </w:pPr>
    <w:r>
      <w:rPr>
        <w:noProof/>
      </w:rPr>
      <w:pict w14:anchorId="01BDEA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696124" o:spid="_x0000_s28688" type="#_x0000_t136" style="position:absolute;margin-left:0;margin-top:0;width:533.75pt;height:64.05pt;rotation:315;z-index:-251658222;mso-position-horizontal:center;mso-position-horizontal-relative:margin;mso-position-vertical:center;mso-position-vertical-relative:margin" o:allowincell="f" fillcolor="silver" stroked="f">
          <v:fill opacity=".5"/>
          <v:textpath style="font-family:&quot;Calibri&quot;;font-size:1pt" string="Draft Final Report for LEP Review"/>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8674B" w14:textId="1E64725B" w:rsidR="006041D3" w:rsidRDefault="007B2222">
    <w:pPr>
      <w:pStyle w:val="Header"/>
    </w:pPr>
    <w:r>
      <w:rPr>
        <w:noProof/>
      </w:rPr>
      <w:pict w14:anchorId="6D3828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696128" o:spid="_x0000_s28692" type="#_x0000_t136" style="position:absolute;margin-left:0;margin-top:0;width:533.75pt;height:64.05pt;rotation:315;z-index:-251658218;mso-position-horizontal:center;mso-position-horizontal-relative:margin;mso-position-vertical:center;mso-position-vertical-relative:margin" o:allowincell="f" fillcolor="silver" stroked="f">
          <v:fill opacity=".5"/>
          <v:textpath style="font-family:&quot;Calibri&quot;;font-size:1pt" string="Draft Final Report for LEP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0F09A" w14:textId="1CFFC0E5" w:rsidR="006041D3" w:rsidRDefault="007B2222">
    <w:pPr>
      <w:pStyle w:val="Header"/>
    </w:pPr>
    <w:r>
      <w:rPr>
        <w:noProof/>
      </w:rPr>
      <w:pict w14:anchorId="037790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696111" o:spid="_x0000_s28675" type="#_x0000_t136" style="position:absolute;margin-left:0;margin-top:0;width:533.75pt;height:64.05pt;rotation:315;z-index:-251658235;mso-position-horizontal:center;mso-position-horizontal-relative:margin;mso-position-vertical:center;mso-position-vertical-relative:margin" o:allowincell="f" fillcolor="silver" stroked="f">
          <v:fill opacity=".5"/>
          <v:textpath style="font-family:&quot;Calibri&quot;;font-size:1pt" string="Draft Final Report for LEP Review"/>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A2305" w14:textId="5981C483" w:rsidR="006041D3" w:rsidRPr="00A11288" w:rsidRDefault="007B2222" w:rsidP="00A11288">
    <w:pPr>
      <w:pStyle w:val="Header"/>
    </w:pPr>
    <w:r>
      <w:rPr>
        <w:noProof/>
      </w:rPr>
      <w:pict w14:anchorId="355002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696129" o:spid="_x0000_s28693" type="#_x0000_t136" style="position:absolute;margin-left:0;margin-top:0;width:533.75pt;height:64.05pt;rotation:315;z-index:-251658217;mso-position-horizontal:center;mso-position-horizontal-relative:margin;mso-position-vertical:center;mso-position-vertical-relative:margin" o:allowincell="f" fillcolor="silver" stroked="f">
          <v:fill opacity=".5"/>
          <v:textpath style="font-family:&quot;Calibri&quot;;font-size:1pt" string="Draft Final Report for LEP Review"/>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90087" w14:textId="494D7A4C" w:rsidR="006041D3" w:rsidRDefault="007B2222">
    <w:pPr>
      <w:pStyle w:val="Header"/>
    </w:pPr>
    <w:r>
      <w:rPr>
        <w:noProof/>
      </w:rPr>
      <w:pict w14:anchorId="2E6A91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696127" o:spid="_x0000_s28691" type="#_x0000_t136" style="position:absolute;margin-left:0;margin-top:0;width:533.75pt;height:64.05pt;rotation:315;z-index:-251658219;mso-position-horizontal:center;mso-position-horizontal-relative:margin;mso-position-vertical:center;mso-position-vertical-relative:margin" o:allowincell="f" fillcolor="silver" stroked="f">
          <v:fill opacity=".5"/>
          <v:textpath style="font-family:&quot;Calibri&quot;;font-size:1pt" string="Draft Final Report for LEP Review"/>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5A0DC" w14:textId="37DF493C" w:rsidR="006041D3" w:rsidRDefault="007B2222">
    <w:pPr>
      <w:pStyle w:val="Header"/>
    </w:pPr>
    <w:r>
      <w:rPr>
        <w:noProof/>
      </w:rPr>
      <w:pict w14:anchorId="258344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696131" o:spid="_x0000_s28695" type="#_x0000_t136" style="position:absolute;margin-left:0;margin-top:0;width:533.75pt;height:64.05pt;rotation:315;z-index:-251658215;mso-position-horizontal:center;mso-position-horizontal-relative:margin;mso-position-vertical:center;mso-position-vertical-relative:margin" o:allowincell="f" fillcolor="silver" stroked="f">
          <v:fill opacity=".5"/>
          <v:textpath style="font-family:&quot;Calibri&quot;;font-size:1pt" string="Draft Final Report for LEP Review"/>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55066" w14:textId="25AFB0F6" w:rsidR="006041D3" w:rsidRPr="002243C5" w:rsidRDefault="007B2222" w:rsidP="002243C5">
    <w:pPr>
      <w:pStyle w:val="Header"/>
    </w:pPr>
    <w:r>
      <w:rPr>
        <w:noProof/>
      </w:rPr>
      <w:pict w14:anchorId="087C5A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696132" o:spid="_x0000_s28696" type="#_x0000_t136" style="position:absolute;margin-left:0;margin-top:0;width:533.75pt;height:64.05pt;rotation:315;z-index:-251658214;mso-position-horizontal:center;mso-position-horizontal-relative:margin;mso-position-vertical:center;mso-position-vertical-relative:margin" o:allowincell="f" fillcolor="silver" stroked="f">
          <v:fill opacity=".5"/>
          <v:textpath style="font-family:&quot;Calibri&quot;;font-size:1pt" string="Draft Final Report for LEP Review"/>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578B0" w14:textId="23FE7D15" w:rsidR="006041D3" w:rsidRDefault="007B2222">
    <w:pPr>
      <w:pStyle w:val="Header"/>
    </w:pPr>
    <w:r>
      <w:rPr>
        <w:noProof/>
      </w:rPr>
      <w:pict w14:anchorId="27E1FE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696130" o:spid="_x0000_s28694" type="#_x0000_t136" style="position:absolute;margin-left:0;margin-top:0;width:533.75pt;height:64.05pt;rotation:315;z-index:-251658216;mso-position-horizontal:center;mso-position-horizontal-relative:margin;mso-position-vertical:center;mso-position-vertical-relative:margin" o:allowincell="f" fillcolor="silver" stroked="f">
          <v:fill opacity=".5"/>
          <v:textpath style="font-family:&quot;Calibri&quot;;font-size:1pt" string="Draft Final Report for LEP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0E230" w14:textId="3B7939B3" w:rsidR="006041D3" w:rsidRDefault="007B2222">
    <w:pPr>
      <w:pStyle w:val="Header"/>
    </w:pPr>
    <w:r>
      <w:rPr>
        <w:noProof/>
      </w:rPr>
      <w:pict w14:anchorId="4E2D50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696109" o:spid="_x0000_s28673" type="#_x0000_t136" style="position:absolute;margin-left:0;margin-top:0;width:533.75pt;height:64.05pt;rotation:315;z-index:-251658237;mso-position-horizontal:center;mso-position-horizontal-relative:margin;mso-position-vertical:center;mso-position-vertical-relative:margin" o:allowincell="f" fillcolor="silver" stroked="f">
          <v:fill opacity=".5"/>
          <v:textpath style="font-family:&quot;Calibri&quot;;font-size:1pt" string="Draft Final Report for LEP Review"/>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BA233" w14:textId="6286AC28" w:rsidR="006041D3" w:rsidRDefault="007B2222">
    <w:pPr>
      <w:pStyle w:val="Header"/>
    </w:pPr>
    <w:r>
      <w:rPr>
        <w:noProof/>
      </w:rPr>
      <w:pict w14:anchorId="7F545D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696113" o:spid="_x0000_s28677" type="#_x0000_t136" style="position:absolute;margin-left:0;margin-top:0;width:533.75pt;height:64.05pt;rotation:315;z-index:-251658233;mso-position-horizontal:center;mso-position-horizontal-relative:margin;mso-position-vertical:center;mso-position-vertical-relative:margin" o:allowincell="f" fillcolor="silver" stroked="f">
          <v:fill opacity=".5"/>
          <v:textpath style="font-family:&quot;Calibri&quot;;font-size:1pt" string="Draft Final Report for LEP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704BB" w14:textId="63ABD6B0" w:rsidR="006041D3" w:rsidRDefault="007B2222">
    <w:pPr>
      <w:pStyle w:val="Header"/>
    </w:pPr>
    <w:r>
      <w:rPr>
        <w:noProof/>
      </w:rPr>
      <w:pict w14:anchorId="0E335E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696114" o:spid="_x0000_s28678" type="#_x0000_t136" style="position:absolute;margin-left:0;margin-top:0;width:533.75pt;height:64.05pt;rotation:315;z-index:-251658232;mso-position-horizontal:center;mso-position-horizontal-relative:margin;mso-position-vertical:center;mso-position-vertical-relative:margin" o:allowincell="f" fillcolor="silver" stroked="f">
          <v:fill opacity=".5"/>
          <v:textpath style="font-family:&quot;Calibri&quot;;font-size:1pt" string="Draft Final Report for LEP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FEBD5" w14:textId="3AD87DEC" w:rsidR="006041D3" w:rsidRDefault="007B2222">
    <w:pPr>
      <w:pStyle w:val="Header"/>
    </w:pPr>
    <w:r>
      <w:rPr>
        <w:noProof/>
      </w:rPr>
      <w:pict w14:anchorId="5D770A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696112" o:spid="_x0000_s28676" type="#_x0000_t136" style="position:absolute;margin-left:0;margin-top:0;width:533.75pt;height:64.05pt;rotation:315;z-index:-251658234;mso-position-horizontal:center;mso-position-horizontal-relative:margin;mso-position-vertical:center;mso-position-vertical-relative:margin" o:allowincell="f" fillcolor="silver" stroked="f">
          <v:fill opacity=".5"/>
          <v:textpath style="font-family:&quot;Calibri&quot;;font-size:1pt" string="Draft Final Report for LEP Review"/>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5BF59" w14:textId="77F5A401" w:rsidR="006041D3" w:rsidRDefault="007B2222">
    <w:pPr>
      <w:pStyle w:val="Header"/>
    </w:pPr>
    <w:r>
      <w:rPr>
        <w:noProof/>
      </w:rPr>
      <w:pict w14:anchorId="755C7B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696116" o:spid="_x0000_s28680" type="#_x0000_t136" style="position:absolute;margin-left:0;margin-top:0;width:533.75pt;height:64.05pt;rotation:315;z-index:-251658230;mso-position-horizontal:center;mso-position-horizontal-relative:margin;mso-position-vertical:center;mso-position-vertical-relative:margin" o:allowincell="f" fillcolor="silver" stroked="f">
          <v:fill opacity=".5"/>
          <v:textpath style="font-family:&quot;Calibri&quot;;font-size:1pt" string="Draft Final Report for LEP Review"/>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10E6C" w14:textId="1B1689D8" w:rsidR="006041D3" w:rsidRPr="001A1380" w:rsidRDefault="007B2222" w:rsidP="001A1380">
    <w:pPr>
      <w:pStyle w:val="Header"/>
    </w:pPr>
    <w:r>
      <w:rPr>
        <w:noProof/>
      </w:rPr>
      <w:pict w14:anchorId="106C05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696117" o:spid="_x0000_s28681" type="#_x0000_t136" style="position:absolute;margin-left:0;margin-top:0;width:533.75pt;height:64.05pt;rotation:315;z-index:-251658229;mso-position-horizontal:center;mso-position-horizontal-relative:margin;mso-position-vertical:center;mso-position-vertical-relative:margin" o:allowincell="f" fillcolor="silver" stroked="f">
          <v:fill opacity=".5"/>
          <v:textpath style="font-family:&quot;Calibri&quot;;font-size:1pt" string="Draft Final Report for LEP Review"/>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8A741" w14:textId="72DA5F70" w:rsidR="006041D3" w:rsidRDefault="007B2222">
    <w:pPr>
      <w:pStyle w:val="Header"/>
    </w:pPr>
    <w:r>
      <w:rPr>
        <w:noProof/>
      </w:rPr>
      <w:pict w14:anchorId="2B0827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696115" o:spid="_x0000_s28679" type="#_x0000_t136" style="position:absolute;margin-left:0;margin-top:0;width:533.75pt;height:64.05pt;rotation:315;z-index:-251658231;mso-position-horizontal:center;mso-position-horizontal-relative:margin;mso-position-vertical:center;mso-position-vertical-relative:margin" o:allowincell="f" fillcolor="silver" stroked="f">
          <v:fill opacity=".5"/>
          <v:textpath style="font-family:&quot;Calibri&quot;;font-size:1pt" string="Draft Final Report for LEP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620E20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E08230C"/>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27B2210A"/>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9BE1B9C"/>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1FFC5CDA"/>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30206FE"/>
    <w:multiLevelType w:val="multilevel"/>
    <w:tmpl w:val="B7AAA946"/>
    <w:styleLink w:val="SDGHeadings"/>
    <w:lvl w:ilvl="0">
      <w:start w:val="1"/>
      <w:numFmt w:val="decimal"/>
      <w:lvlText w:val="%1"/>
      <w:lvlJc w:val="left"/>
      <w:pPr>
        <w:ind w:left="0" w:hanging="567"/>
      </w:pPr>
      <w:rPr>
        <w:rFonts w:hint="default"/>
      </w:rPr>
    </w:lvl>
    <w:lvl w:ilvl="1">
      <w:start w:val="1"/>
      <w:numFmt w:val="decimal"/>
      <w:lvlText w:val="%1.%2"/>
      <w:lvlJc w:val="left"/>
      <w:pPr>
        <w:ind w:left="0" w:hanging="567"/>
      </w:pPr>
      <w:rPr>
        <w:rFonts w:hint="default"/>
      </w:rPr>
    </w:lvl>
    <w:lvl w:ilvl="2">
      <w:start w:val="1"/>
      <w:numFmt w:val="decimal"/>
      <w:lvlText w:val="%1.%2.%3"/>
      <w:lvlJc w:val="left"/>
      <w:pPr>
        <w:ind w:left="0"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B6C6902"/>
    <w:multiLevelType w:val="multilevel"/>
    <w:tmpl w:val="CFB6F6D0"/>
    <w:styleLink w:val="SDGListNumbers"/>
    <w:lvl w:ilvl="0">
      <w:start w:val="1"/>
      <w:numFmt w:val="decimal"/>
      <w:lvlRestart w:val="0"/>
      <w:pStyle w:val="ListNumber"/>
      <w:lvlText w:val="%1."/>
      <w:lvlJc w:val="left"/>
      <w:pPr>
        <w:ind w:left="397" w:hanging="397"/>
      </w:pPr>
      <w:rPr>
        <w:rFonts w:hint="default"/>
      </w:rPr>
    </w:lvl>
    <w:lvl w:ilvl="1">
      <w:start w:val="1"/>
      <w:numFmt w:val="lowerRoman"/>
      <w:pStyle w:val="ListNumber2"/>
      <w:lvlText w:val="%2."/>
      <w:lvlJc w:val="left"/>
      <w:pPr>
        <w:ind w:left="794" w:hanging="397"/>
      </w:pPr>
      <w:rPr>
        <w:rFonts w:hint="default"/>
      </w:rPr>
    </w:lvl>
    <w:lvl w:ilvl="2">
      <w:start w:val="1"/>
      <w:numFmt w:val="lowerLetter"/>
      <w:pStyle w:val="ListNumber3"/>
      <w:lvlText w:val="%3."/>
      <w:lvlJc w:val="left"/>
      <w:pPr>
        <w:ind w:left="1191" w:hanging="397"/>
      </w:pPr>
      <w:rPr>
        <w:rFonts w:hint="default"/>
      </w:rPr>
    </w:lvl>
    <w:lvl w:ilvl="3">
      <w:start w:val="1"/>
      <w:numFmt w:val="decimal"/>
      <w:lvlRestart w:val="1"/>
      <w:lvlText w:val="%1.%4"/>
      <w:lvlJc w:val="left"/>
      <w:pPr>
        <w:ind w:left="0" w:hanging="8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B9C2306"/>
    <w:multiLevelType w:val="multilevel"/>
    <w:tmpl w:val="52D2921E"/>
    <w:lvl w:ilvl="0">
      <w:start w:val="1"/>
      <w:numFmt w:val="bullet"/>
      <w:pStyle w:val="ListBullet"/>
      <w:lvlText w:val=""/>
      <w:lvlJc w:val="left"/>
      <w:pPr>
        <w:ind w:left="397" w:hanging="397"/>
      </w:pPr>
      <w:rPr>
        <w:rFonts w:ascii="Symbol" w:hAnsi="Symbol" w:hint="default"/>
        <w:color w:val="009483" w:themeColor="text2"/>
      </w:rPr>
    </w:lvl>
    <w:lvl w:ilvl="1">
      <w:start w:val="1"/>
      <w:numFmt w:val="bullet"/>
      <w:pStyle w:val="ListBullet2"/>
      <w:lvlText w:val=""/>
      <w:lvlJc w:val="left"/>
      <w:pPr>
        <w:ind w:left="794" w:hanging="397"/>
      </w:pPr>
      <w:rPr>
        <w:rFonts w:ascii="Symbol" w:hAnsi="Symbol" w:hint="default"/>
        <w:color w:val="57626E" w:themeColor="background2"/>
      </w:rPr>
    </w:lvl>
    <w:lvl w:ilvl="2">
      <w:start w:val="1"/>
      <w:numFmt w:val="bullet"/>
      <w:pStyle w:val="ListBullet3"/>
      <w:lvlText w:val="-"/>
      <w:lvlJc w:val="left"/>
      <w:pPr>
        <w:ind w:left="1191" w:hanging="397"/>
      </w:pPr>
      <w:rPr>
        <w:rFonts w:ascii="Calibri" w:hAnsi="Calibri" w:hint="default"/>
        <w:color w:val="57626E" w:themeColor="background2"/>
      </w:rPr>
    </w:lvl>
    <w:lvl w:ilvl="3">
      <w:start w:val="1"/>
      <w:numFmt w:val="bullet"/>
      <w:lvlText w:val="‟"/>
      <w:lvlJc w:val="left"/>
      <w:pPr>
        <w:ind w:left="170" w:hanging="170"/>
      </w:pPr>
      <w:rPr>
        <w:rFonts w:ascii="Calibri" w:hAnsi="Calibri" w:hint="default"/>
        <w:color w:val="009483" w:themeColor="text2"/>
      </w:rPr>
    </w:lvl>
    <w:lvl w:ilvl="4">
      <w:start w:val="1"/>
      <w:numFmt w:val="bullet"/>
      <w:lvlText w:val="o"/>
      <w:lvlJc w:val="left"/>
      <w:pPr>
        <w:tabs>
          <w:tab w:val="num" w:pos="1496"/>
        </w:tabs>
        <w:ind w:left="1420" w:hanging="284"/>
      </w:pPr>
      <w:rPr>
        <w:rFonts w:ascii="Courier New" w:hAnsi="Courier New" w:cs="Courier New" w:hint="default"/>
      </w:rPr>
    </w:lvl>
    <w:lvl w:ilvl="5">
      <w:start w:val="1"/>
      <w:numFmt w:val="bullet"/>
      <w:lvlText w:val=""/>
      <w:lvlJc w:val="left"/>
      <w:pPr>
        <w:tabs>
          <w:tab w:val="num" w:pos="1780"/>
        </w:tabs>
        <w:ind w:left="1704" w:hanging="284"/>
      </w:pPr>
      <w:rPr>
        <w:rFonts w:ascii="Wingdings" w:hAnsi="Wingdings" w:hint="default"/>
      </w:rPr>
    </w:lvl>
    <w:lvl w:ilvl="6">
      <w:start w:val="1"/>
      <w:numFmt w:val="bullet"/>
      <w:lvlText w:val=""/>
      <w:lvlJc w:val="left"/>
      <w:pPr>
        <w:tabs>
          <w:tab w:val="num" w:pos="2064"/>
        </w:tabs>
        <w:ind w:left="1988" w:hanging="284"/>
      </w:pPr>
      <w:rPr>
        <w:rFonts w:ascii="Symbol" w:hAnsi="Symbol" w:hint="default"/>
      </w:rPr>
    </w:lvl>
    <w:lvl w:ilvl="7">
      <w:start w:val="1"/>
      <w:numFmt w:val="bullet"/>
      <w:lvlText w:val="o"/>
      <w:lvlJc w:val="left"/>
      <w:pPr>
        <w:tabs>
          <w:tab w:val="num" w:pos="2348"/>
        </w:tabs>
        <w:ind w:left="2272" w:hanging="284"/>
      </w:pPr>
      <w:rPr>
        <w:rFonts w:ascii="Courier New" w:hAnsi="Courier New" w:cs="Courier New" w:hint="default"/>
      </w:rPr>
    </w:lvl>
    <w:lvl w:ilvl="8">
      <w:start w:val="1"/>
      <w:numFmt w:val="bullet"/>
      <w:lvlText w:val=""/>
      <w:lvlJc w:val="left"/>
      <w:pPr>
        <w:tabs>
          <w:tab w:val="num" w:pos="2632"/>
        </w:tabs>
        <w:ind w:left="2556" w:hanging="284"/>
      </w:pPr>
      <w:rPr>
        <w:rFonts w:ascii="Wingdings" w:hAnsi="Wingdings" w:hint="default"/>
      </w:rPr>
    </w:lvl>
  </w:abstractNum>
  <w:abstractNum w:abstractNumId="8" w15:restartNumberingAfterBreak="0">
    <w:nsid w:val="0CC64CE9"/>
    <w:multiLevelType w:val="multilevel"/>
    <w:tmpl w:val="A320ABD6"/>
    <w:lvl w:ilvl="0">
      <w:start w:val="1"/>
      <w:numFmt w:val="bullet"/>
      <w:lvlText w:val=""/>
      <w:lvlJc w:val="left"/>
      <w:pPr>
        <w:ind w:left="397" w:hanging="397"/>
      </w:pPr>
      <w:rPr>
        <w:rFonts w:ascii="Symbol" w:hAnsi="Symbol" w:hint="default"/>
        <w:color w:val="009483" w:themeColor="text2"/>
      </w:rPr>
    </w:lvl>
    <w:lvl w:ilvl="1">
      <w:start w:val="1"/>
      <w:numFmt w:val="bullet"/>
      <w:lvlText w:val="o"/>
      <w:lvlJc w:val="left"/>
      <w:pPr>
        <w:ind w:left="794" w:hanging="397"/>
      </w:pPr>
      <w:rPr>
        <w:rFonts w:ascii="Courier New" w:hAnsi="Courier New" w:cs="Courier New" w:hint="default"/>
        <w:color w:val="57626E" w:themeColor="background2"/>
      </w:rPr>
    </w:lvl>
    <w:lvl w:ilvl="2">
      <w:start w:val="1"/>
      <w:numFmt w:val="bullet"/>
      <w:lvlText w:val="-"/>
      <w:lvlJc w:val="left"/>
      <w:pPr>
        <w:ind w:left="1191" w:hanging="397"/>
      </w:pPr>
      <w:rPr>
        <w:rFonts w:ascii="Calibri" w:hAnsi="Calibri" w:hint="default"/>
        <w:color w:val="57626E" w:themeColor="background2"/>
      </w:rPr>
    </w:lvl>
    <w:lvl w:ilvl="3">
      <w:start w:val="1"/>
      <w:numFmt w:val="bullet"/>
      <w:lvlText w:val="‟"/>
      <w:lvlJc w:val="left"/>
      <w:pPr>
        <w:ind w:left="170" w:hanging="170"/>
      </w:pPr>
      <w:rPr>
        <w:rFonts w:ascii="Calibri" w:hAnsi="Calibri" w:hint="default"/>
        <w:color w:val="009483" w:themeColor="text2"/>
      </w:rPr>
    </w:lvl>
    <w:lvl w:ilvl="4">
      <w:start w:val="1"/>
      <w:numFmt w:val="bullet"/>
      <w:lvlText w:val="o"/>
      <w:lvlJc w:val="left"/>
      <w:pPr>
        <w:tabs>
          <w:tab w:val="num" w:pos="1496"/>
        </w:tabs>
        <w:ind w:left="1420" w:hanging="284"/>
      </w:pPr>
      <w:rPr>
        <w:rFonts w:ascii="Courier New" w:hAnsi="Courier New" w:cs="Courier New" w:hint="default"/>
      </w:rPr>
    </w:lvl>
    <w:lvl w:ilvl="5">
      <w:start w:val="1"/>
      <w:numFmt w:val="bullet"/>
      <w:lvlText w:val=""/>
      <w:lvlJc w:val="left"/>
      <w:pPr>
        <w:tabs>
          <w:tab w:val="num" w:pos="1780"/>
        </w:tabs>
        <w:ind w:left="1704" w:hanging="284"/>
      </w:pPr>
      <w:rPr>
        <w:rFonts w:ascii="Wingdings" w:hAnsi="Wingdings" w:hint="default"/>
      </w:rPr>
    </w:lvl>
    <w:lvl w:ilvl="6">
      <w:start w:val="1"/>
      <w:numFmt w:val="bullet"/>
      <w:lvlText w:val=""/>
      <w:lvlJc w:val="left"/>
      <w:pPr>
        <w:tabs>
          <w:tab w:val="num" w:pos="2064"/>
        </w:tabs>
        <w:ind w:left="1988" w:hanging="284"/>
      </w:pPr>
      <w:rPr>
        <w:rFonts w:ascii="Symbol" w:hAnsi="Symbol" w:hint="default"/>
      </w:rPr>
    </w:lvl>
    <w:lvl w:ilvl="7">
      <w:start w:val="1"/>
      <w:numFmt w:val="bullet"/>
      <w:lvlText w:val="o"/>
      <w:lvlJc w:val="left"/>
      <w:pPr>
        <w:tabs>
          <w:tab w:val="num" w:pos="2348"/>
        </w:tabs>
        <w:ind w:left="2272" w:hanging="284"/>
      </w:pPr>
      <w:rPr>
        <w:rFonts w:ascii="Courier New" w:hAnsi="Courier New" w:cs="Courier New" w:hint="default"/>
      </w:rPr>
    </w:lvl>
    <w:lvl w:ilvl="8">
      <w:start w:val="1"/>
      <w:numFmt w:val="bullet"/>
      <w:lvlText w:val=""/>
      <w:lvlJc w:val="left"/>
      <w:pPr>
        <w:tabs>
          <w:tab w:val="num" w:pos="2632"/>
        </w:tabs>
        <w:ind w:left="2556" w:hanging="284"/>
      </w:pPr>
      <w:rPr>
        <w:rFonts w:ascii="Wingdings" w:hAnsi="Wingdings" w:hint="default"/>
      </w:rPr>
    </w:lvl>
  </w:abstractNum>
  <w:abstractNum w:abstractNumId="9" w15:restartNumberingAfterBreak="0">
    <w:nsid w:val="182A2AC8"/>
    <w:multiLevelType w:val="multilevel"/>
    <w:tmpl w:val="54E41CA8"/>
    <w:styleLink w:val="SDGAppendixHeadings"/>
    <w:lvl w:ilvl="0">
      <w:start w:val="1"/>
      <w:numFmt w:val="upperLetter"/>
      <w:pStyle w:val="Heading7"/>
      <w:lvlText w:val="%1"/>
      <w:lvlJc w:val="left"/>
      <w:pPr>
        <w:ind w:left="851" w:hanging="851"/>
      </w:pPr>
      <w:rPr>
        <w:rFonts w:hint="default"/>
      </w:rPr>
    </w:lvl>
    <w:lvl w:ilvl="1">
      <w:start w:val="1"/>
      <w:numFmt w:val="decimal"/>
      <w:pStyle w:val="Heading8"/>
      <w:lvlText w:val="%1%2"/>
      <w:lvlJc w:val="left"/>
      <w:pPr>
        <w:ind w:left="0" w:hanging="851"/>
      </w:pPr>
      <w:rPr>
        <w:rFonts w:hint="default"/>
      </w:rPr>
    </w:lvl>
    <w:lvl w:ilvl="2">
      <w:start w:val="1"/>
      <w:numFmt w:val="decimal"/>
      <w:pStyle w:val="Heading9"/>
      <w:lvlText w:val="%1%2.%3"/>
      <w:lvlJc w:val="left"/>
      <w:pPr>
        <w:ind w:left="0" w:hanging="851"/>
      </w:pPr>
      <w:rPr>
        <w:rFonts w:hint="default"/>
      </w:rPr>
    </w:lvl>
    <w:lvl w:ilvl="3">
      <w:start w:val="1"/>
      <w:numFmt w:val="decimal"/>
      <w:lvlRestart w:val="1"/>
      <w:pStyle w:val="SDGAppendixListNumber"/>
      <w:lvlText w:val="%1.%4"/>
      <w:lvlJc w:val="left"/>
      <w:pPr>
        <w:ind w:left="0" w:hanging="851"/>
      </w:pPr>
      <w:rPr>
        <w:rFonts w:hint="default"/>
      </w:rPr>
    </w:lvl>
    <w:lvl w:ilvl="4">
      <w:start w:val="1"/>
      <w:numFmt w:val="lowerLetter"/>
      <w:lvlText w:val="(%5)"/>
      <w:lvlJc w:val="left"/>
      <w:pPr>
        <w:ind w:left="0" w:hanging="851"/>
      </w:pPr>
      <w:rPr>
        <w:rFonts w:hint="default"/>
      </w:rPr>
    </w:lvl>
    <w:lvl w:ilvl="5">
      <w:start w:val="1"/>
      <w:numFmt w:val="lowerRoman"/>
      <w:lvlText w:val="(%6)"/>
      <w:lvlJc w:val="left"/>
      <w:pPr>
        <w:ind w:left="0" w:hanging="851"/>
      </w:pPr>
      <w:rPr>
        <w:rFonts w:hint="default"/>
      </w:rPr>
    </w:lvl>
    <w:lvl w:ilvl="6">
      <w:start w:val="1"/>
      <w:numFmt w:val="decimal"/>
      <w:lvlText w:val="%7."/>
      <w:lvlJc w:val="left"/>
      <w:pPr>
        <w:ind w:left="0" w:hanging="851"/>
      </w:pPr>
      <w:rPr>
        <w:rFonts w:hint="default"/>
      </w:rPr>
    </w:lvl>
    <w:lvl w:ilvl="7">
      <w:start w:val="1"/>
      <w:numFmt w:val="lowerLetter"/>
      <w:lvlText w:val="%8."/>
      <w:lvlJc w:val="left"/>
      <w:pPr>
        <w:ind w:left="0" w:hanging="851"/>
      </w:pPr>
      <w:rPr>
        <w:rFonts w:hint="default"/>
      </w:rPr>
    </w:lvl>
    <w:lvl w:ilvl="8">
      <w:start w:val="1"/>
      <w:numFmt w:val="lowerRoman"/>
      <w:lvlText w:val="%9."/>
      <w:lvlJc w:val="left"/>
      <w:pPr>
        <w:ind w:left="0" w:hanging="851"/>
      </w:pPr>
      <w:rPr>
        <w:rFonts w:hint="default"/>
      </w:rPr>
    </w:lvl>
  </w:abstractNum>
  <w:abstractNum w:abstractNumId="10" w15:restartNumberingAfterBreak="0">
    <w:nsid w:val="1DF03B89"/>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1376560"/>
    <w:multiLevelType w:val="multilevel"/>
    <w:tmpl w:val="CFB6F6D0"/>
    <w:numStyleLink w:val="SDGListNumbers"/>
  </w:abstractNum>
  <w:abstractNum w:abstractNumId="12" w15:restartNumberingAfterBreak="0">
    <w:nsid w:val="333654C2"/>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3602182B"/>
    <w:multiLevelType w:val="multilevel"/>
    <w:tmpl w:val="C61CA3BE"/>
    <w:lvl w:ilvl="0">
      <w:start w:val="1"/>
      <w:numFmt w:val="decimal"/>
      <w:lvlRestart w:val="0"/>
      <w:lvlText w:val="%1"/>
      <w:lvlJc w:val="left"/>
      <w:pPr>
        <w:ind w:left="0" w:firstLine="0"/>
      </w:pPr>
    </w:lvl>
    <w:lvl w:ilvl="1">
      <w:start w:val="1"/>
      <w:numFmt w:val="decimal"/>
      <w:suff w:val="nothing"/>
      <w:lvlText w:val=""/>
      <w:lvlJc w:val="left"/>
      <w:pPr>
        <w:ind w:left="0" w:firstLine="0"/>
      </w:pPr>
    </w:lvl>
    <w:lvl w:ilvl="2">
      <w:start w:val="1"/>
      <w:numFmt w:val="none"/>
      <w:suff w:val="nothing"/>
      <w:lvlText w:val=""/>
      <w:lvlJc w:val="left"/>
      <w:pPr>
        <w:ind w:left="0" w:firstLine="0"/>
      </w:pPr>
    </w:lvl>
    <w:lvl w:ilvl="3">
      <w:start w:val="1"/>
      <w:numFmt w:val="bullet"/>
      <w:lvlText w:val="o"/>
      <w:lvlJc w:val="left"/>
      <w:pPr>
        <w:ind w:left="0" w:hanging="850"/>
      </w:pPr>
      <w:rPr>
        <w:rFonts w:ascii="Courier New" w:hAnsi="Courier New" w:cs="Courier New"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C596CFE"/>
    <w:multiLevelType w:val="multilevel"/>
    <w:tmpl w:val="2FB8F894"/>
    <w:lvl w:ilvl="0">
      <w:start w:val="1"/>
      <w:numFmt w:val="bullet"/>
      <w:lvlText w:val=""/>
      <w:lvlJc w:val="left"/>
      <w:pPr>
        <w:ind w:left="397" w:hanging="397"/>
      </w:pPr>
      <w:rPr>
        <w:rFonts w:ascii="Symbol" w:hAnsi="Symbol" w:hint="default"/>
        <w:color w:val="009483" w:themeColor="text2"/>
      </w:rPr>
    </w:lvl>
    <w:lvl w:ilvl="1">
      <w:start w:val="1"/>
      <w:numFmt w:val="bullet"/>
      <w:lvlText w:val="l"/>
      <w:lvlJc w:val="left"/>
      <w:pPr>
        <w:ind w:left="794" w:hanging="397"/>
      </w:pPr>
      <w:rPr>
        <w:rFonts w:ascii="Wingdings" w:hAnsi="Wingdings" w:hint="default"/>
        <w:color w:val="57626E" w:themeColor="background2"/>
      </w:rPr>
    </w:lvl>
    <w:lvl w:ilvl="2">
      <w:start w:val="1"/>
      <w:numFmt w:val="bullet"/>
      <w:lvlText w:val="-"/>
      <w:lvlJc w:val="left"/>
      <w:pPr>
        <w:ind w:left="1191" w:hanging="397"/>
      </w:pPr>
      <w:rPr>
        <w:rFonts w:ascii="Calibri" w:hAnsi="Calibri" w:hint="default"/>
        <w:color w:val="57626E" w:themeColor="background2"/>
      </w:rPr>
    </w:lvl>
    <w:lvl w:ilvl="3">
      <w:start w:val="1"/>
      <w:numFmt w:val="bullet"/>
      <w:lvlText w:val="‟"/>
      <w:lvlJc w:val="left"/>
      <w:pPr>
        <w:ind w:left="170" w:hanging="170"/>
      </w:pPr>
      <w:rPr>
        <w:rFonts w:ascii="Calibri" w:hAnsi="Calibri" w:hint="default"/>
        <w:color w:val="009483" w:themeColor="text2"/>
      </w:rPr>
    </w:lvl>
    <w:lvl w:ilvl="4">
      <w:start w:val="1"/>
      <w:numFmt w:val="bullet"/>
      <w:lvlText w:val="o"/>
      <w:lvlJc w:val="left"/>
      <w:pPr>
        <w:tabs>
          <w:tab w:val="num" w:pos="1496"/>
        </w:tabs>
        <w:ind w:left="1420" w:hanging="284"/>
      </w:pPr>
      <w:rPr>
        <w:rFonts w:ascii="Courier New" w:hAnsi="Courier New" w:cs="Courier New" w:hint="default"/>
      </w:rPr>
    </w:lvl>
    <w:lvl w:ilvl="5">
      <w:start w:val="1"/>
      <w:numFmt w:val="bullet"/>
      <w:lvlText w:val=""/>
      <w:lvlJc w:val="left"/>
      <w:pPr>
        <w:tabs>
          <w:tab w:val="num" w:pos="1780"/>
        </w:tabs>
        <w:ind w:left="1704" w:hanging="284"/>
      </w:pPr>
      <w:rPr>
        <w:rFonts w:ascii="Wingdings" w:hAnsi="Wingdings" w:hint="default"/>
      </w:rPr>
    </w:lvl>
    <w:lvl w:ilvl="6">
      <w:start w:val="1"/>
      <w:numFmt w:val="bullet"/>
      <w:lvlText w:val=""/>
      <w:lvlJc w:val="left"/>
      <w:pPr>
        <w:tabs>
          <w:tab w:val="num" w:pos="2064"/>
        </w:tabs>
        <w:ind w:left="1988" w:hanging="284"/>
      </w:pPr>
      <w:rPr>
        <w:rFonts w:ascii="Symbol" w:hAnsi="Symbol" w:hint="default"/>
      </w:rPr>
    </w:lvl>
    <w:lvl w:ilvl="7">
      <w:start w:val="1"/>
      <w:numFmt w:val="bullet"/>
      <w:lvlText w:val="o"/>
      <w:lvlJc w:val="left"/>
      <w:pPr>
        <w:tabs>
          <w:tab w:val="num" w:pos="2348"/>
        </w:tabs>
        <w:ind w:left="2272" w:hanging="284"/>
      </w:pPr>
      <w:rPr>
        <w:rFonts w:ascii="Courier New" w:hAnsi="Courier New" w:cs="Courier New" w:hint="default"/>
      </w:rPr>
    </w:lvl>
    <w:lvl w:ilvl="8">
      <w:start w:val="1"/>
      <w:numFmt w:val="bullet"/>
      <w:lvlText w:val=""/>
      <w:lvlJc w:val="left"/>
      <w:pPr>
        <w:tabs>
          <w:tab w:val="num" w:pos="2632"/>
        </w:tabs>
        <w:ind w:left="2556" w:hanging="284"/>
      </w:pPr>
      <w:rPr>
        <w:rFonts w:ascii="Wingdings" w:hAnsi="Wingdings" w:hint="default"/>
      </w:rPr>
    </w:lvl>
  </w:abstractNum>
  <w:abstractNum w:abstractNumId="15" w15:restartNumberingAfterBreak="0">
    <w:nsid w:val="4874524A"/>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4D70F7A"/>
    <w:multiLevelType w:val="multilevel"/>
    <w:tmpl w:val="52D2921E"/>
    <w:styleLink w:val="SDGBullets"/>
    <w:lvl w:ilvl="0">
      <w:start w:val="1"/>
      <w:numFmt w:val="bullet"/>
      <w:lvlText w:val=""/>
      <w:lvlJc w:val="left"/>
      <w:pPr>
        <w:ind w:left="397" w:hanging="397"/>
      </w:pPr>
      <w:rPr>
        <w:rFonts w:ascii="Symbol" w:hAnsi="Symbol" w:hint="default"/>
        <w:color w:val="009483" w:themeColor="text2"/>
      </w:rPr>
    </w:lvl>
    <w:lvl w:ilvl="1">
      <w:start w:val="1"/>
      <w:numFmt w:val="bullet"/>
      <w:lvlText w:val=""/>
      <w:lvlJc w:val="left"/>
      <w:pPr>
        <w:ind w:left="794" w:hanging="397"/>
      </w:pPr>
      <w:rPr>
        <w:rFonts w:ascii="Symbol" w:hAnsi="Symbol" w:hint="default"/>
        <w:color w:val="57626E" w:themeColor="background2"/>
      </w:rPr>
    </w:lvl>
    <w:lvl w:ilvl="2">
      <w:start w:val="1"/>
      <w:numFmt w:val="bullet"/>
      <w:lvlText w:val="-"/>
      <w:lvlJc w:val="left"/>
      <w:pPr>
        <w:ind w:left="1191" w:hanging="397"/>
      </w:pPr>
      <w:rPr>
        <w:rFonts w:ascii="Calibri" w:hAnsi="Calibri" w:hint="default"/>
        <w:color w:val="57626E" w:themeColor="background2"/>
      </w:rPr>
    </w:lvl>
    <w:lvl w:ilvl="3">
      <w:start w:val="1"/>
      <w:numFmt w:val="bullet"/>
      <w:lvlText w:val="‟"/>
      <w:lvlJc w:val="left"/>
      <w:pPr>
        <w:ind w:left="170" w:hanging="170"/>
      </w:pPr>
      <w:rPr>
        <w:rFonts w:ascii="Calibri" w:hAnsi="Calibri" w:hint="default"/>
        <w:color w:val="009483" w:themeColor="text2"/>
      </w:rPr>
    </w:lvl>
    <w:lvl w:ilvl="4">
      <w:start w:val="1"/>
      <w:numFmt w:val="bullet"/>
      <w:lvlText w:val="o"/>
      <w:lvlJc w:val="left"/>
      <w:pPr>
        <w:tabs>
          <w:tab w:val="num" w:pos="1496"/>
        </w:tabs>
        <w:ind w:left="1420" w:hanging="284"/>
      </w:pPr>
      <w:rPr>
        <w:rFonts w:ascii="Courier New" w:hAnsi="Courier New" w:cs="Courier New" w:hint="default"/>
      </w:rPr>
    </w:lvl>
    <w:lvl w:ilvl="5">
      <w:start w:val="1"/>
      <w:numFmt w:val="bullet"/>
      <w:lvlText w:val=""/>
      <w:lvlJc w:val="left"/>
      <w:pPr>
        <w:tabs>
          <w:tab w:val="num" w:pos="1780"/>
        </w:tabs>
        <w:ind w:left="1704" w:hanging="284"/>
      </w:pPr>
      <w:rPr>
        <w:rFonts w:ascii="Wingdings" w:hAnsi="Wingdings" w:hint="default"/>
      </w:rPr>
    </w:lvl>
    <w:lvl w:ilvl="6">
      <w:start w:val="1"/>
      <w:numFmt w:val="bullet"/>
      <w:lvlText w:val=""/>
      <w:lvlJc w:val="left"/>
      <w:pPr>
        <w:tabs>
          <w:tab w:val="num" w:pos="2064"/>
        </w:tabs>
        <w:ind w:left="1988" w:hanging="284"/>
      </w:pPr>
      <w:rPr>
        <w:rFonts w:ascii="Symbol" w:hAnsi="Symbol" w:hint="default"/>
      </w:rPr>
    </w:lvl>
    <w:lvl w:ilvl="7">
      <w:start w:val="1"/>
      <w:numFmt w:val="bullet"/>
      <w:lvlText w:val="o"/>
      <w:lvlJc w:val="left"/>
      <w:pPr>
        <w:tabs>
          <w:tab w:val="num" w:pos="2348"/>
        </w:tabs>
        <w:ind w:left="2272" w:hanging="284"/>
      </w:pPr>
      <w:rPr>
        <w:rFonts w:ascii="Courier New" w:hAnsi="Courier New" w:cs="Courier New" w:hint="default"/>
      </w:rPr>
    </w:lvl>
    <w:lvl w:ilvl="8">
      <w:start w:val="1"/>
      <w:numFmt w:val="bullet"/>
      <w:lvlText w:val=""/>
      <w:lvlJc w:val="left"/>
      <w:pPr>
        <w:tabs>
          <w:tab w:val="num" w:pos="2632"/>
        </w:tabs>
        <w:ind w:left="2556" w:hanging="284"/>
      </w:pPr>
      <w:rPr>
        <w:rFonts w:ascii="Wingdings" w:hAnsi="Wingdings" w:hint="default"/>
      </w:rPr>
    </w:lvl>
  </w:abstractNum>
  <w:abstractNum w:abstractNumId="17" w15:restartNumberingAfterBreak="0">
    <w:nsid w:val="6A3C3AB0"/>
    <w:multiLevelType w:val="multilevel"/>
    <w:tmpl w:val="684EF5FC"/>
    <w:lvl w:ilvl="0">
      <w:start w:val="1"/>
      <w:numFmt w:val="decimal"/>
      <w:lvlRestart w:val="0"/>
      <w:lvlText w:val="%1"/>
      <w:lvlJc w:val="left"/>
      <w:pPr>
        <w:ind w:left="0" w:firstLine="0"/>
      </w:pPr>
    </w:lvl>
    <w:lvl w:ilvl="1">
      <w:start w:val="1"/>
      <w:numFmt w:val="decimal"/>
      <w:suff w:val="nothing"/>
      <w:lvlText w:val=""/>
      <w:lvlJc w:val="left"/>
      <w:pPr>
        <w:ind w:left="0" w:firstLine="0"/>
      </w:pPr>
    </w:lvl>
    <w:lvl w:ilvl="2">
      <w:start w:val="1"/>
      <w:numFmt w:val="none"/>
      <w:suff w:val="nothing"/>
      <w:lvlText w:val=""/>
      <w:lvlJc w:val="left"/>
      <w:pPr>
        <w:ind w:left="0" w:firstLine="0"/>
      </w:pPr>
    </w:lvl>
    <w:lvl w:ilvl="3">
      <w:start w:val="1"/>
      <w:numFmt w:val="bullet"/>
      <w:lvlText w:val=""/>
      <w:lvlJc w:val="left"/>
      <w:pPr>
        <w:ind w:left="0" w:hanging="85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59645A3"/>
    <w:multiLevelType w:val="multilevel"/>
    <w:tmpl w:val="05ECB110"/>
    <w:name w:val="SDG Headings"/>
    <w:lvl w:ilvl="0">
      <w:start w:val="1"/>
      <w:numFmt w:val="decimal"/>
      <w:lvlRestart w:val="0"/>
      <w:pStyle w:val="Heading1"/>
      <w:lvlText w:val="%1"/>
      <w:lvlJc w:val="left"/>
      <w:pPr>
        <w:ind w:left="0" w:firstLine="0"/>
      </w:pPr>
    </w:lvl>
    <w:lvl w:ilvl="1">
      <w:start w:val="1"/>
      <w:numFmt w:val="decimal"/>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decimal"/>
      <w:lvlRestart w:val="1"/>
      <w:pStyle w:val="NormalNumbered"/>
      <w:lvlText w:val="%1.%4"/>
      <w:lvlJc w:val="left"/>
      <w:pPr>
        <w:ind w:left="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A555C57"/>
    <w:multiLevelType w:val="hybridMultilevel"/>
    <w:tmpl w:val="352ADE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16"/>
  </w:num>
  <w:num w:numId="3">
    <w:abstractNumId w:val="15"/>
  </w:num>
  <w:num w:numId="4">
    <w:abstractNumId w:val="10"/>
  </w:num>
  <w:num w:numId="5">
    <w:abstractNumId w:val="12"/>
  </w:num>
  <w:num w:numId="6">
    <w:abstractNumId w:val="3"/>
  </w:num>
  <w:num w:numId="7">
    <w:abstractNumId w:val="2"/>
  </w:num>
  <w:num w:numId="8">
    <w:abstractNumId w:val="1"/>
  </w:num>
  <w:num w:numId="9">
    <w:abstractNumId w:val="0"/>
  </w:num>
  <w:num w:numId="10">
    <w:abstractNumId w:val="9"/>
  </w:num>
  <w:num w:numId="11">
    <w:abstractNumId w:val="6"/>
  </w:num>
  <w:num w:numId="12">
    <w:abstractNumId w:val="7"/>
  </w:num>
  <w:num w:numId="13">
    <w:abstractNumId w:val="11"/>
  </w:num>
  <w:num w:numId="14">
    <w:abstractNumId w:val="18"/>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7"/>
  </w:num>
  <w:num w:numId="18">
    <w:abstractNumId w:val="13"/>
  </w:num>
  <w:num w:numId="19">
    <w:abstractNumId w:val="8"/>
  </w:num>
  <w:num w:numId="20">
    <w:abstractNumId w:val="14"/>
  </w:num>
  <w:num w:numId="21">
    <w:abstractNumId w:val="18"/>
  </w:num>
  <w:num w:numId="22">
    <w:abstractNumId w:val="19"/>
  </w:num>
  <w:num w:numId="23">
    <w:abstractNumId w:val="18"/>
  </w:num>
  <w:num w:numId="24">
    <w:abstractNumId w:val="18"/>
  </w:num>
  <w:num w:numId="25">
    <w:abstractNumId w:val="18"/>
  </w:num>
  <w:num w:numId="26">
    <w:abstractNumId w:val="18"/>
  </w:num>
  <w:num w:numId="27">
    <w:abstractNumId w:val="7"/>
  </w:num>
  <w:num w:numId="28">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851"/>
  <w:characterSpacingControl w:val="doNotCompress"/>
  <w:hdrShapeDefaults>
    <o:shapedefaults v:ext="edit" spidmax="28697"/>
    <o:shapelayout v:ext="edit">
      <o:idmap v:ext="edit" data="28"/>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83BC9A71-397B-4C61-A813-A29A2734F80C}"/>
    <w:docVar w:name="dgnword-eventsink" w:val="695477448"/>
  </w:docVars>
  <w:rsids>
    <w:rsidRoot w:val="00773A62"/>
    <w:rsid w:val="000009B7"/>
    <w:rsid w:val="00001189"/>
    <w:rsid w:val="00001F58"/>
    <w:rsid w:val="0000278D"/>
    <w:rsid w:val="00003AE3"/>
    <w:rsid w:val="00005755"/>
    <w:rsid w:val="00012DC1"/>
    <w:rsid w:val="000164CA"/>
    <w:rsid w:val="00020321"/>
    <w:rsid w:val="0002200A"/>
    <w:rsid w:val="00022497"/>
    <w:rsid w:val="000226ED"/>
    <w:rsid w:val="00023FCC"/>
    <w:rsid w:val="00024278"/>
    <w:rsid w:val="0003098E"/>
    <w:rsid w:val="000309EB"/>
    <w:rsid w:val="000315BF"/>
    <w:rsid w:val="00032A4D"/>
    <w:rsid w:val="00035EA4"/>
    <w:rsid w:val="00036E3B"/>
    <w:rsid w:val="00037C62"/>
    <w:rsid w:val="00041737"/>
    <w:rsid w:val="000425CF"/>
    <w:rsid w:val="00045619"/>
    <w:rsid w:val="0004578E"/>
    <w:rsid w:val="00045833"/>
    <w:rsid w:val="00050305"/>
    <w:rsid w:val="00050D32"/>
    <w:rsid w:val="000543C8"/>
    <w:rsid w:val="000545DF"/>
    <w:rsid w:val="00054FAA"/>
    <w:rsid w:val="00060356"/>
    <w:rsid w:val="00061095"/>
    <w:rsid w:val="00062722"/>
    <w:rsid w:val="00063949"/>
    <w:rsid w:val="00063954"/>
    <w:rsid w:val="00064869"/>
    <w:rsid w:val="00064D7B"/>
    <w:rsid w:val="00065DC6"/>
    <w:rsid w:val="00066FF3"/>
    <w:rsid w:val="00067085"/>
    <w:rsid w:val="000673C7"/>
    <w:rsid w:val="000722B4"/>
    <w:rsid w:val="000821BA"/>
    <w:rsid w:val="00082581"/>
    <w:rsid w:val="00082B41"/>
    <w:rsid w:val="000830AF"/>
    <w:rsid w:val="000862A0"/>
    <w:rsid w:val="00086E57"/>
    <w:rsid w:val="00087751"/>
    <w:rsid w:val="0009154E"/>
    <w:rsid w:val="00093D25"/>
    <w:rsid w:val="000A24AA"/>
    <w:rsid w:val="000A35FF"/>
    <w:rsid w:val="000A5C4E"/>
    <w:rsid w:val="000B070E"/>
    <w:rsid w:val="000B1FBC"/>
    <w:rsid w:val="000C0A6A"/>
    <w:rsid w:val="000C21D6"/>
    <w:rsid w:val="000C24AA"/>
    <w:rsid w:val="000C28B8"/>
    <w:rsid w:val="000C29F9"/>
    <w:rsid w:val="000C5F93"/>
    <w:rsid w:val="000C75AC"/>
    <w:rsid w:val="000D353C"/>
    <w:rsid w:val="000D365A"/>
    <w:rsid w:val="000D374C"/>
    <w:rsid w:val="000D4609"/>
    <w:rsid w:val="000D4E06"/>
    <w:rsid w:val="000D5784"/>
    <w:rsid w:val="000D6E33"/>
    <w:rsid w:val="000F6DC9"/>
    <w:rsid w:val="001008E0"/>
    <w:rsid w:val="00103A7E"/>
    <w:rsid w:val="00103B13"/>
    <w:rsid w:val="001046CC"/>
    <w:rsid w:val="0010548E"/>
    <w:rsid w:val="00105CF4"/>
    <w:rsid w:val="001106E8"/>
    <w:rsid w:val="0011244B"/>
    <w:rsid w:val="00112F0F"/>
    <w:rsid w:val="0011340D"/>
    <w:rsid w:val="0011609F"/>
    <w:rsid w:val="00116FEB"/>
    <w:rsid w:val="00117231"/>
    <w:rsid w:val="00122883"/>
    <w:rsid w:val="001300B6"/>
    <w:rsid w:val="00130FA1"/>
    <w:rsid w:val="00132BD4"/>
    <w:rsid w:val="0013610F"/>
    <w:rsid w:val="001406B5"/>
    <w:rsid w:val="00142FB5"/>
    <w:rsid w:val="00147D3D"/>
    <w:rsid w:val="001523F9"/>
    <w:rsid w:val="00152F9A"/>
    <w:rsid w:val="0015343A"/>
    <w:rsid w:val="001538F9"/>
    <w:rsid w:val="00154F93"/>
    <w:rsid w:val="001550A5"/>
    <w:rsid w:val="00155DC4"/>
    <w:rsid w:val="001635A1"/>
    <w:rsid w:val="00163C23"/>
    <w:rsid w:val="001675FD"/>
    <w:rsid w:val="001732FD"/>
    <w:rsid w:val="00176641"/>
    <w:rsid w:val="00176C2E"/>
    <w:rsid w:val="00177E81"/>
    <w:rsid w:val="00180F83"/>
    <w:rsid w:val="0018125D"/>
    <w:rsid w:val="00183444"/>
    <w:rsid w:val="00184191"/>
    <w:rsid w:val="00187856"/>
    <w:rsid w:val="00190022"/>
    <w:rsid w:val="00190947"/>
    <w:rsid w:val="00194827"/>
    <w:rsid w:val="00194E9A"/>
    <w:rsid w:val="0019612A"/>
    <w:rsid w:val="001A02E8"/>
    <w:rsid w:val="001A1380"/>
    <w:rsid w:val="001A2039"/>
    <w:rsid w:val="001A2255"/>
    <w:rsid w:val="001A247D"/>
    <w:rsid w:val="001A2919"/>
    <w:rsid w:val="001A392A"/>
    <w:rsid w:val="001A3F6A"/>
    <w:rsid w:val="001A406E"/>
    <w:rsid w:val="001A59DF"/>
    <w:rsid w:val="001A5D95"/>
    <w:rsid w:val="001A6754"/>
    <w:rsid w:val="001A69C8"/>
    <w:rsid w:val="001B083F"/>
    <w:rsid w:val="001B088E"/>
    <w:rsid w:val="001B543B"/>
    <w:rsid w:val="001C682F"/>
    <w:rsid w:val="001D150A"/>
    <w:rsid w:val="001D51EB"/>
    <w:rsid w:val="001D723A"/>
    <w:rsid w:val="001D7ED1"/>
    <w:rsid w:val="001E002A"/>
    <w:rsid w:val="001E44A0"/>
    <w:rsid w:val="001E5F0D"/>
    <w:rsid w:val="001E7459"/>
    <w:rsid w:val="001E7E99"/>
    <w:rsid w:val="001F07B6"/>
    <w:rsid w:val="001F0D39"/>
    <w:rsid w:val="001F0E31"/>
    <w:rsid w:val="001F2EC5"/>
    <w:rsid w:val="001F3B3E"/>
    <w:rsid w:val="00203B23"/>
    <w:rsid w:val="00205027"/>
    <w:rsid w:val="00205141"/>
    <w:rsid w:val="002052A8"/>
    <w:rsid w:val="002066B2"/>
    <w:rsid w:val="002115B1"/>
    <w:rsid w:val="00212744"/>
    <w:rsid w:val="00216329"/>
    <w:rsid w:val="00222907"/>
    <w:rsid w:val="00222E5E"/>
    <w:rsid w:val="002243C5"/>
    <w:rsid w:val="002264D9"/>
    <w:rsid w:val="00226C2E"/>
    <w:rsid w:val="00230A58"/>
    <w:rsid w:val="002328EC"/>
    <w:rsid w:val="00232C74"/>
    <w:rsid w:val="00236954"/>
    <w:rsid w:val="002374C9"/>
    <w:rsid w:val="00240B41"/>
    <w:rsid w:val="002415CE"/>
    <w:rsid w:val="00242B76"/>
    <w:rsid w:val="00244831"/>
    <w:rsid w:val="00247664"/>
    <w:rsid w:val="0025292F"/>
    <w:rsid w:val="00254827"/>
    <w:rsid w:val="00254CD6"/>
    <w:rsid w:val="00255790"/>
    <w:rsid w:val="00255ACE"/>
    <w:rsid w:val="00256100"/>
    <w:rsid w:val="00260294"/>
    <w:rsid w:val="002602D2"/>
    <w:rsid w:val="0026036B"/>
    <w:rsid w:val="00260ABA"/>
    <w:rsid w:val="0026231B"/>
    <w:rsid w:val="002639B3"/>
    <w:rsid w:val="0026609B"/>
    <w:rsid w:val="00267890"/>
    <w:rsid w:val="00271274"/>
    <w:rsid w:val="002719F9"/>
    <w:rsid w:val="00271E59"/>
    <w:rsid w:val="00273C0F"/>
    <w:rsid w:val="00274F13"/>
    <w:rsid w:val="00275903"/>
    <w:rsid w:val="0027605E"/>
    <w:rsid w:val="00281442"/>
    <w:rsid w:val="00282E4F"/>
    <w:rsid w:val="0028332A"/>
    <w:rsid w:val="00283F06"/>
    <w:rsid w:val="00287D6D"/>
    <w:rsid w:val="00287D70"/>
    <w:rsid w:val="0029039D"/>
    <w:rsid w:val="002907A1"/>
    <w:rsid w:val="0029088D"/>
    <w:rsid w:val="00290EAF"/>
    <w:rsid w:val="002911F1"/>
    <w:rsid w:val="002931FE"/>
    <w:rsid w:val="00296A42"/>
    <w:rsid w:val="00297DE7"/>
    <w:rsid w:val="002A3C47"/>
    <w:rsid w:val="002A5576"/>
    <w:rsid w:val="002A571C"/>
    <w:rsid w:val="002B39D5"/>
    <w:rsid w:val="002B4955"/>
    <w:rsid w:val="002B5262"/>
    <w:rsid w:val="002B77DF"/>
    <w:rsid w:val="002B7E3A"/>
    <w:rsid w:val="002C11F1"/>
    <w:rsid w:val="002C2048"/>
    <w:rsid w:val="002C217B"/>
    <w:rsid w:val="002C2ED2"/>
    <w:rsid w:val="002C59B3"/>
    <w:rsid w:val="002C7929"/>
    <w:rsid w:val="002D0A9D"/>
    <w:rsid w:val="002D0DBB"/>
    <w:rsid w:val="002D1C96"/>
    <w:rsid w:val="002D2D26"/>
    <w:rsid w:val="002D51AB"/>
    <w:rsid w:val="002D7269"/>
    <w:rsid w:val="002E0BBA"/>
    <w:rsid w:val="002E1CA7"/>
    <w:rsid w:val="002E3682"/>
    <w:rsid w:val="002E6932"/>
    <w:rsid w:val="002F0135"/>
    <w:rsid w:val="002F27CB"/>
    <w:rsid w:val="002F53FD"/>
    <w:rsid w:val="002F671E"/>
    <w:rsid w:val="002F75CD"/>
    <w:rsid w:val="0030020F"/>
    <w:rsid w:val="00301A63"/>
    <w:rsid w:val="00302060"/>
    <w:rsid w:val="00305AA4"/>
    <w:rsid w:val="0031182E"/>
    <w:rsid w:val="0031529A"/>
    <w:rsid w:val="003161A7"/>
    <w:rsid w:val="00320A74"/>
    <w:rsid w:val="00322F9A"/>
    <w:rsid w:val="00323670"/>
    <w:rsid w:val="00327912"/>
    <w:rsid w:val="00332342"/>
    <w:rsid w:val="003336F9"/>
    <w:rsid w:val="0033736F"/>
    <w:rsid w:val="003430ED"/>
    <w:rsid w:val="00343512"/>
    <w:rsid w:val="00346011"/>
    <w:rsid w:val="003562FB"/>
    <w:rsid w:val="00357500"/>
    <w:rsid w:val="00363F79"/>
    <w:rsid w:val="00367A66"/>
    <w:rsid w:val="00370E9E"/>
    <w:rsid w:val="003736E2"/>
    <w:rsid w:val="00375893"/>
    <w:rsid w:val="00376591"/>
    <w:rsid w:val="0038170B"/>
    <w:rsid w:val="00382E09"/>
    <w:rsid w:val="0038481A"/>
    <w:rsid w:val="00385719"/>
    <w:rsid w:val="00387BF2"/>
    <w:rsid w:val="00387E42"/>
    <w:rsid w:val="00392AD1"/>
    <w:rsid w:val="00397055"/>
    <w:rsid w:val="00397A4D"/>
    <w:rsid w:val="003A0A49"/>
    <w:rsid w:val="003A246B"/>
    <w:rsid w:val="003A37A2"/>
    <w:rsid w:val="003A79BE"/>
    <w:rsid w:val="003B3D1C"/>
    <w:rsid w:val="003B4352"/>
    <w:rsid w:val="003B4BA4"/>
    <w:rsid w:val="003C4DAB"/>
    <w:rsid w:val="003C6669"/>
    <w:rsid w:val="003C7103"/>
    <w:rsid w:val="003D019F"/>
    <w:rsid w:val="003D0B86"/>
    <w:rsid w:val="003D1416"/>
    <w:rsid w:val="003D310E"/>
    <w:rsid w:val="003D3BE0"/>
    <w:rsid w:val="003D449D"/>
    <w:rsid w:val="003D66D9"/>
    <w:rsid w:val="003D7869"/>
    <w:rsid w:val="003D7B85"/>
    <w:rsid w:val="003D7D29"/>
    <w:rsid w:val="003E107C"/>
    <w:rsid w:val="003E47F9"/>
    <w:rsid w:val="003E6210"/>
    <w:rsid w:val="003E63FF"/>
    <w:rsid w:val="003E7922"/>
    <w:rsid w:val="003E7DCA"/>
    <w:rsid w:val="003F05C5"/>
    <w:rsid w:val="003F2155"/>
    <w:rsid w:val="003F2534"/>
    <w:rsid w:val="003F4F1C"/>
    <w:rsid w:val="00401297"/>
    <w:rsid w:val="0040306E"/>
    <w:rsid w:val="00406A18"/>
    <w:rsid w:val="00407092"/>
    <w:rsid w:val="00407D10"/>
    <w:rsid w:val="00411116"/>
    <w:rsid w:val="00411A5D"/>
    <w:rsid w:val="00411F77"/>
    <w:rsid w:val="004127B0"/>
    <w:rsid w:val="00414763"/>
    <w:rsid w:val="004150F9"/>
    <w:rsid w:val="00417DB3"/>
    <w:rsid w:val="0042264E"/>
    <w:rsid w:val="00423598"/>
    <w:rsid w:val="00424199"/>
    <w:rsid w:val="00426847"/>
    <w:rsid w:val="00426A50"/>
    <w:rsid w:val="004321C9"/>
    <w:rsid w:val="0043580A"/>
    <w:rsid w:val="00435E2E"/>
    <w:rsid w:val="00437076"/>
    <w:rsid w:val="00441A5D"/>
    <w:rsid w:val="00444265"/>
    <w:rsid w:val="00444721"/>
    <w:rsid w:val="00446973"/>
    <w:rsid w:val="00446A44"/>
    <w:rsid w:val="00447364"/>
    <w:rsid w:val="00447C98"/>
    <w:rsid w:val="00450447"/>
    <w:rsid w:val="004516AA"/>
    <w:rsid w:val="00452C8D"/>
    <w:rsid w:val="00454947"/>
    <w:rsid w:val="00455D6A"/>
    <w:rsid w:val="00456273"/>
    <w:rsid w:val="00457030"/>
    <w:rsid w:val="004571A8"/>
    <w:rsid w:val="004572C8"/>
    <w:rsid w:val="00457AB3"/>
    <w:rsid w:val="00457C92"/>
    <w:rsid w:val="00460E8F"/>
    <w:rsid w:val="00461515"/>
    <w:rsid w:val="00462FAD"/>
    <w:rsid w:val="0046320B"/>
    <w:rsid w:val="00464A4F"/>
    <w:rsid w:val="00465BE1"/>
    <w:rsid w:val="004741F6"/>
    <w:rsid w:val="00480775"/>
    <w:rsid w:val="00481DD3"/>
    <w:rsid w:val="004851D6"/>
    <w:rsid w:val="004862F0"/>
    <w:rsid w:val="00486608"/>
    <w:rsid w:val="00486AF8"/>
    <w:rsid w:val="00486B15"/>
    <w:rsid w:val="004900D1"/>
    <w:rsid w:val="00494682"/>
    <w:rsid w:val="00495F87"/>
    <w:rsid w:val="004A05E1"/>
    <w:rsid w:val="004A1230"/>
    <w:rsid w:val="004A3BDB"/>
    <w:rsid w:val="004A677A"/>
    <w:rsid w:val="004A71FE"/>
    <w:rsid w:val="004A767A"/>
    <w:rsid w:val="004A7E14"/>
    <w:rsid w:val="004B594E"/>
    <w:rsid w:val="004B7BAF"/>
    <w:rsid w:val="004B7E68"/>
    <w:rsid w:val="004C0EFC"/>
    <w:rsid w:val="004C3B23"/>
    <w:rsid w:val="004C6AC1"/>
    <w:rsid w:val="004C71CD"/>
    <w:rsid w:val="004C7321"/>
    <w:rsid w:val="004D0226"/>
    <w:rsid w:val="004D2B0E"/>
    <w:rsid w:val="004D35D4"/>
    <w:rsid w:val="004D3814"/>
    <w:rsid w:val="004D562A"/>
    <w:rsid w:val="004D74DA"/>
    <w:rsid w:val="004E1C3F"/>
    <w:rsid w:val="004E4E53"/>
    <w:rsid w:val="004E559D"/>
    <w:rsid w:val="004F0F35"/>
    <w:rsid w:val="004F44F8"/>
    <w:rsid w:val="004F47D2"/>
    <w:rsid w:val="005012F6"/>
    <w:rsid w:val="00501510"/>
    <w:rsid w:val="00502221"/>
    <w:rsid w:val="00502A84"/>
    <w:rsid w:val="00502C3B"/>
    <w:rsid w:val="00502E23"/>
    <w:rsid w:val="00505239"/>
    <w:rsid w:val="00505F27"/>
    <w:rsid w:val="0050650A"/>
    <w:rsid w:val="005067C5"/>
    <w:rsid w:val="005109A1"/>
    <w:rsid w:val="00511A4F"/>
    <w:rsid w:val="00511C3E"/>
    <w:rsid w:val="00512913"/>
    <w:rsid w:val="00513C5F"/>
    <w:rsid w:val="005179D2"/>
    <w:rsid w:val="00521852"/>
    <w:rsid w:val="00527C75"/>
    <w:rsid w:val="0053027B"/>
    <w:rsid w:val="00530B03"/>
    <w:rsid w:val="00544EDC"/>
    <w:rsid w:val="0054577F"/>
    <w:rsid w:val="0054677A"/>
    <w:rsid w:val="005471A9"/>
    <w:rsid w:val="005502BB"/>
    <w:rsid w:val="0055096D"/>
    <w:rsid w:val="00550A47"/>
    <w:rsid w:val="00551374"/>
    <w:rsid w:val="00556401"/>
    <w:rsid w:val="005633D2"/>
    <w:rsid w:val="00566FC3"/>
    <w:rsid w:val="00567ABA"/>
    <w:rsid w:val="00567EAA"/>
    <w:rsid w:val="005726AB"/>
    <w:rsid w:val="00574EB6"/>
    <w:rsid w:val="005762C2"/>
    <w:rsid w:val="00580401"/>
    <w:rsid w:val="00580582"/>
    <w:rsid w:val="0058153A"/>
    <w:rsid w:val="005832D8"/>
    <w:rsid w:val="00585214"/>
    <w:rsid w:val="00585666"/>
    <w:rsid w:val="005861D4"/>
    <w:rsid w:val="0058692F"/>
    <w:rsid w:val="00586996"/>
    <w:rsid w:val="0058744F"/>
    <w:rsid w:val="00590058"/>
    <w:rsid w:val="00591630"/>
    <w:rsid w:val="00592664"/>
    <w:rsid w:val="00595AC2"/>
    <w:rsid w:val="0059739F"/>
    <w:rsid w:val="00597F4E"/>
    <w:rsid w:val="005A2A8A"/>
    <w:rsid w:val="005A3662"/>
    <w:rsid w:val="005A7858"/>
    <w:rsid w:val="005B2E6A"/>
    <w:rsid w:val="005B4BF0"/>
    <w:rsid w:val="005C0FCF"/>
    <w:rsid w:val="005C1D5F"/>
    <w:rsid w:val="005C68F6"/>
    <w:rsid w:val="005C6DE1"/>
    <w:rsid w:val="005D06CD"/>
    <w:rsid w:val="005D2D05"/>
    <w:rsid w:val="005E163E"/>
    <w:rsid w:val="005E6237"/>
    <w:rsid w:val="005E6D45"/>
    <w:rsid w:val="005E6E79"/>
    <w:rsid w:val="005F055C"/>
    <w:rsid w:val="005F0F9D"/>
    <w:rsid w:val="005F281E"/>
    <w:rsid w:val="005F2CDA"/>
    <w:rsid w:val="005F2D17"/>
    <w:rsid w:val="005F7B61"/>
    <w:rsid w:val="00600412"/>
    <w:rsid w:val="0060167D"/>
    <w:rsid w:val="00602190"/>
    <w:rsid w:val="00602697"/>
    <w:rsid w:val="00603F75"/>
    <w:rsid w:val="006041D3"/>
    <w:rsid w:val="006044FC"/>
    <w:rsid w:val="006079E2"/>
    <w:rsid w:val="006104E3"/>
    <w:rsid w:val="00610732"/>
    <w:rsid w:val="00610AE3"/>
    <w:rsid w:val="0061158F"/>
    <w:rsid w:val="00614F7E"/>
    <w:rsid w:val="006150FD"/>
    <w:rsid w:val="0061543B"/>
    <w:rsid w:val="00617BD1"/>
    <w:rsid w:val="00627C20"/>
    <w:rsid w:val="00631408"/>
    <w:rsid w:val="006319CD"/>
    <w:rsid w:val="00633D0C"/>
    <w:rsid w:val="006350CD"/>
    <w:rsid w:val="00635A33"/>
    <w:rsid w:val="00636BE1"/>
    <w:rsid w:val="006377A7"/>
    <w:rsid w:val="0064022F"/>
    <w:rsid w:val="00642CD5"/>
    <w:rsid w:val="006451E1"/>
    <w:rsid w:val="0064653F"/>
    <w:rsid w:val="00647F80"/>
    <w:rsid w:val="00650367"/>
    <w:rsid w:val="006506BE"/>
    <w:rsid w:val="006528C4"/>
    <w:rsid w:val="00653695"/>
    <w:rsid w:val="0065496A"/>
    <w:rsid w:val="00655591"/>
    <w:rsid w:val="006612B3"/>
    <w:rsid w:val="00665936"/>
    <w:rsid w:val="00665A8A"/>
    <w:rsid w:val="00667333"/>
    <w:rsid w:val="00670CA8"/>
    <w:rsid w:val="0067303F"/>
    <w:rsid w:val="00674F70"/>
    <w:rsid w:val="00677691"/>
    <w:rsid w:val="00681315"/>
    <w:rsid w:val="006829D1"/>
    <w:rsid w:val="00682EB0"/>
    <w:rsid w:val="00686DC1"/>
    <w:rsid w:val="00687245"/>
    <w:rsid w:val="0069114D"/>
    <w:rsid w:val="00693A4E"/>
    <w:rsid w:val="006943F4"/>
    <w:rsid w:val="00694AE3"/>
    <w:rsid w:val="00694CED"/>
    <w:rsid w:val="006A100A"/>
    <w:rsid w:val="006A2217"/>
    <w:rsid w:val="006A3F8A"/>
    <w:rsid w:val="006B1447"/>
    <w:rsid w:val="006B23BA"/>
    <w:rsid w:val="006B261A"/>
    <w:rsid w:val="006B2E6A"/>
    <w:rsid w:val="006B41CF"/>
    <w:rsid w:val="006B5929"/>
    <w:rsid w:val="006B6FFD"/>
    <w:rsid w:val="006C2504"/>
    <w:rsid w:val="006C57D5"/>
    <w:rsid w:val="006C600F"/>
    <w:rsid w:val="006D09A8"/>
    <w:rsid w:val="006D1101"/>
    <w:rsid w:val="006D216B"/>
    <w:rsid w:val="006D27FF"/>
    <w:rsid w:val="006D54AD"/>
    <w:rsid w:val="006D5F62"/>
    <w:rsid w:val="006D7DD2"/>
    <w:rsid w:val="006E0624"/>
    <w:rsid w:val="006E178B"/>
    <w:rsid w:val="006E2835"/>
    <w:rsid w:val="006E62ED"/>
    <w:rsid w:val="006E730D"/>
    <w:rsid w:val="006F1EA2"/>
    <w:rsid w:val="006F5026"/>
    <w:rsid w:val="006F5DE8"/>
    <w:rsid w:val="006F6925"/>
    <w:rsid w:val="006F7103"/>
    <w:rsid w:val="006F7802"/>
    <w:rsid w:val="007063F7"/>
    <w:rsid w:val="0071379B"/>
    <w:rsid w:val="00713C7F"/>
    <w:rsid w:val="0071739F"/>
    <w:rsid w:val="00722F5D"/>
    <w:rsid w:val="00725A88"/>
    <w:rsid w:val="00726DF1"/>
    <w:rsid w:val="00731046"/>
    <w:rsid w:val="0073652B"/>
    <w:rsid w:val="00737755"/>
    <w:rsid w:val="00740E50"/>
    <w:rsid w:val="00744A06"/>
    <w:rsid w:val="0076004F"/>
    <w:rsid w:val="007604A9"/>
    <w:rsid w:val="00761039"/>
    <w:rsid w:val="007620D0"/>
    <w:rsid w:val="00762CF8"/>
    <w:rsid w:val="0076551A"/>
    <w:rsid w:val="0076580E"/>
    <w:rsid w:val="007673C3"/>
    <w:rsid w:val="00770C9D"/>
    <w:rsid w:val="00771333"/>
    <w:rsid w:val="00773A62"/>
    <w:rsid w:val="00773D30"/>
    <w:rsid w:val="00775074"/>
    <w:rsid w:val="00780342"/>
    <w:rsid w:val="007812FB"/>
    <w:rsid w:val="00781970"/>
    <w:rsid w:val="00782FA6"/>
    <w:rsid w:val="00783F39"/>
    <w:rsid w:val="007850F2"/>
    <w:rsid w:val="00786576"/>
    <w:rsid w:val="00786711"/>
    <w:rsid w:val="00787524"/>
    <w:rsid w:val="00787A1B"/>
    <w:rsid w:val="00792787"/>
    <w:rsid w:val="00796238"/>
    <w:rsid w:val="007A1AFC"/>
    <w:rsid w:val="007A234E"/>
    <w:rsid w:val="007A244D"/>
    <w:rsid w:val="007A7D18"/>
    <w:rsid w:val="007B05CE"/>
    <w:rsid w:val="007B1D93"/>
    <w:rsid w:val="007B1F7B"/>
    <w:rsid w:val="007B2222"/>
    <w:rsid w:val="007B32A8"/>
    <w:rsid w:val="007B55AD"/>
    <w:rsid w:val="007C1805"/>
    <w:rsid w:val="007C26E0"/>
    <w:rsid w:val="007D1472"/>
    <w:rsid w:val="007D6344"/>
    <w:rsid w:val="007E1370"/>
    <w:rsid w:val="007E2651"/>
    <w:rsid w:val="007E2D1D"/>
    <w:rsid w:val="007E6784"/>
    <w:rsid w:val="00800897"/>
    <w:rsid w:val="00802C80"/>
    <w:rsid w:val="00804FED"/>
    <w:rsid w:val="00805F2B"/>
    <w:rsid w:val="008064F0"/>
    <w:rsid w:val="00806ABE"/>
    <w:rsid w:val="00810FE7"/>
    <w:rsid w:val="008119EA"/>
    <w:rsid w:val="00812CAB"/>
    <w:rsid w:val="00816203"/>
    <w:rsid w:val="0082313D"/>
    <w:rsid w:val="00825F4C"/>
    <w:rsid w:val="00827D0D"/>
    <w:rsid w:val="00830A59"/>
    <w:rsid w:val="00834CC9"/>
    <w:rsid w:val="0083531F"/>
    <w:rsid w:val="00840F04"/>
    <w:rsid w:val="00841393"/>
    <w:rsid w:val="008419D0"/>
    <w:rsid w:val="00842447"/>
    <w:rsid w:val="008444C6"/>
    <w:rsid w:val="008456DD"/>
    <w:rsid w:val="008460E7"/>
    <w:rsid w:val="00846C81"/>
    <w:rsid w:val="00850366"/>
    <w:rsid w:val="008506C6"/>
    <w:rsid w:val="008508F0"/>
    <w:rsid w:val="0085111A"/>
    <w:rsid w:val="008517ED"/>
    <w:rsid w:val="0085192C"/>
    <w:rsid w:val="00852578"/>
    <w:rsid w:val="00856415"/>
    <w:rsid w:val="00860259"/>
    <w:rsid w:val="00860918"/>
    <w:rsid w:val="0086183C"/>
    <w:rsid w:val="008628C7"/>
    <w:rsid w:val="00865831"/>
    <w:rsid w:val="00870FC0"/>
    <w:rsid w:val="008744F6"/>
    <w:rsid w:val="00876714"/>
    <w:rsid w:val="00881E08"/>
    <w:rsid w:val="0088717D"/>
    <w:rsid w:val="00890210"/>
    <w:rsid w:val="0089093F"/>
    <w:rsid w:val="008921BA"/>
    <w:rsid w:val="00893DD1"/>
    <w:rsid w:val="008942FE"/>
    <w:rsid w:val="00894FD9"/>
    <w:rsid w:val="008955E9"/>
    <w:rsid w:val="008A4BD1"/>
    <w:rsid w:val="008A569F"/>
    <w:rsid w:val="008B09A6"/>
    <w:rsid w:val="008B2274"/>
    <w:rsid w:val="008B5A78"/>
    <w:rsid w:val="008B7379"/>
    <w:rsid w:val="008B74C6"/>
    <w:rsid w:val="008C276F"/>
    <w:rsid w:val="008C590D"/>
    <w:rsid w:val="008C7530"/>
    <w:rsid w:val="008C79A9"/>
    <w:rsid w:val="008D079E"/>
    <w:rsid w:val="008D124D"/>
    <w:rsid w:val="008D1416"/>
    <w:rsid w:val="008D34F7"/>
    <w:rsid w:val="008D7DA6"/>
    <w:rsid w:val="008E7AF2"/>
    <w:rsid w:val="008F07DE"/>
    <w:rsid w:val="008F0F19"/>
    <w:rsid w:val="008F3B00"/>
    <w:rsid w:val="008F4B1A"/>
    <w:rsid w:val="008F5129"/>
    <w:rsid w:val="008F72A9"/>
    <w:rsid w:val="008F7424"/>
    <w:rsid w:val="008F7993"/>
    <w:rsid w:val="00901022"/>
    <w:rsid w:val="00901754"/>
    <w:rsid w:val="00902F37"/>
    <w:rsid w:val="0090604F"/>
    <w:rsid w:val="00911F26"/>
    <w:rsid w:val="009126B5"/>
    <w:rsid w:val="00912C9C"/>
    <w:rsid w:val="0091667D"/>
    <w:rsid w:val="0092057F"/>
    <w:rsid w:val="00922854"/>
    <w:rsid w:val="009236C0"/>
    <w:rsid w:val="00925D98"/>
    <w:rsid w:val="009310AA"/>
    <w:rsid w:val="0093121C"/>
    <w:rsid w:val="00932659"/>
    <w:rsid w:val="009354A5"/>
    <w:rsid w:val="00940406"/>
    <w:rsid w:val="00941080"/>
    <w:rsid w:val="009414F7"/>
    <w:rsid w:val="00943395"/>
    <w:rsid w:val="00943B77"/>
    <w:rsid w:val="009453E4"/>
    <w:rsid w:val="009456DE"/>
    <w:rsid w:val="00946852"/>
    <w:rsid w:val="0095032A"/>
    <w:rsid w:val="009560A1"/>
    <w:rsid w:val="00956A54"/>
    <w:rsid w:val="0096158D"/>
    <w:rsid w:val="009616EC"/>
    <w:rsid w:val="00965B33"/>
    <w:rsid w:val="00980D52"/>
    <w:rsid w:val="00985794"/>
    <w:rsid w:val="0099043A"/>
    <w:rsid w:val="0099154F"/>
    <w:rsid w:val="00994276"/>
    <w:rsid w:val="00995DF5"/>
    <w:rsid w:val="0099678C"/>
    <w:rsid w:val="00996829"/>
    <w:rsid w:val="009A2538"/>
    <w:rsid w:val="009A2DCF"/>
    <w:rsid w:val="009A30E7"/>
    <w:rsid w:val="009A39EF"/>
    <w:rsid w:val="009A3EF2"/>
    <w:rsid w:val="009B0ABC"/>
    <w:rsid w:val="009B2893"/>
    <w:rsid w:val="009B529D"/>
    <w:rsid w:val="009B66B5"/>
    <w:rsid w:val="009C0E82"/>
    <w:rsid w:val="009C17A2"/>
    <w:rsid w:val="009C19E6"/>
    <w:rsid w:val="009C38BE"/>
    <w:rsid w:val="009D6B86"/>
    <w:rsid w:val="009D7432"/>
    <w:rsid w:val="009E3612"/>
    <w:rsid w:val="009E370B"/>
    <w:rsid w:val="009E43C9"/>
    <w:rsid w:val="009F2B6E"/>
    <w:rsid w:val="009F51FD"/>
    <w:rsid w:val="009F5E67"/>
    <w:rsid w:val="009F6554"/>
    <w:rsid w:val="00A04393"/>
    <w:rsid w:val="00A10311"/>
    <w:rsid w:val="00A11176"/>
    <w:rsid w:val="00A11288"/>
    <w:rsid w:val="00A11C25"/>
    <w:rsid w:val="00A124C3"/>
    <w:rsid w:val="00A12B63"/>
    <w:rsid w:val="00A12D07"/>
    <w:rsid w:val="00A13972"/>
    <w:rsid w:val="00A15F68"/>
    <w:rsid w:val="00A16171"/>
    <w:rsid w:val="00A16869"/>
    <w:rsid w:val="00A23924"/>
    <w:rsid w:val="00A24FF0"/>
    <w:rsid w:val="00A25631"/>
    <w:rsid w:val="00A26814"/>
    <w:rsid w:val="00A2772C"/>
    <w:rsid w:val="00A30D39"/>
    <w:rsid w:val="00A30DB8"/>
    <w:rsid w:val="00A30FBF"/>
    <w:rsid w:val="00A311DB"/>
    <w:rsid w:val="00A316DB"/>
    <w:rsid w:val="00A31B1A"/>
    <w:rsid w:val="00A32ED3"/>
    <w:rsid w:val="00A35283"/>
    <w:rsid w:val="00A35E34"/>
    <w:rsid w:val="00A40753"/>
    <w:rsid w:val="00A4292E"/>
    <w:rsid w:val="00A42A37"/>
    <w:rsid w:val="00A44A3C"/>
    <w:rsid w:val="00A45C8E"/>
    <w:rsid w:val="00A46291"/>
    <w:rsid w:val="00A470E0"/>
    <w:rsid w:val="00A5295C"/>
    <w:rsid w:val="00A53950"/>
    <w:rsid w:val="00A5755B"/>
    <w:rsid w:val="00A57753"/>
    <w:rsid w:val="00A60082"/>
    <w:rsid w:val="00A63721"/>
    <w:rsid w:val="00A71923"/>
    <w:rsid w:val="00A7532D"/>
    <w:rsid w:val="00A754E0"/>
    <w:rsid w:val="00A75658"/>
    <w:rsid w:val="00A77A5A"/>
    <w:rsid w:val="00A80999"/>
    <w:rsid w:val="00A81182"/>
    <w:rsid w:val="00A815FE"/>
    <w:rsid w:val="00A83838"/>
    <w:rsid w:val="00A85634"/>
    <w:rsid w:val="00A865FA"/>
    <w:rsid w:val="00A86C58"/>
    <w:rsid w:val="00A87EE8"/>
    <w:rsid w:val="00A9271F"/>
    <w:rsid w:val="00A92BC8"/>
    <w:rsid w:val="00A92CC3"/>
    <w:rsid w:val="00A9351D"/>
    <w:rsid w:val="00A93D92"/>
    <w:rsid w:val="00A95D73"/>
    <w:rsid w:val="00A96D6B"/>
    <w:rsid w:val="00A9797F"/>
    <w:rsid w:val="00AA2C5F"/>
    <w:rsid w:val="00AA63E1"/>
    <w:rsid w:val="00AA678F"/>
    <w:rsid w:val="00AA6CAC"/>
    <w:rsid w:val="00AB13F3"/>
    <w:rsid w:val="00AB2B75"/>
    <w:rsid w:val="00AB2C7C"/>
    <w:rsid w:val="00AB40D3"/>
    <w:rsid w:val="00AB41A2"/>
    <w:rsid w:val="00AB6520"/>
    <w:rsid w:val="00AB7406"/>
    <w:rsid w:val="00AB76FB"/>
    <w:rsid w:val="00AC3782"/>
    <w:rsid w:val="00AC39E1"/>
    <w:rsid w:val="00AC3F03"/>
    <w:rsid w:val="00AC699B"/>
    <w:rsid w:val="00AC7329"/>
    <w:rsid w:val="00AD02C6"/>
    <w:rsid w:val="00AD18A9"/>
    <w:rsid w:val="00AD2639"/>
    <w:rsid w:val="00AD5689"/>
    <w:rsid w:val="00AD680E"/>
    <w:rsid w:val="00AD7972"/>
    <w:rsid w:val="00AE41C6"/>
    <w:rsid w:val="00AE43E0"/>
    <w:rsid w:val="00AE4922"/>
    <w:rsid w:val="00AE5A72"/>
    <w:rsid w:val="00AE7471"/>
    <w:rsid w:val="00AF05F7"/>
    <w:rsid w:val="00AF2E0A"/>
    <w:rsid w:val="00AF3D79"/>
    <w:rsid w:val="00AF5A9F"/>
    <w:rsid w:val="00AF6688"/>
    <w:rsid w:val="00AF7082"/>
    <w:rsid w:val="00AF78EB"/>
    <w:rsid w:val="00B0119F"/>
    <w:rsid w:val="00B0319A"/>
    <w:rsid w:val="00B034FD"/>
    <w:rsid w:val="00B0383F"/>
    <w:rsid w:val="00B03A52"/>
    <w:rsid w:val="00B0590C"/>
    <w:rsid w:val="00B06E99"/>
    <w:rsid w:val="00B076D8"/>
    <w:rsid w:val="00B1187C"/>
    <w:rsid w:val="00B15153"/>
    <w:rsid w:val="00B17830"/>
    <w:rsid w:val="00B21096"/>
    <w:rsid w:val="00B216CA"/>
    <w:rsid w:val="00B22413"/>
    <w:rsid w:val="00B23220"/>
    <w:rsid w:val="00B23628"/>
    <w:rsid w:val="00B24A43"/>
    <w:rsid w:val="00B251F7"/>
    <w:rsid w:val="00B267DE"/>
    <w:rsid w:val="00B33968"/>
    <w:rsid w:val="00B352BC"/>
    <w:rsid w:val="00B3552C"/>
    <w:rsid w:val="00B4011E"/>
    <w:rsid w:val="00B40F36"/>
    <w:rsid w:val="00B43C21"/>
    <w:rsid w:val="00B45BBE"/>
    <w:rsid w:val="00B513CC"/>
    <w:rsid w:val="00B5167F"/>
    <w:rsid w:val="00B52F22"/>
    <w:rsid w:val="00B57F1F"/>
    <w:rsid w:val="00B60BEB"/>
    <w:rsid w:val="00B61468"/>
    <w:rsid w:val="00B617F5"/>
    <w:rsid w:val="00B6280E"/>
    <w:rsid w:val="00B649D7"/>
    <w:rsid w:val="00B657C7"/>
    <w:rsid w:val="00B67526"/>
    <w:rsid w:val="00B70302"/>
    <w:rsid w:val="00B741CD"/>
    <w:rsid w:val="00B751BC"/>
    <w:rsid w:val="00B75BD1"/>
    <w:rsid w:val="00B77F61"/>
    <w:rsid w:val="00B842DD"/>
    <w:rsid w:val="00B84A9F"/>
    <w:rsid w:val="00B84C5C"/>
    <w:rsid w:val="00B854BD"/>
    <w:rsid w:val="00B91810"/>
    <w:rsid w:val="00B93AB5"/>
    <w:rsid w:val="00B940DC"/>
    <w:rsid w:val="00B94755"/>
    <w:rsid w:val="00B9666B"/>
    <w:rsid w:val="00B978C8"/>
    <w:rsid w:val="00BA108C"/>
    <w:rsid w:val="00BA2F6D"/>
    <w:rsid w:val="00BA37FA"/>
    <w:rsid w:val="00BA63C5"/>
    <w:rsid w:val="00BB0F95"/>
    <w:rsid w:val="00BB2F4C"/>
    <w:rsid w:val="00BB4102"/>
    <w:rsid w:val="00BB659B"/>
    <w:rsid w:val="00BC1729"/>
    <w:rsid w:val="00BC2B4A"/>
    <w:rsid w:val="00BC3CC6"/>
    <w:rsid w:val="00BC62E9"/>
    <w:rsid w:val="00BC7B4A"/>
    <w:rsid w:val="00BD0764"/>
    <w:rsid w:val="00BD1262"/>
    <w:rsid w:val="00BD12D8"/>
    <w:rsid w:val="00BD1651"/>
    <w:rsid w:val="00BD17CE"/>
    <w:rsid w:val="00BD2C27"/>
    <w:rsid w:val="00BE33BD"/>
    <w:rsid w:val="00BE4BF3"/>
    <w:rsid w:val="00BE7FDC"/>
    <w:rsid w:val="00BF0A4A"/>
    <w:rsid w:val="00BF0D4C"/>
    <w:rsid w:val="00BF0EB1"/>
    <w:rsid w:val="00BF1271"/>
    <w:rsid w:val="00BF19FC"/>
    <w:rsid w:val="00BF1FB3"/>
    <w:rsid w:val="00BF2749"/>
    <w:rsid w:val="00BF3C5A"/>
    <w:rsid w:val="00BF468F"/>
    <w:rsid w:val="00BF6FF9"/>
    <w:rsid w:val="00C00F6F"/>
    <w:rsid w:val="00C02A87"/>
    <w:rsid w:val="00C1025F"/>
    <w:rsid w:val="00C107BC"/>
    <w:rsid w:val="00C1100E"/>
    <w:rsid w:val="00C1126A"/>
    <w:rsid w:val="00C1126D"/>
    <w:rsid w:val="00C12267"/>
    <w:rsid w:val="00C14286"/>
    <w:rsid w:val="00C1683B"/>
    <w:rsid w:val="00C20D09"/>
    <w:rsid w:val="00C217AB"/>
    <w:rsid w:val="00C25706"/>
    <w:rsid w:val="00C26311"/>
    <w:rsid w:val="00C32FF9"/>
    <w:rsid w:val="00C336CC"/>
    <w:rsid w:val="00C36CD5"/>
    <w:rsid w:val="00C41068"/>
    <w:rsid w:val="00C41B9C"/>
    <w:rsid w:val="00C42E4E"/>
    <w:rsid w:val="00C4413E"/>
    <w:rsid w:val="00C56AA8"/>
    <w:rsid w:val="00C57720"/>
    <w:rsid w:val="00C62FF6"/>
    <w:rsid w:val="00C663DB"/>
    <w:rsid w:val="00C6681C"/>
    <w:rsid w:val="00C67125"/>
    <w:rsid w:val="00C675C1"/>
    <w:rsid w:val="00C67698"/>
    <w:rsid w:val="00C70B5B"/>
    <w:rsid w:val="00C70BA8"/>
    <w:rsid w:val="00C70C9E"/>
    <w:rsid w:val="00C76519"/>
    <w:rsid w:val="00C777E9"/>
    <w:rsid w:val="00C861CB"/>
    <w:rsid w:val="00C92449"/>
    <w:rsid w:val="00C9296E"/>
    <w:rsid w:val="00C92B54"/>
    <w:rsid w:val="00C95DC0"/>
    <w:rsid w:val="00C967B7"/>
    <w:rsid w:val="00C96C24"/>
    <w:rsid w:val="00CA0B80"/>
    <w:rsid w:val="00CA3702"/>
    <w:rsid w:val="00CA50E2"/>
    <w:rsid w:val="00CA55AE"/>
    <w:rsid w:val="00CA627F"/>
    <w:rsid w:val="00CA65B9"/>
    <w:rsid w:val="00CA6ECF"/>
    <w:rsid w:val="00CB0AE6"/>
    <w:rsid w:val="00CB30AE"/>
    <w:rsid w:val="00CB370F"/>
    <w:rsid w:val="00CB3F17"/>
    <w:rsid w:val="00CB447B"/>
    <w:rsid w:val="00CC1E68"/>
    <w:rsid w:val="00CC3330"/>
    <w:rsid w:val="00CC4FB0"/>
    <w:rsid w:val="00CC5D65"/>
    <w:rsid w:val="00CD02BD"/>
    <w:rsid w:val="00CD07EC"/>
    <w:rsid w:val="00CD6F6A"/>
    <w:rsid w:val="00CD7B4D"/>
    <w:rsid w:val="00CD7B8E"/>
    <w:rsid w:val="00CE0320"/>
    <w:rsid w:val="00CE0764"/>
    <w:rsid w:val="00CE17F8"/>
    <w:rsid w:val="00CE39D0"/>
    <w:rsid w:val="00CE541B"/>
    <w:rsid w:val="00CF4614"/>
    <w:rsid w:val="00CF616A"/>
    <w:rsid w:val="00CF64D8"/>
    <w:rsid w:val="00CF75D4"/>
    <w:rsid w:val="00CF7911"/>
    <w:rsid w:val="00CF7C73"/>
    <w:rsid w:val="00D0125D"/>
    <w:rsid w:val="00D0335B"/>
    <w:rsid w:val="00D04DC0"/>
    <w:rsid w:val="00D05653"/>
    <w:rsid w:val="00D06C9D"/>
    <w:rsid w:val="00D11F73"/>
    <w:rsid w:val="00D1271F"/>
    <w:rsid w:val="00D132B1"/>
    <w:rsid w:val="00D14F24"/>
    <w:rsid w:val="00D1581C"/>
    <w:rsid w:val="00D17B55"/>
    <w:rsid w:val="00D17F31"/>
    <w:rsid w:val="00D203C7"/>
    <w:rsid w:val="00D20A6D"/>
    <w:rsid w:val="00D2205E"/>
    <w:rsid w:val="00D22C9B"/>
    <w:rsid w:val="00D230E5"/>
    <w:rsid w:val="00D32BC6"/>
    <w:rsid w:val="00D37572"/>
    <w:rsid w:val="00D43752"/>
    <w:rsid w:val="00D43F6F"/>
    <w:rsid w:val="00D442D7"/>
    <w:rsid w:val="00D44FB3"/>
    <w:rsid w:val="00D50C9A"/>
    <w:rsid w:val="00D51322"/>
    <w:rsid w:val="00D519A7"/>
    <w:rsid w:val="00D51A6D"/>
    <w:rsid w:val="00D524CD"/>
    <w:rsid w:val="00D56586"/>
    <w:rsid w:val="00D56C11"/>
    <w:rsid w:val="00D56D49"/>
    <w:rsid w:val="00D57C59"/>
    <w:rsid w:val="00D6220A"/>
    <w:rsid w:val="00D6287E"/>
    <w:rsid w:val="00D65A73"/>
    <w:rsid w:val="00D66DA7"/>
    <w:rsid w:val="00D71290"/>
    <w:rsid w:val="00D72F74"/>
    <w:rsid w:val="00D73AEE"/>
    <w:rsid w:val="00D7516F"/>
    <w:rsid w:val="00D75247"/>
    <w:rsid w:val="00D75CE2"/>
    <w:rsid w:val="00D76DC6"/>
    <w:rsid w:val="00D77B14"/>
    <w:rsid w:val="00D801A0"/>
    <w:rsid w:val="00D80EF0"/>
    <w:rsid w:val="00D8179A"/>
    <w:rsid w:val="00D8667F"/>
    <w:rsid w:val="00D8685C"/>
    <w:rsid w:val="00D8766D"/>
    <w:rsid w:val="00D90CC3"/>
    <w:rsid w:val="00D9726B"/>
    <w:rsid w:val="00DA0E12"/>
    <w:rsid w:val="00DA264E"/>
    <w:rsid w:val="00DA42F8"/>
    <w:rsid w:val="00DB16FF"/>
    <w:rsid w:val="00DB18DE"/>
    <w:rsid w:val="00DB395B"/>
    <w:rsid w:val="00DB3ECF"/>
    <w:rsid w:val="00DB4A05"/>
    <w:rsid w:val="00DB5BE1"/>
    <w:rsid w:val="00DB7BE2"/>
    <w:rsid w:val="00DC1431"/>
    <w:rsid w:val="00DC186B"/>
    <w:rsid w:val="00DC2523"/>
    <w:rsid w:val="00DC4A01"/>
    <w:rsid w:val="00DC4AB4"/>
    <w:rsid w:val="00DC69FD"/>
    <w:rsid w:val="00DD0CC9"/>
    <w:rsid w:val="00DD176A"/>
    <w:rsid w:val="00DD1AAF"/>
    <w:rsid w:val="00DD2753"/>
    <w:rsid w:val="00DD39FE"/>
    <w:rsid w:val="00DD68F6"/>
    <w:rsid w:val="00DE0210"/>
    <w:rsid w:val="00DE2220"/>
    <w:rsid w:val="00DE5CA8"/>
    <w:rsid w:val="00DF0489"/>
    <w:rsid w:val="00DF48E7"/>
    <w:rsid w:val="00DF5D72"/>
    <w:rsid w:val="00DF6043"/>
    <w:rsid w:val="00DF6FAB"/>
    <w:rsid w:val="00E02B00"/>
    <w:rsid w:val="00E035BD"/>
    <w:rsid w:val="00E036E5"/>
    <w:rsid w:val="00E03905"/>
    <w:rsid w:val="00E062AE"/>
    <w:rsid w:val="00E12F4E"/>
    <w:rsid w:val="00E1565C"/>
    <w:rsid w:val="00E178EC"/>
    <w:rsid w:val="00E22565"/>
    <w:rsid w:val="00E33E27"/>
    <w:rsid w:val="00E34113"/>
    <w:rsid w:val="00E34CC9"/>
    <w:rsid w:val="00E350BF"/>
    <w:rsid w:val="00E350D6"/>
    <w:rsid w:val="00E35CAE"/>
    <w:rsid w:val="00E417D2"/>
    <w:rsid w:val="00E42FC8"/>
    <w:rsid w:val="00E4440A"/>
    <w:rsid w:val="00E448CA"/>
    <w:rsid w:val="00E44C8D"/>
    <w:rsid w:val="00E45ACF"/>
    <w:rsid w:val="00E47CFC"/>
    <w:rsid w:val="00E5003B"/>
    <w:rsid w:val="00E50859"/>
    <w:rsid w:val="00E60806"/>
    <w:rsid w:val="00E612DC"/>
    <w:rsid w:val="00E6263E"/>
    <w:rsid w:val="00E63699"/>
    <w:rsid w:val="00E63B97"/>
    <w:rsid w:val="00E665CC"/>
    <w:rsid w:val="00E66666"/>
    <w:rsid w:val="00E71D22"/>
    <w:rsid w:val="00E720E6"/>
    <w:rsid w:val="00E74221"/>
    <w:rsid w:val="00E75060"/>
    <w:rsid w:val="00E7595D"/>
    <w:rsid w:val="00E76E5B"/>
    <w:rsid w:val="00E8159D"/>
    <w:rsid w:val="00E81B86"/>
    <w:rsid w:val="00E90DBE"/>
    <w:rsid w:val="00E91C9B"/>
    <w:rsid w:val="00E92F62"/>
    <w:rsid w:val="00E94ED0"/>
    <w:rsid w:val="00E95676"/>
    <w:rsid w:val="00E95B24"/>
    <w:rsid w:val="00E973A3"/>
    <w:rsid w:val="00EA20EE"/>
    <w:rsid w:val="00EA2793"/>
    <w:rsid w:val="00EA48E3"/>
    <w:rsid w:val="00EA725E"/>
    <w:rsid w:val="00EB36BC"/>
    <w:rsid w:val="00EB564B"/>
    <w:rsid w:val="00EB7B1F"/>
    <w:rsid w:val="00EC0247"/>
    <w:rsid w:val="00EC1392"/>
    <w:rsid w:val="00EC153B"/>
    <w:rsid w:val="00EC3214"/>
    <w:rsid w:val="00EC4930"/>
    <w:rsid w:val="00EC6D45"/>
    <w:rsid w:val="00ED4436"/>
    <w:rsid w:val="00ED46BA"/>
    <w:rsid w:val="00ED5921"/>
    <w:rsid w:val="00ED5C5D"/>
    <w:rsid w:val="00ED6309"/>
    <w:rsid w:val="00ED70C7"/>
    <w:rsid w:val="00EE10AC"/>
    <w:rsid w:val="00EE4D75"/>
    <w:rsid w:val="00EF0583"/>
    <w:rsid w:val="00EF24E9"/>
    <w:rsid w:val="00EF5CF8"/>
    <w:rsid w:val="00EF6610"/>
    <w:rsid w:val="00EF6FA8"/>
    <w:rsid w:val="00F038CB"/>
    <w:rsid w:val="00F06206"/>
    <w:rsid w:val="00F066DA"/>
    <w:rsid w:val="00F108BF"/>
    <w:rsid w:val="00F10B90"/>
    <w:rsid w:val="00F11137"/>
    <w:rsid w:val="00F12FBD"/>
    <w:rsid w:val="00F134B8"/>
    <w:rsid w:val="00F1464D"/>
    <w:rsid w:val="00F15E56"/>
    <w:rsid w:val="00F15FB2"/>
    <w:rsid w:val="00F1618D"/>
    <w:rsid w:val="00F17899"/>
    <w:rsid w:val="00F2093A"/>
    <w:rsid w:val="00F2129F"/>
    <w:rsid w:val="00F23187"/>
    <w:rsid w:val="00F27666"/>
    <w:rsid w:val="00F279CA"/>
    <w:rsid w:val="00F3063E"/>
    <w:rsid w:val="00F31620"/>
    <w:rsid w:val="00F32477"/>
    <w:rsid w:val="00F365FC"/>
    <w:rsid w:val="00F3691D"/>
    <w:rsid w:val="00F36ACB"/>
    <w:rsid w:val="00F42741"/>
    <w:rsid w:val="00F429F7"/>
    <w:rsid w:val="00F43296"/>
    <w:rsid w:val="00F43CAC"/>
    <w:rsid w:val="00F4581C"/>
    <w:rsid w:val="00F50832"/>
    <w:rsid w:val="00F527A6"/>
    <w:rsid w:val="00F53989"/>
    <w:rsid w:val="00F53A8F"/>
    <w:rsid w:val="00F5442C"/>
    <w:rsid w:val="00F57FBD"/>
    <w:rsid w:val="00F601E3"/>
    <w:rsid w:val="00F62FCB"/>
    <w:rsid w:val="00F65965"/>
    <w:rsid w:val="00F6646C"/>
    <w:rsid w:val="00F714E3"/>
    <w:rsid w:val="00F73FD5"/>
    <w:rsid w:val="00F74842"/>
    <w:rsid w:val="00F75E82"/>
    <w:rsid w:val="00F760F2"/>
    <w:rsid w:val="00F8090D"/>
    <w:rsid w:val="00F809DE"/>
    <w:rsid w:val="00F81A75"/>
    <w:rsid w:val="00F82B82"/>
    <w:rsid w:val="00F8390D"/>
    <w:rsid w:val="00F8768B"/>
    <w:rsid w:val="00F921E4"/>
    <w:rsid w:val="00F93166"/>
    <w:rsid w:val="00F97BB6"/>
    <w:rsid w:val="00FA27FA"/>
    <w:rsid w:val="00FA34BB"/>
    <w:rsid w:val="00FA3D1D"/>
    <w:rsid w:val="00FA5B13"/>
    <w:rsid w:val="00FA610C"/>
    <w:rsid w:val="00FB1F3D"/>
    <w:rsid w:val="00FB3EB5"/>
    <w:rsid w:val="00FB5096"/>
    <w:rsid w:val="00FB5137"/>
    <w:rsid w:val="00FB7085"/>
    <w:rsid w:val="00FB72E0"/>
    <w:rsid w:val="00FC0FC8"/>
    <w:rsid w:val="00FC144B"/>
    <w:rsid w:val="00FC1EB1"/>
    <w:rsid w:val="00FC47A8"/>
    <w:rsid w:val="00FC6651"/>
    <w:rsid w:val="00FC75E4"/>
    <w:rsid w:val="00FC7DFD"/>
    <w:rsid w:val="00FD07EA"/>
    <w:rsid w:val="00FD0A01"/>
    <w:rsid w:val="00FD0A1C"/>
    <w:rsid w:val="00FD0A27"/>
    <w:rsid w:val="00FD1C5D"/>
    <w:rsid w:val="00FD1FBC"/>
    <w:rsid w:val="00FD4F2C"/>
    <w:rsid w:val="00FD542B"/>
    <w:rsid w:val="00FD6052"/>
    <w:rsid w:val="00FD7D76"/>
    <w:rsid w:val="00FE2B7B"/>
    <w:rsid w:val="00FE41F4"/>
    <w:rsid w:val="00FE5128"/>
    <w:rsid w:val="00FE69F6"/>
    <w:rsid w:val="00FE7FBC"/>
    <w:rsid w:val="00FF21EC"/>
    <w:rsid w:val="00FF278B"/>
    <w:rsid w:val="00FF2802"/>
    <w:rsid w:val="00FF7714"/>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28697"/>
    <o:shapelayout v:ext="edit">
      <o:idmap v:ext="edit" data="1"/>
    </o:shapelayout>
  </w:shapeDefaults>
  <w:decimalSymbol w:val="."/>
  <w:listSeparator w:val=","/>
  <w14:docId w14:val="7DEB9AB2"/>
  <w15:docId w15:val="{79624051-D162-4F70-B2BA-D5C91CEA4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sz w:val="22"/>
        <w:szCs w:val="22"/>
        <w:lang w:val="en-GB" w:eastAsia="en-US" w:bidi="ar-SA"/>
      </w:rPr>
    </w:rPrDefault>
    <w:pPrDefault>
      <w:pPr>
        <w:spacing w:before="140" w:after="140" w:line="280" w:lineRule="atLeast"/>
      </w:pPr>
    </w:pPrDefault>
  </w:docDefaults>
  <w:latentStyles w:defLockedState="0" w:defUIPriority="99" w:defSemiHidden="0" w:defUnhideWhenUsed="0" w:defQFormat="0" w:count="371">
    <w:lsdException w:name="Normal" w:uiPriority="1" w:qFormat="1"/>
    <w:lsdException w:name="heading 1" w:uiPriority="4" w:qFormat="1"/>
    <w:lsdException w:name="heading 2" w:semiHidden="1" w:uiPriority="5" w:unhideWhenUsed="1" w:qFormat="1"/>
    <w:lsdException w:name="heading 3" w:semiHidden="1" w:uiPriority="6" w:unhideWhenUsed="1" w:qFormat="1"/>
    <w:lsdException w:name="heading 4" w:semiHidden="1" w:uiPriority="7" w:unhideWhenUsed="1" w:qFormat="1"/>
    <w:lsdException w:name="heading 5" w:semiHidden="1" w:uiPriority="9" w:unhideWhenUsed="1"/>
    <w:lsdException w:name="heading 6" w:semiHidden="1" w:uiPriority="9" w:unhideWhenUsed="1"/>
    <w:lsdException w:name="heading 7" w:semiHidden="1" w:uiPriority="20"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1" w:unhideWhenUsed="1" w:qFormat="1"/>
    <w:lsdException w:name="List Bullet 4" w:semiHidden="1" w:unhideWhenUsed="1"/>
    <w:lsdException w:name="List Bullet 5" w:semiHidden="1" w:unhideWhenUsed="1"/>
    <w:lsdException w:name="List Number 2" w:semiHidden="1" w:uiPriority="13" w:unhideWhenUsed="1" w:qFormat="1"/>
    <w:lsdException w:name="List Number 3" w:semiHidden="1" w:uiPriority="14"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0"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1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21852"/>
  </w:style>
  <w:style w:type="paragraph" w:styleId="Heading1">
    <w:name w:val="heading 1"/>
    <w:aliases w:val="Char,chapter heading,Chapter Hdg,Section,Section Heading,Oscar Faber 1,chapter heading Char,Chapter Hdg Char,Section Char,Section Heading Char,Heading 1 Char1 Char,Heading 1 Char Char Char,chapter heading Char Char Char,Outline,SDP"/>
    <w:next w:val="Heading2"/>
    <w:link w:val="Heading1Char"/>
    <w:uiPriority w:val="4"/>
    <w:qFormat/>
    <w:rsid w:val="0093121C"/>
    <w:pPr>
      <w:keepNext/>
      <w:keepLines/>
      <w:pageBreakBefore/>
      <w:framePr w:wrap="notBeside" w:vAnchor="text" w:hAnchor="text" w:x="-850" w:y="1"/>
      <w:numPr>
        <w:numId w:val="14"/>
      </w:numPr>
      <w:spacing w:before="2240" w:after="280" w:line="560" w:lineRule="exact"/>
      <w:outlineLvl w:val="0"/>
    </w:pPr>
    <w:rPr>
      <w:rFonts w:asciiTheme="majorHAnsi" w:eastAsiaTheme="majorEastAsia" w:hAnsiTheme="majorHAnsi" w:cstheme="majorBidi"/>
      <w:bCs/>
      <w:sz w:val="56"/>
      <w:szCs w:val="28"/>
    </w:rPr>
  </w:style>
  <w:style w:type="paragraph" w:styleId="Heading2">
    <w:name w:val="heading 2"/>
    <w:next w:val="NormalNumbered"/>
    <w:link w:val="Heading2Char"/>
    <w:uiPriority w:val="5"/>
    <w:unhideWhenUsed/>
    <w:qFormat/>
    <w:rsid w:val="00387BF2"/>
    <w:pPr>
      <w:keepNext/>
      <w:keepLines/>
      <w:numPr>
        <w:ilvl w:val="1"/>
        <w:numId w:val="14"/>
      </w:numPr>
      <w:spacing w:line="280" w:lineRule="exact"/>
      <w:outlineLvl w:val="1"/>
    </w:pPr>
    <w:rPr>
      <w:rFonts w:asciiTheme="majorHAnsi" w:eastAsiaTheme="majorEastAsia" w:hAnsiTheme="majorHAnsi" w:cstheme="majorBidi"/>
      <w:b/>
      <w:bCs/>
      <w:color w:val="009483" w:themeColor="text2"/>
      <w:sz w:val="28"/>
      <w:szCs w:val="26"/>
    </w:rPr>
  </w:style>
  <w:style w:type="paragraph" w:styleId="Heading3">
    <w:name w:val="heading 3"/>
    <w:aliases w:val="CV_Heading 3,SDP_Heading 3"/>
    <w:next w:val="NormalNumbered"/>
    <w:link w:val="Heading3Char"/>
    <w:uiPriority w:val="6"/>
    <w:qFormat/>
    <w:rsid w:val="006D5F62"/>
    <w:pPr>
      <w:keepNext/>
      <w:keepLines/>
      <w:numPr>
        <w:ilvl w:val="2"/>
        <w:numId w:val="14"/>
      </w:numPr>
      <w:spacing w:line="280" w:lineRule="exact"/>
      <w:outlineLvl w:val="2"/>
    </w:pPr>
    <w:rPr>
      <w:rFonts w:asciiTheme="majorHAnsi" w:eastAsiaTheme="majorEastAsia" w:hAnsiTheme="majorHAnsi" w:cstheme="majorBidi"/>
      <w:b/>
      <w:bCs/>
    </w:rPr>
  </w:style>
  <w:style w:type="paragraph" w:styleId="Heading4">
    <w:name w:val="heading 4"/>
    <w:next w:val="NormalNumbered"/>
    <w:link w:val="Heading4Char"/>
    <w:uiPriority w:val="7"/>
    <w:unhideWhenUsed/>
    <w:qFormat/>
    <w:rsid w:val="00B67526"/>
    <w:pPr>
      <w:keepNext/>
      <w:keepLines/>
      <w:spacing w:after="0"/>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semiHidden/>
    <w:unhideWhenUsed/>
    <w:rsid w:val="00B91810"/>
    <w:pPr>
      <w:keepNext/>
      <w:keepLines/>
      <w:spacing w:before="200" w:after="0"/>
      <w:outlineLvl w:val="4"/>
    </w:pPr>
    <w:rPr>
      <w:rFonts w:asciiTheme="majorHAnsi" w:eastAsiaTheme="majorEastAsia" w:hAnsiTheme="majorHAnsi" w:cstheme="majorBidi"/>
      <w:color w:val="6B6B6B" w:themeColor="accent1" w:themeShade="7F"/>
    </w:rPr>
  </w:style>
  <w:style w:type="paragraph" w:styleId="Heading6">
    <w:name w:val="heading 6"/>
    <w:basedOn w:val="Normal"/>
    <w:next w:val="Normal"/>
    <w:link w:val="Heading6Char"/>
    <w:uiPriority w:val="9"/>
    <w:semiHidden/>
    <w:unhideWhenUsed/>
    <w:rsid w:val="00B91810"/>
    <w:pPr>
      <w:keepNext/>
      <w:keepLines/>
      <w:spacing w:before="200" w:after="0"/>
      <w:outlineLvl w:val="5"/>
    </w:pPr>
    <w:rPr>
      <w:rFonts w:asciiTheme="majorHAnsi" w:eastAsiaTheme="majorEastAsia" w:hAnsiTheme="majorHAnsi" w:cstheme="majorBidi"/>
      <w:i/>
      <w:iCs/>
      <w:color w:val="6B6B6B" w:themeColor="accent1" w:themeShade="7F"/>
    </w:rPr>
  </w:style>
  <w:style w:type="paragraph" w:styleId="Heading7">
    <w:name w:val="heading 7"/>
    <w:aliases w:val="Appendix 1"/>
    <w:next w:val="Appendix2n"/>
    <w:link w:val="Heading7Char"/>
    <w:uiPriority w:val="20"/>
    <w:unhideWhenUsed/>
    <w:qFormat/>
    <w:rsid w:val="007A244D"/>
    <w:pPr>
      <w:keepNext/>
      <w:keepLines/>
      <w:pageBreakBefore/>
      <w:framePr w:wrap="notBeside" w:vAnchor="text" w:hAnchor="text" w:x="-850" w:y="1"/>
      <w:numPr>
        <w:numId w:val="10"/>
      </w:numPr>
      <w:spacing w:before="2240" w:after="280" w:line="560" w:lineRule="exact"/>
      <w:outlineLvl w:val="6"/>
    </w:pPr>
    <w:rPr>
      <w:rFonts w:asciiTheme="majorHAnsi" w:eastAsiaTheme="majorEastAsia" w:hAnsiTheme="majorHAnsi" w:cstheme="majorBidi"/>
      <w:iCs/>
      <w:sz w:val="56"/>
    </w:rPr>
  </w:style>
  <w:style w:type="paragraph" w:styleId="Heading8">
    <w:name w:val="heading 8"/>
    <w:aliases w:val="Appendix 2"/>
    <w:next w:val="Normal"/>
    <w:link w:val="Heading8Char"/>
    <w:uiPriority w:val="9"/>
    <w:semiHidden/>
    <w:unhideWhenUsed/>
    <w:rsid w:val="007A244D"/>
    <w:pPr>
      <w:keepNext/>
      <w:keepLines/>
      <w:numPr>
        <w:ilvl w:val="1"/>
        <w:numId w:val="10"/>
      </w:numPr>
      <w:outlineLvl w:val="7"/>
    </w:pPr>
    <w:rPr>
      <w:rFonts w:asciiTheme="majorHAnsi" w:eastAsiaTheme="majorEastAsia" w:hAnsiTheme="majorHAnsi" w:cstheme="majorBidi"/>
      <w:b/>
      <w:color w:val="009483" w:themeColor="text2"/>
      <w:sz w:val="28"/>
      <w:szCs w:val="20"/>
    </w:rPr>
  </w:style>
  <w:style w:type="paragraph" w:styleId="Heading9">
    <w:name w:val="heading 9"/>
    <w:aliases w:val="Appendix 3"/>
    <w:next w:val="Normal"/>
    <w:link w:val="Heading9Char"/>
    <w:uiPriority w:val="9"/>
    <w:semiHidden/>
    <w:unhideWhenUsed/>
    <w:rsid w:val="007A244D"/>
    <w:pPr>
      <w:keepNext/>
      <w:keepLines/>
      <w:numPr>
        <w:ilvl w:val="2"/>
        <w:numId w:val="10"/>
      </w:numPr>
      <w:outlineLvl w:val="8"/>
    </w:pPr>
    <w:rPr>
      <w:rFonts w:asciiTheme="majorHAnsi" w:eastAsiaTheme="majorEastAsia" w:hAnsiTheme="majorHAnsi"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DGTableDefault">
    <w:name w:val="SDG Table Default"/>
    <w:basedOn w:val="TableNormal"/>
    <w:uiPriority w:val="18"/>
    <w:rsid w:val="00A470E0"/>
    <w:pPr>
      <w:spacing w:before="50" w:after="50" w:line="180" w:lineRule="atLeast"/>
    </w:pPr>
    <w:rPr>
      <w:sz w:val="18"/>
    </w:rPr>
    <w:tblPr>
      <w:tblStyleRowBandSize w:val="1"/>
      <w:tblBorders>
        <w:bottom w:val="single" w:sz="18" w:space="0" w:color="009483" w:themeColor="text2"/>
        <w:insideV w:val="single" w:sz="6" w:space="0" w:color="FFFFFF" w:themeColor="background1"/>
      </w:tblBorders>
    </w:tblPr>
    <w:trPr>
      <w:cantSplit/>
    </w:trPr>
    <w:tcPr>
      <w:vAlign w:val="center"/>
    </w:tcPr>
    <w:tblStylePr w:type="firstRow">
      <w:pPr>
        <w:keepNext/>
        <w:keepLines/>
        <w:wordWrap/>
      </w:pPr>
      <w:rPr>
        <w:b/>
        <w:color w:val="FFFFFF" w:themeColor="background1"/>
      </w:rPr>
      <w:tblPr/>
      <w:tcPr>
        <w:shd w:val="clear" w:color="auto" w:fill="009483" w:themeFill="text2"/>
      </w:tcPr>
    </w:tblStylePr>
    <w:tblStylePr w:type="lastRow">
      <w:rPr>
        <w:b/>
      </w:rPr>
      <w:tblPr/>
      <w:tcPr>
        <w:tcBorders>
          <w:top w:val="single" w:sz="4" w:space="0" w:color="009483" w:themeColor="text2"/>
          <w:left w:val="nil"/>
          <w:bottom w:val="single" w:sz="18" w:space="0" w:color="009483" w:themeColor="text2"/>
          <w:right w:val="nil"/>
          <w:insideH w:val="nil"/>
          <w:insideV w:val="nil"/>
          <w:tl2br w:val="nil"/>
          <w:tr2bl w:val="nil"/>
        </w:tcBorders>
      </w:tcPr>
    </w:tblStylePr>
    <w:tblStylePr w:type="firstCol">
      <w:pPr>
        <w:jc w:val="left"/>
      </w:pPr>
    </w:tblStylePr>
    <w:tblStylePr w:type="band1Horz">
      <w:tblPr/>
      <w:tcPr>
        <w:shd w:val="clear" w:color="auto" w:fill="CCEAE6" w:themeFill="accent5"/>
      </w:tcPr>
    </w:tblStylePr>
  </w:style>
  <w:style w:type="character" w:customStyle="1" w:styleId="Heading3Char">
    <w:name w:val="Heading 3 Char"/>
    <w:aliases w:val="CV_Heading 3 Char,SDP_Heading 3 Char"/>
    <w:basedOn w:val="DefaultParagraphFont"/>
    <w:link w:val="Heading3"/>
    <w:uiPriority w:val="6"/>
    <w:rsid w:val="006D5F62"/>
    <w:rPr>
      <w:rFonts w:asciiTheme="majorHAnsi" w:eastAsiaTheme="majorEastAsia" w:hAnsiTheme="majorHAnsi" w:cstheme="majorBidi"/>
      <w:b/>
      <w:bCs/>
      <w:lang w:val="en-GB"/>
    </w:rPr>
  </w:style>
  <w:style w:type="paragraph" w:styleId="Header">
    <w:name w:val="header"/>
    <w:link w:val="HeaderChar"/>
    <w:uiPriority w:val="99"/>
    <w:semiHidden/>
    <w:unhideWhenUsed/>
    <w:rsid w:val="006D5F62"/>
    <w:pPr>
      <w:tabs>
        <w:tab w:val="center" w:pos="4513"/>
        <w:tab w:val="right" w:pos="9026"/>
      </w:tabs>
      <w:spacing w:after="0" w:line="200" w:lineRule="atLeast"/>
    </w:pPr>
    <w:rPr>
      <w:sz w:val="16"/>
    </w:rPr>
  </w:style>
  <w:style w:type="character" w:customStyle="1" w:styleId="HeaderChar">
    <w:name w:val="Header Char"/>
    <w:basedOn w:val="DefaultParagraphFont"/>
    <w:link w:val="Header"/>
    <w:uiPriority w:val="99"/>
    <w:rsid w:val="006D5F62"/>
    <w:rPr>
      <w:sz w:val="16"/>
      <w:lang w:val="en-GB"/>
    </w:rPr>
  </w:style>
  <w:style w:type="paragraph" w:styleId="Footer">
    <w:name w:val="footer"/>
    <w:link w:val="FooterChar"/>
    <w:uiPriority w:val="99"/>
    <w:semiHidden/>
    <w:unhideWhenUsed/>
    <w:rsid w:val="006D5F62"/>
    <w:pPr>
      <w:tabs>
        <w:tab w:val="center" w:pos="4513"/>
        <w:tab w:val="right" w:pos="9026"/>
      </w:tabs>
      <w:spacing w:after="0" w:line="200" w:lineRule="atLeast"/>
      <w:ind w:left="-125"/>
    </w:pPr>
    <w:rPr>
      <w:sz w:val="16"/>
    </w:rPr>
  </w:style>
  <w:style w:type="character" w:customStyle="1" w:styleId="FooterChar">
    <w:name w:val="Footer Char"/>
    <w:basedOn w:val="DefaultParagraphFont"/>
    <w:link w:val="Footer"/>
    <w:uiPriority w:val="99"/>
    <w:rsid w:val="006D5F62"/>
    <w:rPr>
      <w:sz w:val="16"/>
      <w:lang w:val="en-GB"/>
    </w:rPr>
  </w:style>
  <w:style w:type="paragraph" w:styleId="BalloonText">
    <w:name w:val="Balloon Text"/>
    <w:basedOn w:val="Normal"/>
    <w:link w:val="BalloonTextChar"/>
    <w:uiPriority w:val="99"/>
    <w:semiHidden/>
    <w:unhideWhenUsed/>
    <w:rsid w:val="00397A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A4D"/>
    <w:rPr>
      <w:rFonts w:ascii="Tahoma" w:hAnsi="Tahoma" w:cs="Tahoma"/>
      <w:sz w:val="16"/>
      <w:szCs w:val="16"/>
      <w:lang w:val="en-GB"/>
    </w:rPr>
  </w:style>
  <w:style w:type="character" w:styleId="PlaceholderText">
    <w:name w:val="Placeholder Text"/>
    <w:basedOn w:val="DefaultParagraphFont"/>
    <w:uiPriority w:val="99"/>
    <w:semiHidden/>
    <w:rsid w:val="00397A4D"/>
    <w:rPr>
      <w:color w:val="808080"/>
      <w:lang w:val="en-GB"/>
    </w:rPr>
  </w:style>
  <w:style w:type="character" w:customStyle="1" w:styleId="Heading1Char">
    <w:name w:val="Heading 1 Char"/>
    <w:aliases w:val="Char Char,chapter heading Char1,Chapter Hdg Char1,Section Char1,Section Heading Char1,Oscar Faber 1 Char,chapter heading Char Char,Chapter Hdg Char Char,Section Char Char,Section Heading Char Char,Heading 1 Char1 Char Char,Outline Char"/>
    <w:basedOn w:val="DefaultParagraphFont"/>
    <w:link w:val="Heading1"/>
    <w:uiPriority w:val="4"/>
    <w:rsid w:val="0093121C"/>
    <w:rPr>
      <w:rFonts w:asciiTheme="majorHAnsi" w:eastAsiaTheme="majorEastAsia" w:hAnsiTheme="majorHAnsi" w:cstheme="majorBidi"/>
      <w:bCs/>
      <w:sz w:val="56"/>
      <w:szCs w:val="28"/>
      <w:lang w:val="en-GB"/>
    </w:rPr>
  </w:style>
  <w:style w:type="numbering" w:customStyle="1" w:styleId="SDGHeadings">
    <w:name w:val="SDG Headings"/>
    <w:uiPriority w:val="99"/>
    <w:semiHidden/>
    <w:rsid w:val="009F6554"/>
    <w:pPr>
      <w:numPr>
        <w:numId w:val="1"/>
      </w:numPr>
    </w:pPr>
  </w:style>
  <w:style w:type="character" w:customStyle="1" w:styleId="Heading2Char">
    <w:name w:val="Heading 2 Char"/>
    <w:basedOn w:val="DefaultParagraphFont"/>
    <w:link w:val="Heading2"/>
    <w:uiPriority w:val="5"/>
    <w:rsid w:val="00D0125D"/>
    <w:rPr>
      <w:rFonts w:asciiTheme="majorHAnsi" w:eastAsiaTheme="majorEastAsia" w:hAnsiTheme="majorHAnsi" w:cstheme="majorBidi"/>
      <w:b/>
      <w:bCs/>
      <w:color w:val="009483" w:themeColor="text2"/>
      <w:sz w:val="28"/>
      <w:szCs w:val="26"/>
      <w:lang w:val="en-GB"/>
    </w:rPr>
  </w:style>
  <w:style w:type="paragraph" w:styleId="ListBullet">
    <w:name w:val="List Bullet"/>
    <w:uiPriority w:val="9"/>
    <w:unhideWhenUsed/>
    <w:qFormat/>
    <w:rsid w:val="007B05CE"/>
    <w:pPr>
      <w:numPr>
        <w:numId w:val="12"/>
      </w:numPr>
      <w:spacing w:before="0" w:after="0"/>
      <w:contextualSpacing/>
    </w:pPr>
  </w:style>
  <w:style w:type="paragraph" w:styleId="ListBullet2">
    <w:name w:val="List Bullet 2"/>
    <w:uiPriority w:val="10"/>
    <w:unhideWhenUsed/>
    <w:qFormat/>
    <w:rsid w:val="007B05CE"/>
    <w:pPr>
      <w:numPr>
        <w:ilvl w:val="1"/>
        <w:numId w:val="12"/>
      </w:numPr>
      <w:spacing w:before="0" w:after="0"/>
      <w:contextualSpacing/>
    </w:pPr>
  </w:style>
  <w:style w:type="paragraph" w:styleId="ListBullet3">
    <w:name w:val="List Bullet 3"/>
    <w:uiPriority w:val="11"/>
    <w:unhideWhenUsed/>
    <w:qFormat/>
    <w:rsid w:val="007B05CE"/>
    <w:pPr>
      <w:numPr>
        <w:ilvl w:val="2"/>
        <w:numId w:val="12"/>
      </w:numPr>
      <w:spacing w:before="0" w:after="0"/>
      <w:contextualSpacing/>
    </w:pPr>
  </w:style>
  <w:style w:type="numbering" w:customStyle="1" w:styleId="SDGBullets">
    <w:name w:val="SDG Bullets"/>
    <w:uiPriority w:val="99"/>
    <w:semiHidden/>
    <w:rsid w:val="00A11C25"/>
    <w:pPr>
      <w:numPr>
        <w:numId w:val="2"/>
      </w:numPr>
    </w:pPr>
  </w:style>
  <w:style w:type="table" w:styleId="TableGrid">
    <w:name w:val="Table Grid"/>
    <w:basedOn w:val="TableNormal"/>
    <w:semiHidden/>
    <w:rsid w:val="00865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uiPriority w:val="15"/>
    <w:unhideWhenUsed/>
    <w:qFormat/>
    <w:rsid w:val="00323670"/>
    <w:pPr>
      <w:keepNext/>
      <w:tabs>
        <w:tab w:val="left" w:pos="1134"/>
      </w:tabs>
      <w:spacing w:line="220" w:lineRule="atLeast"/>
    </w:pPr>
    <w:rPr>
      <w:b/>
      <w:bCs/>
      <w:sz w:val="18"/>
      <w:szCs w:val="18"/>
    </w:rPr>
  </w:style>
  <w:style w:type="paragraph" w:customStyle="1" w:styleId="Source">
    <w:name w:val="Source"/>
    <w:next w:val="NormalNumbered"/>
    <w:uiPriority w:val="16"/>
    <w:qFormat/>
    <w:rsid w:val="00FB5137"/>
    <w:pPr>
      <w:spacing w:after="280" w:line="220" w:lineRule="atLeast"/>
    </w:pPr>
    <w:rPr>
      <w:sz w:val="18"/>
    </w:rPr>
  </w:style>
  <w:style w:type="paragraph" w:styleId="TOCHeading">
    <w:name w:val="TOC Heading"/>
    <w:next w:val="Normal"/>
    <w:uiPriority w:val="39"/>
    <w:semiHidden/>
    <w:unhideWhenUsed/>
    <w:rsid w:val="00C967B7"/>
    <w:pPr>
      <w:keepNext/>
      <w:spacing w:after="0"/>
    </w:pPr>
    <w:rPr>
      <w:rFonts w:asciiTheme="majorHAnsi" w:eastAsiaTheme="majorEastAsia" w:hAnsiTheme="majorHAnsi" w:cstheme="majorBidi"/>
      <w:b/>
      <w:bCs/>
      <w:color w:val="009483" w:themeColor="text2"/>
      <w:sz w:val="28"/>
      <w:szCs w:val="28"/>
    </w:rPr>
  </w:style>
  <w:style w:type="paragraph" w:styleId="TOC1">
    <w:name w:val="toc 1"/>
    <w:uiPriority w:val="39"/>
    <w:unhideWhenUsed/>
    <w:rsid w:val="000226ED"/>
    <w:pPr>
      <w:tabs>
        <w:tab w:val="right" w:leader="dot" w:pos="8471"/>
      </w:tabs>
      <w:spacing w:before="280" w:after="0"/>
      <w:ind w:hanging="567"/>
    </w:pPr>
    <w:rPr>
      <w:b/>
    </w:rPr>
  </w:style>
  <w:style w:type="paragraph" w:styleId="TOC2">
    <w:name w:val="toc 2"/>
    <w:next w:val="Normal"/>
    <w:uiPriority w:val="39"/>
    <w:unhideWhenUsed/>
    <w:rsid w:val="006D5F62"/>
    <w:pPr>
      <w:spacing w:after="0"/>
    </w:pPr>
  </w:style>
  <w:style w:type="character" w:styleId="Hyperlink">
    <w:name w:val="Hyperlink"/>
    <w:basedOn w:val="DefaultParagraphFont"/>
    <w:uiPriority w:val="99"/>
    <w:unhideWhenUsed/>
    <w:rsid w:val="00A26814"/>
    <w:rPr>
      <w:b/>
      <w:color w:val="404040" w:themeColor="text1" w:themeTint="BF"/>
      <w:u w:val="single"/>
      <w:lang w:val="en-GB"/>
    </w:rPr>
  </w:style>
  <w:style w:type="paragraph" w:styleId="TableofFigures">
    <w:name w:val="table of figures"/>
    <w:next w:val="Normal"/>
    <w:uiPriority w:val="99"/>
    <w:semiHidden/>
    <w:unhideWhenUsed/>
    <w:rsid w:val="006D5F62"/>
    <w:pPr>
      <w:spacing w:after="0"/>
    </w:pPr>
  </w:style>
  <w:style w:type="paragraph" w:styleId="Title">
    <w:name w:val="Title"/>
    <w:next w:val="Normal"/>
    <w:link w:val="TitleChar"/>
    <w:uiPriority w:val="10"/>
    <w:semiHidden/>
    <w:rsid w:val="00B75BD1"/>
    <w:pPr>
      <w:spacing w:before="0" w:after="0"/>
      <w:contextualSpacing/>
    </w:pPr>
    <w:rPr>
      <w:rFonts w:asciiTheme="majorHAnsi" w:eastAsiaTheme="majorEastAsia" w:hAnsiTheme="majorHAnsi" w:cstheme="majorBidi"/>
      <w:spacing w:val="5"/>
      <w:kern w:val="28"/>
      <w:sz w:val="28"/>
      <w:szCs w:val="52"/>
    </w:rPr>
  </w:style>
  <w:style w:type="character" w:customStyle="1" w:styleId="TitleChar">
    <w:name w:val="Title Char"/>
    <w:basedOn w:val="DefaultParagraphFont"/>
    <w:link w:val="Title"/>
    <w:uiPriority w:val="10"/>
    <w:semiHidden/>
    <w:rsid w:val="00B75BD1"/>
    <w:rPr>
      <w:rFonts w:asciiTheme="majorHAnsi" w:eastAsiaTheme="majorEastAsia" w:hAnsiTheme="majorHAnsi" w:cstheme="majorBidi"/>
      <w:spacing w:val="5"/>
      <w:kern w:val="28"/>
      <w:sz w:val="28"/>
      <w:szCs w:val="52"/>
      <w:lang w:val="en-GB"/>
    </w:rPr>
  </w:style>
  <w:style w:type="paragraph" w:customStyle="1" w:styleId="SDGCoveraddress">
    <w:name w:val="SDG Cover address"/>
    <w:basedOn w:val="Normal"/>
    <w:semiHidden/>
    <w:rsid w:val="00FD0A1C"/>
    <w:pPr>
      <w:spacing w:after="0" w:line="288" w:lineRule="auto"/>
    </w:pPr>
    <w:rPr>
      <w:rFonts w:eastAsia="Times New Roman" w:cs="Times New Roman"/>
      <w:color w:val="auto"/>
      <w:sz w:val="18"/>
      <w:szCs w:val="24"/>
    </w:rPr>
  </w:style>
  <w:style w:type="paragraph" w:customStyle="1" w:styleId="NumberedParagraph">
    <w:name w:val="Numbered Paragraph"/>
    <w:basedOn w:val="Normal"/>
    <w:uiPriority w:val="3"/>
    <w:semiHidden/>
    <w:rsid w:val="001046CC"/>
  </w:style>
  <w:style w:type="numbering" w:styleId="111111">
    <w:name w:val="Outline List 2"/>
    <w:basedOn w:val="NoList"/>
    <w:uiPriority w:val="99"/>
    <w:semiHidden/>
    <w:unhideWhenUsed/>
    <w:rsid w:val="00B91810"/>
    <w:pPr>
      <w:numPr>
        <w:numId w:val="3"/>
      </w:numPr>
    </w:pPr>
  </w:style>
  <w:style w:type="numbering" w:styleId="1ai">
    <w:name w:val="Outline List 1"/>
    <w:basedOn w:val="NoList"/>
    <w:uiPriority w:val="99"/>
    <w:semiHidden/>
    <w:unhideWhenUsed/>
    <w:rsid w:val="00B91810"/>
    <w:pPr>
      <w:numPr>
        <w:numId w:val="4"/>
      </w:numPr>
    </w:pPr>
  </w:style>
  <w:style w:type="character" w:customStyle="1" w:styleId="Heading4Char">
    <w:name w:val="Heading 4 Char"/>
    <w:basedOn w:val="DefaultParagraphFont"/>
    <w:link w:val="Heading4"/>
    <w:uiPriority w:val="7"/>
    <w:rsid w:val="00B67526"/>
    <w:rPr>
      <w:rFonts w:asciiTheme="majorHAnsi" w:eastAsiaTheme="majorEastAsia" w:hAnsiTheme="majorHAnsi" w:cstheme="majorBidi"/>
      <w:bCs/>
      <w:i/>
      <w:iCs/>
      <w:lang w:val="en-GB"/>
    </w:rPr>
  </w:style>
  <w:style w:type="character" w:customStyle="1" w:styleId="Heading5Char">
    <w:name w:val="Heading 5 Char"/>
    <w:basedOn w:val="DefaultParagraphFont"/>
    <w:link w:val="Heading5"/>
    <w:uiPriority w:val="9"/>
    <w:rsid w:val="00B91810"/>
    <w:rPr>
      <w:rFonts w:asciiTheme="majorHAnsi" w:eastAsiaTheme="majorEastAsia" w:hAnsiTheme="majorHAnsi" w:cstheme="majorBidi"/>
      <w:color w:val="6B6B6B" w:themeColor="accent1" w:themeShade="7F"/>
      <w:lang w:val="en-GB"/>
    </w:rPr>
  </w:style>
  <w:style w:type="character" w:customStyle="1" w:styleId="Heading6Char">
    <w:name w:val="Heading 6 Char"/>
    <w:basedOn w:val="DefaultParagraphFont"/>
    <w:link w:val="Heading6"/>
    <w:uiPriority w:val="9"/>
    <w:semiHidden/>
    <w:rsid w:val="00B91810"/>
    <w:rPr>
      <w:rFonts w:asciiTheme="majorHAnsi" w:eastAsiaTheme="majorEastAsia" w:hAnsiTheme="majorHAnsi" w:cstheme="majorBidi"/>
      <w:i/>
      <w:iCs/>
      <w:color w:val="6B6B6B" w:themeColor="accent1" w:themeShade="7F"/>
      <w:lang w:val="en-GB"/>
    </w:rPr>
  </w:style>
  <w:style w:type="character" w:customStyle="1" w:styleId="Heading7Char">
    <w:name w:val="Heading 7 Char"/>
    <w:aliases w:val="Appendix 1 Char"/>
    <w:basedOn w:val="DefaultParagraphFont"/>
    <w:link w:val="Heading7"/>
    <w:uiPriority w:val="20"/>
    <w:rsid w:val="007A244D"/>
    <w:rPr>
      <w:rFonts w:asciiTheme="majorHAnsi" w:eastAsiaTheme="majorEastAsia" w:hAnsiTheme="majorHAnsi" w:cstheme="majorBidi"/>
      <w:iCs/>
      <w:sz w:val="56"/>
      <w:lang w:val="en-GB"/>
    </w:rPr>
  </w:style>
  <w:style w:type="character" w:customStyle="1" w:styleId="Heading8Char">
    <w:name w:val="Heading 8 Char"/>
    <w:aliases w:val="Appendix 2 Char"/>
    <w:basedOn w:val="DefaultParagraphFont"/>
    <w:link w:val="Heading8"/>
    <w:uiPriority w:val="9"/>
    <w:semiHidden/>
    <w:rsid w:val="00494682"/>
    <w:rPr>
      <w:rFonts w:asciiTheme="majorHAnsi" w:eastAsiaTheme="majorEastAsia" w:hAnsiTheme="majorHAnsi" w:cstheme="majorBidi"/>
      <w:b/>
      <w:color w:val="009483" w:themeColor="text2"/>
      <w:sz w:val="28"/>
      <w:szCs w:val="20"/>
      <w:lang w:val="en-GB"/>
    </w:rPr>
  </w:style>
  <w:style w:type="character" w:customStyle="1" w:styleId="Heading9Char">
    <w:name w:val="Heading 9 Char"/>
    <w:aliases w:val="Appendix 3 Char"/>
    <w:basedOn w:val="DefaultParagraphFont"/>
    <w:link w:val="Heading9"/>
    <w:uiPriority w:val="9"/>
    <w:semiHidden/>
    <w:rsid w:val="00F43296"/>
    <w:rPr>
      <w:rFonts w:asciiTheme="majorHAnsi" w:eastAsiaTheme="majorEastAsia" w:hAnsiTheme="majorHAnsi" w:cstheme="majorBidi"/>
      <w:b/>
      <w:iCs/>
      <w:szCs w:val="20"/>
      <w:lang w:val="en-GB"/>
    </w:rPr>
  </w:style>
  <w:style w:type="numbering" w:styleId="ArticleSection">
    <w:name w:val="Outline List 3"/>
    <w:basedOn w:val="NoList"/>
    <w:uiPriority w:val="99"/>
    <w:semiHidden/>
    <w:unhideWhenUsed/>
    <w:rsid w:val="00B91810"/>
    <w:pPr>
      <w:numPr>
        <w:numId w:val="5"/>
      </w:numPr>
    </w:pPr>
  </w:style>
  <w:style w:type="paragraph" w:styleId="Bibliography">
    <w:name w:val="Bibliography"/>
    <w:basedOn w:val="Normal"/>
    <w:next w:val="Normal"/>
    <w:uiPriority w:val="37"/>
    <w:semiHidden/>
    <w:unhideWhenUsed/>
    <w:rsid w:val="00B91810"/>
  </w:style>
  <w:style w:type="paragraph" w:styleId="BlockText">
    <w:name w:val="Block Text"/>
    <w:basedOn w:val="Normal"/>
    <w:uiPriority w:val="99"/>
    <w:semiHidden/>
    <w:unhideWhenUsed/>
    <w:rsid w:val="00B91810"/>
    <w:pPr>
      <w:pBdr>
        <w:top w:val="single" w:sz="2" w:space="10" w:color="D8D8D8" w:themeColor="accent1" w:frame="1"/>
        <w:left w:val="single" w:sz="2" w:space="10" w:color="D8D8D8" w:themeColor="accent1" w:frame="1"/>
        <w:bottom w:val="single" w:sz="2" w:space="10" w:color="D8D8D8" w:themeColor="accent1" w:frame="1"/>
        <w:right w:val="single" w:sz="2" w:space="10" w:color="D8D8D8" w:themeColor="accent1" w:frame="1"/>
      </w:pBdr>
      <w:ind w:left="1152" w:right="1152"/>
    </w:pPr>
    <w:rPr>
      <w:rFonts w:eastAsiaTheme="minorEastAsia"/>
      <w:i/>
      <w:iCs/>
      <w:color w:val="D8D8D8" w:themeColor="accent1"/>
    </w:rPr>
  </w:style>
  <w:style w:type="paragraph" w:styleId="BodyText">
    <w:name w:val="Body Text"/>
    <w:basedOn w:val="Normal"/>
    <w:link w:val="BodyTextChar"/>
    <w:uiPriority w:val="99"/>
    <w:semiHidden/>
    <w:unhideWhenUsed/>
    <w:rsid w:val="00B91810"/>
    <w:pPr>
      <w:spacing w:after="120"/>
    </w:pPr>
  </w:style>
  <w:style w:type="character" w:customStyle="1" w:styleId="BodyTextChar">
    <w:name w:val="Body Text Char"/>
    <w:basedOn w:val="DefaultParagraphFont"/>
    <w:link w:val="BodyText"/>
    <w:uiPriority w:val="99"/>
    <w:semiHidden/>
    <w:rsid w:val="00B91810"/>
    <w:rPr>
      <w:lang w:val="en-GB"/>
    </w:rPr>
  </w:style>
  <w:style w:type="paragraph" w:styleId="BodyText2">
    <w:name w:val="Body Text 2"/>
    <w:basedOn w:val="Normal"/>
    <w:link w:val="BodyText2Char"/>
    <w:uiPriority w:val="99"/>
    <w:semiHidden/>
    <w:unhideWhenUsed/>
    <w:rsid w:val="00B91810"/>
    <w:pPr>
      <w:spacing w:after="120" w:line="480" w:lineRule="auto"/>
    </w:pPr>
  </w:style>
  <w:style w:type="character" w:customStyle="1" w:styleId="BodyText2Char">
    <w:name w:val="Body Text 2 Char"/>
    <w:basedOn w:val="DefaultParagraphFont"/>
    <w:link w:val="BodyText2"/>
    <w:uiPriority w:val="99"/>
    <w:semiHidden/>
    <w:rsid w:val="00B91810"/>
    <w:rPr>
      <w:lang w:val="en-GB"/>
    </w:rPr>
  </w:style>
  <w:style w:type="paragraph" w:styleId="BodyText3">
    <w:name w:val="Body Text 3"/>
    <w:basedOn w:val="Normal"/>
    <w:link w:val="BodyText3Char"/>
    <w:uiPriority w:val="99"/>
    <w:semiHidden/>
    <w:unhideWhenUsed/>
    <w:rsid w:val="00B91810"/>
    <w:pPr>
      <w:spacing w:after="120"/>
    </w:pPr>
    <w:rPr>
      <w:sz w:val="16"/>
      <w:szCs w:val="16"/>
    </w:rPr>
  </w:style>
  <w:style w:type="character" w:customStyle="1" w:styleId="BodyText3Char">
    <w:name w:val="Body Text 3 Char"/>
    <w:basedOn w:val="DefaultParagraphFont"/>
    <w:link w:val="BodyText3"/>
    <w:uiPriority w:val="99"/>
    <w:semiHidden/>
    <w:rsid w:val="00B91810"/>
    <w:rPr>
      <w:sz w:val="16"/>
      <w:szCs w:val="16"/>
      <w:lang w:val="en-GB"/>
    </w:rPr>
  </w:style>
  <w:style w:type="paragraph" w:styleId="BodyTextFirstIndent">
    <w:name w:val="Body Text First Indent"/>
    <w:basedOn w:val="BodyText"/>
    <w:link w:val="BodyTextFirstIndentChar"/>
    <w:uiPriority w:val="99"/>
    <w:semiHidden/>
    <w:unhideWhenUsed/>
    <w:rsid w:val="00B91810"/>
    <w:pPr>
      <w:spacing w:after="42"/>
      <w:ind w:firstLine="360"/>
    </w:pPr>
  </w:style>
  <w:style w:type="character" w:customStyle="1" w:styleId="BodyTextFirstIndentChar">
    <w:name w:val="Body Text First Indent Char"/>
    <w:basedOn w:val="BodyTextChar"/>
    <w:link w:val="BodyTextFirstIndent"/>
    <w:uiPriority w:val="99"/>
    <w:semiHidden/>
    <w:rsid w:val="00B91810"/>
    <w:rPr>
      <w:lang w:val="en-GB"/>
    </w:rPr>
  </w:style>
  <w:style w:type="paragraph" w:styleId="BodyTextIndent">
    <w:name w:val="Body Text Indent"/>
    <w:basedOn w:val="Normal"/>
    <w:link w:val="BodyTextIndentChar"/>
    <w:uiPriority w:val="99"/>
    <w:semiHidden/>
    <w:unhideWhenUsed/>
    <w:rsid w:val="00B91810"/>
    <w:pPr>
      <w:spacing w:after="120"/>
      <w:ind w:left="283"/>
    </w:pPr>
  </w:style>
  <w:style w:type="character" w:customStyle="1" w:styleId="BodyTextIndentChar">
    <w:name w:val="Body Text Indent Char"/>
    <w:basedOn w:val="DefaultParagraphFont"/>
    <w:link w:val="BodyTextIndent"/>
    <w:uiPriority w:val="99"/>
    <w:semiHidden/>
    <w:rsid w:val="00B91810"/>
    <w:rPr>
      <w:lang w:val="en-GB"/>
    </w:rPr>
  </w:style>
  <w:style w:type="paragraph" w:styleId="BodyTextFirstIndent2">
    <w:name w:val="Body Text First Indent 2"/>
    <w:basedOn w:val="BodyTextIndent"/>
    <w:link w:val="BodyTextFirstIndent2Char"/>
    <w:uiPriority w:val="99"/>
    <w:semiHidden/>
    <w:unhideWhenUsed/>
    <w:rsid w:val="00B91810"/>
    <w:pPr>
      <w:spacing w:after="42"/>
      <w:ind w:left="360" w:firstLine="360"/>
    </w:pPr>
  </w:style>
  <w:style w:type="character" w:customStyle="1" w:styleId="BodyTextFirstIndent2Char">
    <w:name w:val="Body Text First Indent 2 Char"/>
    <w:basedOn w:val="BodyTextIndentChar"/>
    <w:link w:val="BodyTextFirstIndent2"/>
    <w:uiPriority w:val="99"/>
    <w:semiHidden/>
    <w:rsid w:val="00B91810"/>
    <w:rPr>
      <w:lang w:val="en-GB"/>
    </w:rPr>
  </w:style>
  <w:style w:type="paragraph" w:styleId="BodyTextIndent2">
    <w:name w:val="Body Text Indent 2"/>
    <w:basedOn w:val="Normal"/>
    <w:link w:val="BodyTextIndent2Char"/>
    <w:uiPriority w:val="99"/>
    <w:semiHidden/>
    <w:unhideWhenUsed/>
    <w:rsid w:val="00B91810"/>
    <w:pPr>
      <w:spacing w:after="120" w:line="480" w:lineRule="auto"/>
      <w:ind w:left="283"/>
    </w:pPr>
  </w:style>
  <w:style w:type="character" w:customStyle="1" w:styleId="BodyTextIndent2Char">
    <w:name w:val="Body Text Indent 2 Char"/>
    <w:basedOn w:val="DefaultParagraphFont"/>
    <w:link w:val="BodyTextIndent2"/>
    <w:uiPriority w:val="99"/>
    <w:semiHidden/>
    <w:rsid w:val="00B91810"/>
    <w:rPr>
      <w:lang w:val="en-GB"/>
    </w:rPr>
  </w:style>
  <w:style w:type="paragraph" w:styleId="BodyTextIndent3">
    <w:name w:val="Body Text Indent 3"/>
    <w:basedOn w:val="Normal"/>
    <w:link w:val="BodyTextIndent3Char"/>
    <w:uiPriority w:val="99"/>
    <w:semiHidden/>
    <w:unhideWhenUsed/>
    <w:rsid w:val="00B9181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91810"/>
    <w:rPr>
      <w:sz w:val="16"/>
      <w:szCs w:val="16"/>
      <w:lang w:val="en-GB"/>
    </w:rPr>
  </w:style>
  <w:style w:type="character" w:styleId="BookTitle">
    <w:name w:val="Book Title"/>
    <w:basedOn w:val="DefaultParagraphFont"/>
    <w:uiPriority w:val="33"/>
    <w:semiHidden/>
    <w:rsid w:val="00B91810"/>
    <w:rPr>
      <w:b/>
      <w:bCs/>
      <w:smallCaps/>
      <w:spacing w:val="5"/>
      <w:lang w:val="en-GB"/>
    </w:rPr>
  </w:style>
  <w:style w:type="paragraph" w:styleId="Closing">
    <w:name w:val="Closing"/>
    <w:basedOn w:val="Normal"/>
    <w:link w:val="ClosingChar"/>
    <w:uiPriority w:val="99"/>
    <w:semiHidden/>
    <w:unhideWhenUsed/>
    <w:rsid w:val="00B91810"/>
    <w:pPr>
      <w:spacing w:after="0" w:line="240" w:lineRule="auto"/>
      <w:ind w:left="4252"/>
    </w:pPr>
  </w:style>
  <w:style w:type="character" w:customStyle="1" w:styleId="ClosingChar">
    <w:name w:val="Closing Char"/>
    <w:basedOn w:val="DefaultParagraphFont"/>
    <w:link w:val="Closing"/>
    <w:uiPriority w:val="99"/>
    <w:semiHidden/>
    <w:rsid w:val="00B91810"/>
    <w:rPr>
      <w:lang w:val="en-GB"/>
    </w:rPr>
  </w:style>
  <w:style w:type="table" w:styleId="ColorfulGrid">
    <w:name w:val="Colorful Grid"/>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F7F7F7" w:themeFill="accent1" w:themeFillTint="33"/>
    </w:tcPr>
    <w:tblStylePr w:type="firstRow">
      <w:rPr>
        <w:b/>
        <w:bCs/>
      </w:rPr>
      <w:tblPr/>
      <w:tcPr>
        <w:shd w:val="clear" w:color="auto" w:fill="EFEFEF" w:themeFill="accent1" w:themeFillTint="66"/>
      </w:tcPr>
    </w:tblStylePr>
    <w:tblStylePr w:type="lastRow">
      <w:rPr>
        <w:b/>
        <w:bCs/>
        <w:color w:val="000000" w:themeColor="text1"/>
      </w:rPr>
      <w:tblPr/>
      <w:tcPr>
        <w:shd w:val="clear" w:color="auto" w:fill="EFEFEF" w:themeFill="accent1" w:themeFillTint="66"/>
      </w:tcPr>
    </w:tblStylePr>
    <w:tblStylePr w:type="firstCol">
      <w:rPr>
        <w:color w:val="FFFFFF" w:themeColor="background1"/>
      </w:rPr>
      <w:tblPr/>
      <w:tcPr>
        <w:shd w:val="clear" w:color="auto" w:fill="A1A1A1" w:themeFill="accent1" w:themeFillShade="BF"/>
      </w:tcPr>
    </w:tblStylePr>
    <w:tblStylePr w:type="lastCol">
      <w:rPr>
        <w:color w:val="FFFFFF" w:themeColor="background1"/>
      </w:rPr>
      <w:tblPr/>
      <w:tcPr>
        <w:shd w:val="clear" w:color="auto" w:fill="A1A1A1" w:themeFill="accent1" w:themeFillShade="BF"/>
      </w:tcPr>
    </w:tblStylePr>
    <w:tblStylePr w:type="band1Vert">
      <w:tblPr/>
      <w:tcPr>
        <w:shd w:val="clear" w:color="auto" w:fill="EBEBEB" w:themeFill="accent1" w:themeFillTint="7F"/>
      </w:tcPr>
    </w:tblStylePr>
    <w:tblStylePr w:type="band1Horz">
      <w:tblPr/>
      <w:tcPr>
        <w:shd w:val="clear" w:color="auto" w:fill="EBEBEB" w:themeFill="accent1" w:themeFillTint="7F"/>
      </w:tcPr>
    </w:tblStylePr>
  </w:style>
  <w:style w:type="table" w:styleId="ColorfulGrid-Accent2">
    <w:name w:val="Colorful Grid Accent 2"/>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ECECEE" w:themeFill="accent2" w:themeFillTint="33"/>
    </w:tcPr>
    <w:tblStylePr w:type="firstRow">
      <w:rPr>
        <w:b/>
        <w:bCs/>
      </w:rPr>
      <w:tblPr/>
      <w:tcPr>
        <w:shd w:val="clear" w:color="auto" w:fill="D9DADE" w:themeFill="accent2" w:themeFillTint="66"/>
      </w:tcPr>
    </w:tblStylePr>
    <w:tblStylePr w:type="lastRow">
      <w:rPr>
        <w:b/>
        <w:bCs/>
        <w:color w:val="000000" w:themeColor="text1"/>
      </w:rPr>
      <w:tblPr/>
      <w:tcPr>
        <w:shd w:val="clear" w:color="auto" w:fill="D9DADE" w:themeFill="accent2" w:themeFillTint="66"/>
      </w:tcPr>
    </w:tblStylePr>
    <w:tblStylePr w:type="firstCol">
      <w:rPr>
        <w:color w:val="FFFFFF" w:themeColor="background1"/>
      </w:rPr>
      <w:tblPr/>
      <w:tcPr>
        <w:shd w:val="clear" w:color="auto" w:fill="757985" w:themeFill="accent2" w:themeFillShade="BF"/>
      </w:tcPr>
    </w:tblStylePr>
    <w:tblStylePr w:type="lastCol">
      <w:rPr>
        <w:color w:val="FFFFFF" w:themeColor="background1"/>
      </w:rPr>
      <w:tblPr/>
      <w:tcPr>
        <w:shd w:val="clear" w:color="auto" w:fill="757985" w:themeFill="accent2" w:themeFillShade="BF"/>
      </w:tcPr>
    </w:tblStylePr>
    <w:tblStylePr w:type="band1Vert">
      <w:tblPr/>
      <w:tcPr>
        <w:shd w:val="clear" w:color="auto" w:fill="D0D2D6" w:themeFill="accent2" w:themeFillTint="7F"/>
      </w:tcPr>
    </w:tblStylePr>
    <w:tblStylePr w:type="band1Horz">
      <w:tblPr/>
      <w:tcPr>
        <w:shd w:val="clear" w:color="auto" w:fill="D0D2D6" w:themeFill="accent2" w:themeFillTint="7F"/>
      </w:tcPr>
    </w:tblStylePr>
  </w:style>
  <w:style w:type="table" w:styleId="ColorfulGrid-Accent3">
    <w:name w:val="Colorful Grid Accent 3"/>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F6FAFC" w:themeFill="accent3" w:themeFillTint="33"/>
    </w:tcPr>
    <w:tblStylePr w:type="firstRow">
      <w:rPr>
        <w:b/>
        <w:bCs/>
      </w:rPr>
      <w:tblPr/>
      <w:tcPr>
        <w:shd w:val="clear" w:color="auto" w:fill="EEF5F9" w:themeFill="accent3" w:themeFillTint="66"/>
      </w:tcPr>
    </w:tblStylePr>
    <w:tblStylePr w:type="lastRow">
      <w:rPr>
        <w:b/>
        <w:bCs/>
        <w:color w:val="000000" w:themeColor="text1"/>
      </w:rPr>
      <w:tblPr/>
      <w:tcPr>
        <w:shd w:val="clear" w:color="auto" w:fill="EEF5F9" w:themeFill="accent3" w:themeFillTint="66"/>
      </w:tcPr>
    </w:tblStylePr>
    <w:tblStylePr w:type="firstCol">
      <w:rPr>
        <w:color w:val="FFFFFF" w:themeColor="background1"/>
      </w:rPr>
      <w:tblPr/>
      <w:tcPr>
        <w:shd w:val="clear" w:color="auto" w:fill="7EB3D6" w:themeFill="accent3" w:themeFillShade="BF"/>
      </w:tcPr>
    </w:tblStylePr>
    <w:tblStylePr w:type="lastCol">
      <w:rPr>
        <w:color w:val="FFFFFF" w:themeColor="background1"/>
      </w:rPr>
      <w:tblPr/>
      <w:tcPr>
        <w:shd w:val="clear" w:color="auto" w:fill="7EB3D6" w:themeFill="accent3" w:themeFillShade="BF"/>
      </w:tcPr>
    </w:tblStylePr>
    <w:tblStylePr w:type="band1Vert">
      <w:tblPr/>
      <w:tcPr>
        <w:shd w:val="clear" w:color="auto" w:fill="EAF2F8" w:themeFill="accent3" w:themeFillTint="7F"/>
      </w:tcPr>
    </w:tblStylePr>
    <w:tblStylePr w:type="band1Horz">
      <w:tblPr/>
      <w:tcPr>
        <w:shd w:val="clear" w:color="auto" w:fill="EAF2F8" w:themeFill="accent3" w:themeFillTint="7F"/>
      </w:tcPr>
    </w:tblStylePr>
  </w:style>
  <w:style w:type="table" w:styleId="ColorfulGrid-Accent4">
    <w:name w:val="Colorful Grid Accent 4"/>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FBFDFE" w:themeFill="accent4" w:themeFillTint="33"/>
    </w:tcPr>
    <w:tblStylePr w:type="firstRow">
      <w:rPr>
        <w:b/>
        <w:bCs/>
      </w:rPr>
      <w:tblPr/>
      <w:tcPr>
        <w:shd w:val="clear" w:color="auto" w:fill="F8FBFD" w:themeFill="accent4" w:themeFillTint="66"/>
      </w:tcPr>
    </w:tblStylePr>
    <w:tblStylePr w:type="lastRow">
      <w:rPr>
        <w:b/>
        <w:bCs/>
        <w:color w:val="000000" w:themeColor="text1"/>
      </w:rPr>
      <w:tblPr/>
      <w:tcPr>
        <w:shd w:val="clear" w:color="auto" w:fill="F8FBFD" w:themeFill="accent4" w:themeFillTint="66"/>
      </w:tcPr>
    </w:tblStylePr>
    <w:tblStylePr w:type="firstCol">
      <w:rPr>
        <w:color w:val="FFFFFF" w:themeColor="background1"/>
      </w:rPr>
      <w:tblPr/>
      <w:tcPr>
        <w:shd w:val="clear" w:color="auto" w:fill="91C1DC" w:themeFill="accent4" w:themeFillShade="BF"/>
      </w:tcPr>
    </w:tblStylePr>
    <w:tblStylePr w:type="lastCol">
      <w:rPr>
        <w:color w:val="FFFFFF" w:themeColor="background1"/>
      </w:rPr>
      <w:tblPr/>
      <w:tcPr>
        <w:shd w:val="clear" w:color="auto" w:fill="91C1DC" w:themeFill="accent4" w:themeFillShade="BF"/>
      </w:tcPr>
    </w:tblStylePr>
    <w:tblStylePr w:type="band1Vert">
      <w:tblPr/>
      <w:tcPr>
        <w:shd w:val="clear" w:color="auto" w:fill="F6FAFC" w:themeFill="accent4" w:themeFillTint="7F"/>
      </w:tcPr>
    </w:tblStylePr>
    <w:tblStylePr w:type="band1Horz">
      <w:tblPr/>
      <w:tcPr>
        <w:shd w:val="clear" w:color="auto" w:fill="F6FAFC" w:themeFill="accent4" w:themeFillTint="7F"/>
      </w:tcPr>
    </w:tblStylePr>
  </w:style>
  <w:style w:type="table" w:styleId="ColorfulGrid-Accent5">
    <w:name w:val="Colorful Grid Accent 5"/>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F4FAF9" w:themeFill="accent5" w:themeFillTint="33"/>
    </w:tcPr>
    <w:tblStylePr w:type="firstRow">
      <w:rPr>
        <w:b/>
        <w:bCs/>
      </w:rPr>
      <w:tblPr/>
      <w:tcPr>
        <w:shd w:val="clear" w:color="auto" w:fill="EAF6F5" w:themeFill="accent5" w:themeFillTint="66"/>
      </w:tcPr>
    </w:tblStylePr>
    <w:tblStylePr w:type="lastRow">
      <w:rPr>
        <w:b/>
        <w:bCs/>
        <w:color w:val="000000" w:themeColor="text1"/>
      </w:rPr>
      <w:tblPr/>
      <w:tcPr>
        <w:shd w:val="clear" w:color="auto" w:fill="EAF6F5" w:themeFill="accent5" w:themeFillTint="66"/>
      </w:tcPr>
    </w:tblStylePr>
    <w:tblStylePr w:type="firstCol">
      <w:rPr>
        <w:color w:val="FFFFFF" w:themeColor="background1"/>
      </w:rPr>
      <w:tblPr/>
      <w:tcPr>
        <w:shd w:val="clear" w:color="auto" w:fill="7ECABF" w:themeFill="accent5" w:themeFillShade="BF"/>
      </w:tcPr>
    </w:tblStylePr>
    <w:tblStylePr w:type="lastCol">
      <w:rPr>
        <w:color w:val="FFFFFF" w:themeColor="background1"/>
      </w:rPr>
      <w:tblPr/>
      <w:tcPr>
        <w:shd w:val="clear" w:color="auto" w:fill="7ECABF" w:themeFill="accent5" w:themeFillShade="BF"/>
      </w:tcPr>
    </w:tblStylePr>
    <w:tblStylePr w:type="band1Vert">
      <w:tblPr/>
      <w:tcPr>
        <w:shd w:val="clear" w:color="auto" w:fill="E5F4F2" w:themeFill="accent5" w:themeFillTint="7F"/>
      </w:tcPr>
    </w:tblStylePr>
    <w:tblStylePr w:type="band1Horz">
      <w:tblPr/>
      <w:tcPr>
        <w:shd w:val="clear" w:color="auto" w:fill="E5F4F2" w:themeFill="accent5" w:themeFillTint="7F"/>
      </w:tcPr>
    </w:tblStylePr>
  </w:style>
  <w:style w:type="table" w:styleId="ColorfulGrid-Accent6">
    <w:name w:val="Colorful Grid Accent 6"/>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DCDFE3" w:themeFill="accent6" w:themeFillTint="33"/>
    </w:tcPr>
    <w:tblStylePr w:type="firstRow">
      <w:rPr>
        <w:b/>
        <w:bCs/>
      </w:rPr>
      <w:tblPr/>
      <w:tcPr>
        <w:shd w:val="clear" w:color="auto" w:fill="B9BFC7" w:themeFill="accent6" w:themeFillTint="66"/>
      </w:tcPr>
    </w:tblStylePr>
    <w:tblStylePr w:type="lastRow">
      <w:rPr>
        <w:b/>
        <w:bCs/>
        <w:color w:val="000000" w:themeColor="text1"/>
      </w:rPr>
      <w:tblPr/>
      <w:tcPr>
        <w:shd w:val="clear" w:color="auto" w:fill="B9BFC7" w:themeFill="accent6" w:themeFillTint="66"/>
      </w:tcPr>
    </w:tblStylePr>
    <w:tblStylePr w:type="firstCol">
      <w:rPr>
        <w:color w:val="FFFFFF" w:themeColor="background1"/>
      </w:rPr>
      <w:tblPr/>
      <w:tcPr>
        <w:shd w:val="clear" w:color="auto" w:fill="414952" w:themeFill="accent6" w:themeFillShade="BF"/>
      </w:tcPr>
    </w:tblStylePr>
    <w:tblStylePr w:type="lastCol">
      <w:rPr>
        <w:color w:val="FFFFFF" w:themeColor="background1"/>
      </w:rPr>
      <w:tblPr/>
      <w:tcPr>
        <w:shd w:val="clear" w:color="auto" w:fill="414952" w:themeFill="accent6" w:themeFillShade="BF"/>
      </w:tcPr>
    </w:tblStylePr>
    <w:tblStylePr w:type="band1Vert">
      <w:tblPr/>
      <w:tcPr>
        <w:shd w:val="clear" w:color="auto" w:fill="A7B0BA" w:themeFill="accent6" w:themeFillTint="7F"/>
      </w:tcPr>
    </w:tblStylePr>
    <w:tblStylePr w:type="band1Horz">
      <w:tblPr/>
      <w:tcPr>
        <w:shd w:val="clear" w:color="auto" w:fill="A7B0BA" w:themeFill="accent6" w:themeFillTint="7F"/>
      </w:tcPr>
    </w:tblStylePr>
  </w:style>
  <w:style w:type="table" w:styleId="ColorfulList">
    <w:name w:val="Colorful List"/>
    <w:basedOn w:val="TableNormal"/>
    <w:uiPriority w:val="72"/>
    <w:semiHidden/>
    <w:rsid w:val="00B91810"/>
    <w:pPr>
      <w:spacing w:after="0"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E828D" w:themeFill="accent2" w:themeFillShade="CC"/>
      </w:tcPr>
    </w:tblStylePr>
    <w:tblStylePr w:type="lastRow">
      <w:rPr>
        <w:b/>
        <w:bCs/>
        <w:color w:val="7E828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B91810"/>
    <w:pPr>
      <w:spacing w:after="0" w:line="240" w:lineRule="auto"/>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7E828D" w:themeFill="accent2" w:themeFillShade="CC"/>
      </w:tcPr>
    </w:tblStylePr>
    <w:tblStylePr w:type="lastRow">
      <w:rPr>
        <w:b/>
        <w:bCs/>
        <w:color w:val="7E828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F5F5" w:themeFill="accent1" w:themeFillTint="3F"/>
      </w:tcPr>
    </w:tblStylePr>
    <w:tblStylePr w:type="band1Horz">
      <w:tblPr/>
      <w:tcPr>
        <w:shd w:val="clear" w:color="auto" w:fill="F7F7F7" w:themeFill="accent1" w:themeFillTint="33"/>
      </w:tcPr>
    </w:tblStylePr>
  </w:style>
  <w:style w:type="table" w:styleId="ColorfulList-Accent2">
    <w:name w:val="Colorful List Accent 2"/>
    <w:basedOn w:val="TableNormal"/>
    <w:uiPriority w:val="72"/>
    <w:semiHidden/>
    <w:rsid w:val="00B91810"/>
    <w:pPr>
      <w:spacing w:after="0" w:line="240" w:lineRule="auto"/>
    </w:pPr>
    <w:tblPr>
      <w:tblStyleRowBandSize w:val="1"/>
      <w:tblStyleColBandSize w:val="1"/>
    </w:tblPr>
    <w:tcPr>
      <w:shd w:val="clear" w:color="auto" w:fill="F5F6F7" w:themeFill="accent2" w:themeFillTint="19"/>
    </w:tcPr>
    <w:tblStylePr w:type="firstRow">
      <w:rPr>
        <w:b/>
        <w:bCs/>
        <w:color w:val="FFFFFF" w:themeColor="background1"/>
      </w:rPr>
      <w:tblPr/>
      <w:tcPr>
        <w:tcBorders>
          <w:bottom w:val="single" w:sz="12" w:space="0" w:color="FFFFFF" w:themeColor="background1"/>
        </w:tcBorders>
        <w:shd w:val="clear" w:color="auto" w:fill="7E828D" w:themeFill="accent2" w:themeFillShade="CC"/>
      </w:tcPr>
    </w:tblStylePr>
    <w:tblStylePr w:type="lastRow">
      <w:rPr>
        <w:b/>
        <w:bCs/>
        <w:color w:val="7E828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8EA" w:themeFill="accent2" w:themeFillTint="3F"/>
      </w:tcPr>
    </w:tblStylePr>
    <w:tblStylePr w:type="band1Horz">
      <w:tblPr/>
      <w:tcPr>
        <w:shd w:val="clear" w:color="auto" w:fill="ECECEE" w:themeFill="accent2" w:themeFillTint="33"/>
      </w:tcPr>
    </w:tblStylePr>
  </w:style>
  <w:style w:type="table" w:styleId="ColorfulList-Accent3">
    <w:name w:val="Colorful List Accent 3"/>
    <w:basedOn w:val="TableNormal"/>
    <w:uiPriority w:val="72"/>
    <w:semiHidden/>
    <w:rsid w:val="00B91810"/>
    <w:pPr>
      <w:spacing w:after="0" w:line="240" w:lineRule="auto"/>
    </w:pPr>
    <w:tblPr>
      <w:tblStyleRowBandSize w:val="1"/>
      <w:tblStyleColBandSize w:val="1"/>
    </w:tblPr>
    <w:tcPr>
      <w:shd w:val="clear" w:color="auto" w:fill="FAFCFD" w:themeFill="accent3" w:themeFillTint="19"/>
    </w:tcPr>
    <w:tblStylePr w:type="firstRow">
      <w:rPr>
        <w:b/>
        <w:bCs/>
        <w:color w:val="FFFFFF" w:themeColor="background1"/>
      </w:rPr>
      <w:tblPr/>
      <w:tcPr>
        <w:tcBorders>
          <w:bottom w:val="single" w:sz="12" w:space="0" w:color="FFFFFF" w:themeColor="background1"/>
        </w:tcBorders>
        <w:shd w:val="clear" w:color="auto" w:fill="A4CBE2" w:themeFill="accent4" w:themeFillShade="CC"/>
      </w:tcPr>
    </w:tblStylePr>
    <w:tblStylePr w:type="lastRow">
      <w:rPr>
        <w:b/>
        <w:bCs/>
        <w:color w:val="A4CBE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F8FB" w:themeFill="accent3" w:themeFillTint="3F"/>
      </w:tcPr>
    </w:tblStylePr>
    <w:tblStylePr w:type="band1Horz">
      <w:tblPr/>
      <w:tcPr>
        <w:shd w:val="clear" w:color="auto" w:fill="F6FAFC" w:themeFill="accent3" w:themeFillTint="33"/>
      </w:tcPr>
    </w:tblStylePr>
  </w:style>
  <w:style w:type="table" w:styleId="ColorfulList-Accent4">
    <w:name w:val="Colorful List Accent 4"/>
    <w:basedOn w:val="TableNormal"/>
    <w:uiPriority w:val="72"/>
    <w:semiHidden/>
    <w:rsid w:val="00B91810"/>
    <w:pPr>
      <w:spacing w:after="0" w:line="240" w:lineRule="auto"/>
    </w:pPr>
    <w:tblPr>
      <w:tblStyleRowBandSize w:val="1"/>
      <w:tblStyleColBandSize w:val="1"/>
    </w:tblPr>
    <w:tcPr>
      <w:shd w:val="clear" w:color="auto" w:fill="FDFEFE" w:themeFill="accent4" w:themeFillTint="19"/>
    </w:tcPr>
    <w:tblStylePr w:type="firstRow">
      <w:rPr>
        <w:b/>
        <w:bCs/>
        <w:color w:val="FFFFFF" w:themeColor="background1"/>
      </w:rPr>
      <w:tblPr/>
      <w:tcPr>
        <w:tcBorders>
          <w:bottom w:val="single" w:sz="12" w:space="0" w:color="FFFFFF" w:themeColor="background1"/>
        </w:tcBorders>
        <w:shd w:val="clear" w:color="auto" w:fill="90BEDC" w:themeFill="accent3" w:themeFillShade="CC"/>
      </w:tcPr>
    </w:tblStylePr>
    <w:tblStylePr w:type="lastRow">
      <w:rPr>
        <w:b/>
        <w:bCs/>
        <w:color w:val="90BED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CFD" w:themeFill="accent4" w:themeFillTint="3F"/>
      </w:tcPr>
    </w:tblStylePr>
    <w:tblStylePr w:type="band1Horz">
      <w:tblPr/>
      <w:tcPr>
        <w:shd w:val="clear" w:color="auto" w:fill="FBFDFE" w:themeFill="accent4" w:themeFillTint="33"/>
      </w:tcPr>
    </w:tblStylePr>
  </w:style>
  <w:style w:type="table" w:styleId="ColorfulList-Accent5">
    <w:name w:val="Colorful List Accent 5"/>
    <w:basedOn w:val="TableNormal"/>
    <w:uiPriority w:val="72"/>
    <w:semiHidden/>
    <w:rsid w:val="00B91810"/>
    <w:pPr>
      <w:spacing w:after="0" w:line="240" w:lineRule="auto"/>
    </w:pPr>
    <w:tblPr>
      <w:tblStyleRowBandSize w:val="1"/>
      <w:tblStyleColBandSize w:val="1"/>
    </w:tblPr>
    <w:tcPr>
      <w:shd w:val="clear" w:color="auto" w:fill="F9FDFC" w:themeFill="accent5" w:themeFillTint="19"/>
    </w:tcPr>
    <w:tblStylePr w:type="firstRow">
      <w:rPr>
        <w:b/>
        <w:bCs/>
        <w:color w:val="FFFFFF" w:themeColor="background1"/>
      </w:rPr>
      <w:tblPr/>
      <w:tcPr>
        <w:tcBorders>
          <w:bottom w:val="single" w:sz="12" w:space="0" w:color="FFFFFF" w:themeColor="background1"/>
        </w:tcBorders>
        <w:shd w:val="clear" w:color="auto" w:fill="454E57" w:themeFill="accent6" w:themeFillShade="CC"/>
      </w:tcPr>
    </w:tblStylePr>
    <w:tblStylePr w:type="lastRow">
      <w:rPr>
        <w:b/>
        <w:bCs/>
        <w:color w:val="454E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9F8" w:themeFill="accent5" w:themeFillTint="3F"/>
      </w:tcPr>
    </w:tblStylePr>
    <w:tblStylePr w:type="band1Horz">
      <w:tblPr/>
      <w:tcPr>
        <w:shd w:val="clear" w:color="auto" w:fill="F4FAF9" w:themeFill="accent5" w:themeFillTint="33"/>
      </w:tcPr>
    </w:tblStylePr>
  </w:style>
  <w:style w:type="table" w:styleId="ColorfulList-Accent6">
    <w:name w:val="Colorful List Accent 6"/>
    <w:basedOn w:val="TableNormal"/>
    <w:uiPriority w:val="72"/>
    <w:semiHidden/>
    <w:rsid w:val="00B91810"/>
    <w:pPr>
      <w:spacing w:after="0" w:line="240" w:lineRule="auto"/>
    </w:pPr>
    <w:tblPr>
      <w:tblStyleRowBandSize w:val="1"/>
      <w:tblStyleColBandSize w:val="1"/>
    </w:tblPr>
    <w:tcPr>
      <w:shd w:val="clear" w:color="auto" w:fill="EDEFF1" w:themeFill="accent6" w:themeFillTint="19"/>
    </w:tcPr>
    <w:tblStylePr w:type="firstRow">
      <w:rPr>
        <w:b/>
        <w:bCs/>
        <w:color w:val="FFFFFF" w:themeColor="background1"/>
      </w:rPr>
      <w:tblPr/>
      <w:tcPr>
        <w:tcBorders>
          <w:bottom w:val="single" w:sz="12" w:space="0" w:color="FFFFFF" w:themeColor="background1"/>
        </w:tcBorders>
        <w:shd w:val="clear" w:color="auto" w:fill="8DD0C7" w:themeFill="accent5" w:themeFillShade="CC"/>
      </w:tcPr>
    </w:tblStylePr>
    <w:tblStylePr w:type="lastRow">
      <w:rPr>
        <w:b/>
        <w:bCs/>
        <w:color w:val="8DD0C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8DC" w:themeFill="accent6" w:themeFillTint="3F"/>
      </w:tcPr>
    </w:tblStylePr>
    <w:tblStylePr w:type="band1Horz">
      <w:tblPr/>
      <w:tcPr>
        <w:shd w:val="clear" w:color="auto" w:fill="DCDFE3" w:themeFill="accent6" w:themeFillTint="33"/>
      </w:tcPr>
    </w:tblStylePr>
  </w:style>
  <w:style w:type="table" w:styleId="ColorfulShading">
    <w:name w:val="Colorful Shading"/>
    <w:basedOn w:val="TableNormal"/>
    <w:uiPriority w:val="71"/>
    <w:semiHidden/>
    <w:rsid w:val="00B91810"/>
    <w:pPr>
      <w:spacing w:after="0" w:line="240" w:lineRule="auto"/>
    </w:pPr>
    <w:tblPr>
      <w:tblStyleRowBandSize w:val="1"/>
      <w:tblStyleColBandSize w:val="1"/>
      <w:tblBorders>
        <w:top w:val="single" w:sz="24" w:space="0" w:color="A2A5A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2A5A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B91810"/>
    <w:pPr>
      <w:spacing w:after="0" w:line="240" w:lineRule="auto"/>
    </w:pPr>
    <w:tblPr>
      <w:tblStyleRowBandSize w:val="1"/>
      <w:tblStyleColBandSize w:val="1"/>
      <w:tblBorders>
        <w:top w:val="single" w:sz="24" w:space="0" w:color="A2A5AD" w:themeColor="accent2"/>
        <w:left w:val="single" w:sz="4" w:space="0" w:color="D8D8D8" w:themeColor="accent1"/>
        <w:bottom w:val="single" w:sz="4" w:space="0" w:color="D8D8D8" w:themeColor="accent1"/>
        <w:right w:val="single" w:sz="4" w:space="0" w:color="D8D8D8"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A2A5A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18181" w:themeFill="accent1" w:themeFillShade="99"/>
      </w:tcPr>
    </w:tblStylePr>
    <w:tblStylePr w:type="firstCol">
      <w:rPr>
        <w:color w:val="FFFFFF" w:themeColor="background1"/>
      </w:rPr>
      <w:tblPr/>
      <w:tcPr>
        <w:tcBorders>
          <w:top w:val="nil"/>
          <w:left w:val="nil"/>
          <w:bottom w:val="nil"/>
          <w:right w:val="nil"/>
          <w:insideH w:val="single" w:sz="4" w:space="0" w:color="818181" w:themeColor="accent1" w:themeShade="99"/>
          <w:insideV w:val="nil"/>
        </w:tcBorders>
        <w:shd w:val="clear" w:color="auto" w:fill="81818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18181" w:themeFill="accent1" w:themeFillShade="99"/>
      </w:tcPr>
    </w:tblStylePr>
    <w:tblStylePr w:type="band1Vert">
      <w:tblPr/>
      <w:tcPr>
        <w:shd w:val="clear" w:color="auto" w:fill="EFEFEF" w:themeFill="accent1" w:themeFillTint="66"/>
      </w:tcPr>
    </w:tblStylePr>
    <w:tblStylePr w:type="band1Horz">
      <w:tblPr/>
      <w:tcPr>
        <w:shd w:val="clear" w:color="auto" w:fill="EBEBE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B91810"/>
    <w:pPr>
      <w:spacing w:after="0" w:line="240" w:lineRule="auto"/>
    </w:pPr>
    <w:tblPr>
      <w:tblStyleRowBandSize w:val="1"/>
      <w:tblStyleColBandSize w:val="1"/>
      <w:tblBorders>
        <w:top w:val="single" w:sz="24" w:space="0" w:color="A2A5AD" w:themeColor="accent2"/>
        <w:left w:val="single" w:sz="4" w:space="0" w:color="A2A5AD" w:themeColor="accent2"/>
        <w:bottom w:val="single" w:sz="4" w:space="0" w:color="A2A5AD" w:themeColor="accent2"/>
        <w:right w:val="single" w:sz="4" w:space="0" w:color="A2A5AD" w:themeColor="accent2"/>
        <w:insideH w:val="single" w:sz="4" w:space="0" w:color="FFFFFF" w:themeColor="background1"/>
        <w:insideV w:val="single" w:sz="4" w:space="0" w:color="FFFFFF" w:themeColor="background1"/>
      </w:tblBorders>
    </w:tblPr>
    <w:tcPr>
      <w:shd w:val="clear" w:color="auto" w:fill="F5F6F7" w:themeFill="accent2" w:themeFillTint="19"/>
    </w:tcPr>
    <w:tblStylePr w:type="firstRow">
      <w:rPr>
        <w:b/>
        <w:bCs/>
      </w:rPr>
      <w:tblPr/>
      <w:tcPr>
        <w:tcBorders>
          <w:top w:val="nil"/>
          <w:left w:val="nil"/>
          <w:bottom w:val="single" w:sz="24" w:space="0" w:color="A2A5A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616A" w:themeFill="accent2" w:themeFillShade="99"/>
      </w:tcPr>
    </w:tblStylePr>
    <w:tblStylePr w:type="firstCol">
      <w:rPr>
        <w:color w:val="FFFFFF" w:themeColor="background1"/>
      </w:rPr>
      <w:tblPr/>
      <w:tcPr>
        <w:tcBorders>
          <w:top w:val="nil"/>
          <w:left w:val="nil"/>
          <w:bottom w:val="nil"/>
          <w:right w:val="nil"/>
          <w:insideH w:val="single" w:sz="4" w:space="0" w:color="5E616A" w:themeColor="accent2" w:themeShade="99"/>
          <w:insideV w:val="nil"/>
        </w:tcBorders>
        <w:shd w:val="clear" w:color="auto" w:fill="5E61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E616A" w:themeFill="accent2" w:themeFillShade="99"/>
      </w:tcPr>
    </w:tblStylePr>
    <w:tblStylePr w:type="band1Vert">
      <w:tblPr/>
      <w:tcPr>
        <w:shd w:val="clear" w:color="auto" w:fill="D9DADE" w:themeFill="accent2" w:themeFillTint="66"/>
      </w:tcPr>
    </w:tblStylePr>
    <w:tblStylePr w:type="band1Horz">
      <w:tblPr/>
      <w:tcPr>
        <w:shd w:val="clear" w:color="auto" w:fill="D0D2D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B91810"/>
    <w:pPr>
      <w:spacing w:after="0" w:line="240" w:lineRule="auto"/>
    </w:pPr>
    <w:tblPr>
      <w:tblStyleRowBandSize w:val="1"/>
      <w:tblStyleColBandSize w:val="1"/>
      <w:tblBorders>
        <w:top w:val="single" w:sz="24" w:space="0" w:color="EFF6FA" w:themeColor="accent4"/>
        <w:left w:val="single" w:sz="4" w:space="0" w:color="D6E7F2" w:themeColor="accent3"/>
        <w:bottom w:val="single" w:sz="4" w:space="0" w:color="D6E7F2" w:themeColor="accent3"/>
        <w:right w:val="single" w:sz="4" w:space="0" w:color="D6E7F2" w:themeColor="accent3"/>
        <w:insideH w:val="single" w:sz="4" w:space="0" w:color="FFFFFF" w:themeColor="background1"/>
        <w:insideV w:val="single" w:sz="4" w:space="0" w:color="FFFFFF" w:themeColor="background1"/>
      </w:tblBorders>
    </w:tblPr>
    <w:tcPr>
      <w:shd w:val="clear" w:color="auto" w:fill="FAFCFD" w:themeFill="accent3" w:themeFillTint="19"/>
    </w:tcPr>
    <w:tblStylePr w:type="firstRow">
      <w:rPr>
        <w:b/>
        <w:bCs/>
      </w:rPr>
      <w:tblPr/>
      <w:tcPr>
        <w:tcBorders>
          <w:top w:val="nil"/>
          <w:left w:val="nil"/>
          <w:bottom w:val="single" w:sz="24" w:space="0" w:color="EFF6F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95C6" w:themeFill="accent3" w:themeFillShade="99"/>
      </w:tcPr>
    </w:tblStylePr>
    <w:tblStylePr w:type="firstCol">
      <w:rPr>
        <w:color w:val="FFFFFF" w:themeColor="background1"/>
      </w:rPr>
      <w:tblPr/>
      <w:tcPr>
        <w:tcBorders>
          <w:top w:val="nil"/>
          <w:left w:val="nil"/>
          <w:bottom w:val="nil"/>
          <w:right w:val="nil"/>
          <w:insideH w:val="single" w:sz="4" w:space="0" w:color="4B95C6" w:themeColor="accent3" w:themeShade="99"/>
          <w:insideV w:val="nil"/>
        </w:tcBorders>
        <w:shd w:val="clear" w:color="auto" w:fill="4B95C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B95C6" w:themeFill="accent3" w:themeFillShade="99"/>
      </w:tcPr>
    </w:tblStylePr>
    <w:tblStylePr w:type="band1Vert">
      <w:tblPr/>
      <w:tcPr>
        <w:shd w:val="clear" w:color="auto" w:fill="EEF5F9" w:themeFill="accent3" w:themeFillTint="66"/>
      </w:tcPr>
    </w:tblStylePr>
    <w:tblStylePr w:type="band1Horz">
      <w:tblPr/>
      <w:tcPr>
        <w:shd w:val="clear" w:color="auto" w:fill="EAF2F8" w:themeFill="accent3" w:themeFillTint="7F"/>
      </w:tcPr>
    </w:tblStylePr>
  </w:style>
  <w:style w:type="table" w:styleId="ColorfulShading-Accent4">
    <w:name w:val="Colorful Shading Accent 4"/>
    <w:basedOn w:val="TableNormal"/>
    <w:uiPriority w:val="71"/>
    <w:semiHidden/>
    <w:rsid w:val="00B91810"/>
    <w:pPr>
      <w:spacing w:after="0" w:line="240" w:lineRule="auto"/>
    </w:pPr>
    <w:tblPr>
      <w:tblStyleRowBandSize w:val="1"/>
      <w:tblStyleColBandSize w:val="1"/>
      <w:tblBorders>
        <w:top w:val="single" w:sz="24" w:space="0" w:color="D6E7F2" w:themeColor="accent3"/>
        <w:left w:val="single" w:sz="4" w:space="0" w:color="EFF6FA" w:themeColor="accent4"/>
        <w:bottom w:val="single" w:sz="4" w:space="0" w:color="EFF6FA" w:themeColor="accent4"/>
        <w:right w:val="single" w:sz="4" w:space="0" w:color="EFF6FA" w:themeColor="accent4"/>
        <w:insideH w:val="single" w:sz="4" w:space="0" w:color="FFFFFF" w:themeColor="background1"/>
        <w:insideV w:val="single" w:sz="4" w:space="0" w:color="FFFFFF" w:themeColor="background1"/>
      </w:tblBorders>
    </w:tblPr>
    <w:tcPr>
      <w:shd w:val="clear" w:color="auto" w:fill="FDFEFE" w:themeFill="accent4" w:themeFillTint="19"/>
    </w:tcPr>
    <w:tblStylePr w:type="firstRow">
      <w:rPr>
        <w:b/>
        <w:bCs/>
      </w:rPr>
      <w:tblPr/>
      <w:tcPr>
        <w:tcBorders>
          <w:top w:val="nil"/>
          <w:left w:val="nil"/>
          <w:bottom w:val="single" w:sz="24" w:space="0" w:color="D6E7F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9A2CB" w:themeFill="accent4" w:themeFillShade="99"/>
      </w:tcPr>
    </w:tblStylePr>
    <w:tblStylePr w:type="firstCol">
      <w:rPr>
        <w:color w:val="FFFFFF" w:themeColor="background1"/>
      </w:rPr>
      <w:tblPr/>
      <w:tcPr>
        <w:tcBorders>
          <w:top w:val="nil"/>
          <w:left w:val="nil"/>
          <w:bottom w:val="nil"/>
          <w:right w:val="nil"/>
          <w:insideH w:val="single" w:sz="4" w:space="0" w:color="59A2CB" w:themeColor="accent4" w:themeShade="99"/>
          <w:insideV w:val="nil"/>
        </w:tcBorders>
        <w:shd w:val="clear" w:color="auto" w:fill="59A2C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9A2CB" w:themeFill="accent4" w:themeFillShade="99"/>
      </w:tcPr>
    </w:tblStylePr>
    <w:tblStylePr w:type="band1Vert">
      <w:tblPr/>
      <w:tcPr>
        <w:shd w:val="clear" w:color="auto" w:fill="F8FBFD" w:themeFill="accent4" w:themeFillTint="66"/>
      </w:tcPr>
    </w:tblStylePr>
    <w:tblStylePr w:type="band1Horz">
      <w:tblPr/>
      <w:tcPr>
        <w:shd w:val="clear" w:color="auto" w:fill="F6FAFC"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B91810"/>
    <w:pPr>
      <w:spacing w:after="0" w:line="240" w:lineRule="auto"/>
    </w:pPr>
    <w:tblPr>
      <w:tblStyleRowBandSize w:val="1"/>
      <w:tblStyleColBandSize w:val="1"/>
      <w:tblBorders>
        <w:top w:val="single" w:sz="24" w:space="0" w:color="57626E" w:themeColor="accent6"/>
        <w:left w:val="single" w:sz="4" w:space="0" w:color="CCEAE6" w:themeColor="accent5"/>
        <w:bottom w:val="single" w:sz="4" w:space="0" w:color="CCEAE6" w:themeColor="accent5"/>
        <w:right w:val="single" w:sz="4" w:space="0" w:color="CCEAE6" w:themeColor="accent5"/>
        <w:insideH w:val="single" w:sz="4" w:space="0" w:color="FFFFFF" w:themeColor="background1"/>
        <w:insideV w:val="single" w:sz="4" w:space="0" w:color="FFFFFF" w:themeColor="background1"/>
      </w:tblBorders>
    </w:tblPr>
    <w:tcPr>
      <w:shd w:val="clear" w:color="auto" w:fill="F9FDFC" w:themeFill="accent5" w:themeFillTint="19"/>
    </w:tcPr>
    <w:tblStylePr w:type="firstRow">
      <w:rPr>
        <w:b/>
        <w:bCs/>
      </w:rPr>
      <w:tblPr/>
      <w:tcPr>
        <w:tcBorders>
          <w:top w:val="nil"/>
          <w:left w:val="nil"/>
          <w:bottom w:val="single" w:sz="24" w:space="0" w:color="57626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B6A9" w:themeFill="accent5" w:themeFillShade="99"/>
      </w:tcPr>
    </w:tblStylePr>
    <w:tblStylePr w:type="firstCol">
      <w:rPr>
        <w:color w:val="FFFFFF" w:themeColor="background1"/>
      </w:rPr>
      <w:tblPr/>
      <w:tcPr>
        <w:tcBorders>
          <w:top w:val="nil"/>
          <w:left w:val="nil"/>
          <w:bottom w:val="nil"/>
          <w:right w:val="nil"/>
          <w:insideH w:val="single" w:sz="4" w:space="0" w:color="4FB6A9" w:themeColor="accent5" w:themeShade="99"/>
          <w:insideV w:val="nil"/>
        </w:tcBorders>
        <w:shd w:val="clear" w:color="auto" w:fill="4FB6A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FB6A9" w:themeFill="accent5" w:themeFillShade="99"/>
      </w:tcPr>
    </w:tblStylePr>
    <w:tblStylePr w:type="band1Vert">
      <w:tblPr/>
      <w:tcPr>
        <w:shd w:val="clear" w:color="auto" w:fill="EAF6F5" w:themeFill="accent5" w:themeFillTint="66"/>
      </w:tcPr>
    </w:tblStylePr>
    <w:tblStylePr w:type="band1Horz">
      <w:tblPr/>
      <w:tcPr>
        <w:shd w:val="clear" w:color="auto" w:fill="E5F4F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B91810"/>
    <w:pPr>
      <w:spacing w:after="0" w:line="240" w:lineRule="auto"/>
    </w:pPr>
    <w:tblPr>
      <w:tblStyleRowBandSize w:val="1"/>
      <w:tblStyleColBandSize w:val="1"/>
      <w:tblBorders>
        <w:top w:val="single" w:sz="24" w:space="0" w:color="CCEAE6" w:themeColor="accent5"/>
        <w:left w:val="single" w:sz="4" w:space="0" w:color="57626E" w:themeColor="accent6"/>
        <w:bottom w:val="single" w:sz="4" w:space="0" w:color="57626E" w:themeColor="accent6"/>
        <w:right w:val="single" w:sz="4" w:space="0" w:color="57626E" w:themeColor="accent6"/>
        <w:insideH w:val="single" w:sz="4" w:space="0" w:color="FFFFFF" w:themeColor="background1"/>
        <w:insideV w:val="single" w:sz="4" w:space="0" w:color="FFFFFF" w:themeColor="background1"/>
      </w:tblBorders>
    </w:tblPr>
    <w:tcPr>
      <w:shd w:val="clear" w:color="auto" w:fill="EDEFF1" w:themeFill="accent6" w:themeFillTint="19"/>
    </w:tcPr>
    <w:tblStylePr w:type="firstRow">
      <w:rPr>
        <w:b/>
        <w:bCs/>
      </w:rPr>
      <w:tblPr/>
      <w:tcPr>
        <w:tcBorders>
          <w:top w:val="nil"/>
          <w:left w:val="nil"/>
          <w:bottom w:val="single" w:sz="24" w:space="0" w:color="CCEAE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3A41" w:themeFill="accent6" w:themeFillShade="99"/>
      </w:tcPr>
    </w:tblStylePr>
    <w:tblStylePr w:type="firstCol">
      <w:rPr>
        <w:color w:val="FFFFFF" w:themeColor="background1"/>
      </w:rPr>
      <w:tblPr/>
      <w:tcPr>
        <w:tcBorders>
          <w:top w:val="nil"/>
          <w:left w:val="nil"/>
          <w:bottom w:val="nil"/>
          <w:right w:val="nil"/>
          <w:insideH w:val="single" w:sz="4" w:space="0" w:color="343A41" w:themeColor="accent6" w:themeShade="99"/>
          <w:insideV w:val="nil"/>
        </w:tcBorders>
        <w:shd w:val="clear" w:color="auto" w:fill="343A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43A41" w:themeFill="accent6" w:themeFillShade="99"/>
      </w:tcPr>
    </w:tblStylePr>
    <w:tblStylePr w:type="band1Vert">
      <w:tblPr/>
      <w:tcPr>
        <w:shd w:val="clear" w:color="auto" w:fill="B9BFC7" w:themeFill="accent6" w:themeFillTint="66"/>
      </w:tcPr>
    </w:tblStylePr>
    <w:tblStylePr w:type="band1Horz">
      <w:tblPr/>
      <w:tcPr>
        <w:shd w:val="clear" w:color="auto" w:fill="A7B0BA"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B91810"/>
    <w:rPr>
      <w:sz w:val="16"/>
      <w:szCs w:val="16"/>
      <w:lang w:val="en-GB"/>
    </w:rPr>
  </w:style>
  <w:style w:type="paragraph" w:styleId="CommentText">
    <w:name w:val="annotation text"/>
    <w:basedOn w:val="Normal"/>
    <w:link w:val="CommentTextChar"/>
    <w:uiPriority w:val="99"/>
    <w:semiHidden/>
    <w:unhideWhenUsed/>
    <w:rsid w:val="00B91810"/>
    <w:pPr>
      <w:spacing w:line="240" w:lineRule="auto"/>
    </w:pPr>
    <w:rPr>
      <w:sz w:val="20"/>
      <w:szCs w:val="20"/>
    </w:rPr>
  </w:style>
  <w:style w:type="character" w:customStyle="1" w:styleId="CommentTextChar">
    <w:name w:val="Comment Text Char"/>
    <w:basedOn w:val="DefaultParagraphFont"/>
    <w:link w:val="CommentText"/>
    <w:uiPriority w:val="99"/>
    <w:semiHidden/>
    <w:rsid w:val="00B91810"/>
    <w:rPr>
      <w:sz w:val="20"/>
      <w:szCs w:val="20"/>
      <w:lang w:val="en-GB"/>
    </w:rPr>
  </w:style>
  <w:style w:type="paragraph" w:styleId="CommentSubject">
    <w:name w:val="annotation subject"/>
    <w:basedOn w:val="CommentText"/>
    <w:next w:val="CommentText"/>
    <w:link w:val="CommentSubjectChar"/>
    <w:uiPriority w:val="99"/>
    <w:semiHidden/>
    <w:unhideWhenUsed/>
    <w:rsid w:val="00B91810"/>
    <w:rPr>
      <w:b/>
      <w:bCs/>
    </w:rPr>
  </w:style>
  <w:style w:type="character" w:customStyle="1" w:styleId="CommentSubjectChar">
    <w:name w:val="Comment Subject Char"/>
    <w:basedOn w:val="CommentTextChar"/>
    <w:link w:val="CommentSubject"/>
    <w:uiPriority w:val="99"/>
    <w:semiHidden/>
    <w:rsid w:val="00B91810"/>
    <w:rPr>
      <w:b/>
      <w:bCs/>
      <w:sz w:val="20"/>
      <w:szCs w:val="20"/>
      <w:lang w:val="en-GB"/>
    </w:rPr>
  </w:style>
  <w:style w:type="table" w:styleId="DarkList">
    <w:name w:val="Dark List"/>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D8D8D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B6B6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1A1A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1A1A1" w:themeFill="accent1" w:themeFillShade="BF"/>
      </w:tcPr>
    </w:tblStylePr>
    <w:tblStylePr w:type="band1Vert">
      <w:tblPr/>
      <w:tcPr>
        <w:tcBorders>
          <w:top w:val="nil"/>
          <w:left w:val="nil"/>
          <w:bottom w:val="nil"/>
          <w:right w:val="nil"/>
          <w:insideH w:val="nil"/>
          <w:insideV w:val="nil"/>
        </w:tcBorders>
        <w:shd w:val="clear" w:color="auto" w:fill="A1A1A1" w:themeFill="accent1" w:themeFillShade="BF"/>
      </w:tcPr>
    </w:tblStylePr>
    <w:tblStylePr w:type="band1Horz">
      <w:tblPr/>
      <w:tcPr>
        <w:tcBorders>
          <w:top w:val="nil"/>
          <w:left w:val="nil"/>
          <w:bottom w:val="nil"/>
          <w:right w:val="nil"/>
          <w:insideH w:val="nil"/>
          <w:insideV w:val="nil"/>
        </w:tcBorders>
        <w:shd w:val="clear" w:color="auto" w:fill="A1A1A1" w:themeFill="accent1" w:themeFillShade="BF"/>
      </w:tcPr>
    </w:tblStylePr>
  </w:style>
  <w:style w:type="table" w:styleId="DarkList-Accent2">
    <w:name w:val="Dark List Accent 2"/>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A2A5A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50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579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57985" w:themeFill="accent2" w:themeFillShade="BF"/>
      </w:tcPr>
    </w:tblStylePr>
    <w:tblStylePr w:type="band1Vert">
      <w:tblPr/>
      <w:tcPr>
        <w:tcBorders>
          <w:top w:val="nil"/>
          <w:left w:val="nil"/>
          <w:bottom w:val="nil"/>
          <w:right w:val="nil"/>
          <w:insideH w:val="nil"/>
          <w:insideV w:val="nil"/>
        </w:tcBorders>
        <w:shd w:val="clear" w:color="auto" w:fill="757985" w:themeFill="accent2" w:themeFillShade="BF"/>
      </w:tcPr>
    </w:tblStylePr>
    <w:tblStylePr w:type="band1Horz">
      <w:tblPr/>
      <w:tcPr>
        <w:tcBorders>
          <w:top w:val="nil"/>
          <w:left w:val="nil"/>
          <w:bottom w:val="nil"/>
          <w:right w:val="nil"/>
          <w:insideH w:val="nil"/>
          <w:insideV w:val="nil"/>
        </w:tcBorders>
        <w:shd w:val="clear" w:color="auto" w:fill="757985" w:themeFill="accent2" w:themeFillShade="BF"/>
      </w:tcPr>
    </w:tblStylePr>
  </w:style>
  <w:style w:type="table" w:styleId="DarkList-Accent3">
    <w:name w:val="Dark List Accent 3"/>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D6E7F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67DA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EB3D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EB3D6" w:themeFill="accent3" w:themeFillShade="BF"/>
      </w:tcPr>
    </w:tblStylePr>
    <w:tblStylePr w:type="band1Vert">
      <w:tblPr/>
      <w:tcPr>
        <w:tcBorders>
          <w:top w:val="nil"/>
          <w:left w:val="nil"/>
          <w:bottom w:val="nil"/>
          <w:right w:val="nil"/>
          <w:insideH w:val="nil"/>
          <w:insideV w:val="nil"/>
        </w:tcBorders>
        <w:shd w:val="clear" w:color="auto" w:fill="7EB3D6" w:themeFill="accent3" w:themeFillShade="BF"/>
      </w:tcPr>
    </w:tblStylePr>
    <w:tblStylePr w:type="band1Horz">
      <w:tblPr/>
      <w:tcPr>
        <w:tcBorders>
          <w:top w:val="nil"/>
          <w:left w:val="nil"/>
          <w:bottom w:val="nil"/>
          <w:right w:val="nil"/>
          <w:insideH w:val="nil"/>
          <w:insideV w:val="nil"/>
        </w:tcBorders>
        <w:shd w:val="clear" w:color="auto" w:fill="7EB3D6" w:themeFill="accent3" w:themeFillShade="BF"/>
      </w:tcPr>
    </w:tblStylePr>
  </w:style>
  <w:style w:type="table" w:styleId="DarkList-Accent4">
    <w:name w:val="Dark List Accent 4"/>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EFF6F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8AB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1C1D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1C1DC" w:themeFill="accent4" w:themeFillShade="BF"/>
      </w:tcPr>
    </w:tblStylePr>
    <w:tblStylePr w:type="band1Vert">
      <w:tblPr/>
      <w:tcPr>
        <w:tcBorders>
          <w:top w:val="nil"/>
          <w:left w:val="nil"/>
          <w:bottom w:val="nil"/>
          <w:right w:val="nil"/>
          <w:insideH w:val="nil"/>
          <w:insideV w:val="nil"/>
        </w:tcBorders>
        <w:shd w:val="clear" w:color="auto" w:fill="91C1DC" w:themeFill="accent4" w:themeFillShade="BF"/>
      </w:tcPr>
    </w:tblStylePr>
    <w:tblStylePr w:type="band1Horz">
      <w:tblPr/>
      <w:tcPr>
        <w:tcBorders>
          <w:top w:val="nil"/>
          <w:left w:val="nil"/>
          <w:bottom w:val="nil"/>
          <w:right w:val="nil"/>
          <w:insideH w:val="nil"/>
          <w:insideV w:val="nil"/>
        </w:tcBorders>
        <w:shd w:val="clear" w:color="auto" w:fill="91C1DC" w:themeFill="accent4" w:themeFillShade="BF"/>
      </w:tcPr>
    </w:tblStylePr>
  </w:style>
  <w:style w:type="table" w:styleId="DarkList-Accent5">
    <w:name w:val="Dark List Accent 5"/>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CCEAE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9A8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ECAB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ECABF" w:themeFill="accent5" w:themeFillShade="BF"/>
      </w:tcPr>
    </w:tblStylePr>
    <w:tblStylePr w:type="band1Vert">
      <w:tblPr/>
      <w:tcPr>
        <w:tcBorders>
          <w:top w:val="nil"/>
          <w:left w:val="nil"/>
          <w:bottom w:val="nil"/>
          <w:right w:val="nil"/>
          <w:insideH w:val="nil"/>
          <w:insideV w:val="nil"/>
        </w:tcBorders>
        <w:shd w:val="clear" w:color="auto" w:fill="7ECABF" w:themeFill="accent5" w:themeFillShade="BF"/>
      </w:tcPr>
    </w:tblStylePr>
    <w:tblStylePr w:type="band1Horz">
      <w:tblPr/>
      <w:tcPr>
        <w:tcBorders>
          <w:top w:val="nil"/>
          <w:left w:val="nil"/>
          <w:bottom w:val="nil"/>
          <w:right w:val="nil"/>
          <w:insideH w:val="nil"/>
          <w:insideV w:val="nil"/>
        </w:tcBorders>
        <w:shd w:val="clear" w:color="auto" w:fill="7ECABF" w:themeFill="accent5" w:themeFillShade="BF"/>
      </w:tcPr>
    </w:tblStylePr>
  </w:style>
  <w:style w:type="table" w:styleId="DarkList-Accent6">
    <w:name w:val="Dark List Accent 6"/>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57626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30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1495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14952" w:themeFill="accent6" w:themeFillShade="BF"/>
      </w:tcPr>
    </w:tblStylePr>
    <w:tblStylePr w:type="band1Vert">
      <w:tblPr/>
      <w:tcPr>
        <w:tcBorders>
          <w:top w:val="nil"/>
          <w:left w:val="nil"/>
          <w:bottom w:val="nil"/>
          <w:right w:val="nil"/>
          <w:insideH w:val="nil"/>
          <w:insideV w:val="nil"/>
        </w:tcBorders>
        <w:shd w:val="clear" w:color="auto" w:fill="414952" w:themeFill="accent6" w:themeFillShade="BF"/>
      </w:tcPr>
    </w:tblStylePr>
    <w:tblStylePr w:type="band1Horz">
      <w:tblPr/>
      <w:tcPr>
        <w:tcBorders>
          <w:top w:val="nil"/>
          <w:left w:val="nil"/>
          <w:bottom w:val="nil"/>
          <w:right w:val="nil"/>
          <w:insideH w:val="nil"/>
          <w:insideV w:val="nil"/>
        </w:tcBorders>
        <w:shd w:val="clear" w:color="auto" w:fill="414952" w:themeFill="accent6" w:themeFillShade="BF"/>
      </w:tcPr>
    </w:tblStylePr>
  </w:style>
  <w:style w:type="paragraph" w:styleId="Date">
    <w:name w:val="Date"/>
    <w:basedOn w:val="Normal"/>
    <w:next w:val="Normal"/>
    <w:link w:val="DateChar"/>
    <w:uiPriority w:val="99"/>
    <w:semiHidden/>
    <w:unhideWhenUsed/>
    <w:rsid w:val="00B91810"/>
  </w:style>
  <w:style w:type="character" w:customStyle="1" w:styleId="DateChar">
    <w:name w:val="Date Char"/>
    <w:basedOn w:val="DefaultParagraphFont"/>
    <w:link w:val="Date"/>
    <w:uiPriority w:val="99"/>
    <w:semiHidden/>
    <w:rsid w:val="00B91810"/>
    <w:rPr>
      <w:lang w:val="en-GB"/>
    </w:rPr>
  </w:style>
  <w:style w:type="paragraph" w:styleId="DocumentMap">
    <w:name w:val="Document Map"/>
    <w:basedOn w:val="Normal"/>
    <w:link w:val="DocumentMapChar"/>
    <w:uiPriority w:val="99"/>
    <w:semiHidden/>
    <w:unhideWhenUsed/>
    <w:rsid w:val="00B9181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91810"/>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B91810"/>
    <w:pPr>
      <w:spacing w:after="0" w:line="240" w:lineRule="auto"/>
    </w:pPr>
  </w:style>
  <w:style w:type="character" w:customStyle="1" w:styleId="E-mailSignatureChar">
    <w:name w:val="E-mail Signature Char"/>
    <w:basedOn w:val="DefaultParagraphFont"/>
    <w:link w:val="E-mailSignature"/>
    <w:uiPriority w:val="99"/>
    <w:semiHidden/>
    <w:rsid w:val="00B91810"/>
    <w:rPr>
      <w:lang w:val="en-GB"/>
    </w:rPr>
  </w:style>
  <w:style w:type="character" w:styleId="Emphasis">
    <w:name w:val="Emphasis"/>
    <w:basedOn w:val="DefaultParagraphFont"/>
    <w:uiPriority w:val="20"/>
    <w:semiHidden/>
    <w:rsid w:val="00B91810"/>
    <w:rPr>
      <w:i/>
      <w:iCs/>
      <w:lang w:val="en-GB"/>
    </w:rPr>
  </w:style>
  <w:style w:type="character" w:styleId="EndnoteReference">
    <w:name w:val="endnote reference"/>
    <w:basedOn w:val="DefaultParagraphFont"/>
    <w:uiPriority w:val="99"/>
    <w:semiHidden/>
    <w:unhideWhenUsed/>
    <w:rsid w:val="00B91810"/>
    <w:rPr>
      <w:vertAlign w:val="superscript"/>
      <w:lang w:val="en-GB"/>
    </w:rPr>
  </w:style>
  <w:style w:type="paragraph" w:styleId="EndnoteText">
    <w:name w:val="endnote text"/>
    <w:basedOn w:val="Normal"/>
    <w:link w:val="EndnoteTextChar"/>
    <w:uiPriority w:val="99"/>
    <w:semiHidden/>
    <w:unhideWhenUsed/>
    <w:rsid w:val="00B9181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1810"/>
    <w:rPr>
      <w:sz w:val="20"/>
      <w:szCs w:val="20"/>
      <w:lang w:val="en-GB"/>
    </w:rPr>
  </w:style>
  <w:style w:type="paragraph" w:styleId="EnvelopeAddress">
    <w:name w:val="envelope address"/>
    <w:basedOn w:val="Normal"/>
    <w:uiPriority w:val="99"/>
    <w:semiHidden/>
    <w:unhideWhenUsed/>
    <w:rsid w:val="00B9181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91810"/>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A26814"/>
    <w:rPr>
      <w:b/>
      <w:color w:val="404040" w:themeColor="text1" w:themeTint="BF"/>
      <w:u w:val="single"/>
      <w:lang w:val="en-GB"/>
    </w:rPr>
  </w:style>
  <w:style w:type="character" w:styleId="FootnoteReference">
    <w:name w:val="footnote reference"/>
    <w:basedOn w:val="DefaultParagraphFont"/>
    <w:uiPriority w:val="99"/>
    <w:semiHidden/>
    <w:unhideWhenUsed/>
    <w:rsid w:val="00B91810"/>
    <w:rPr>
      <w:vertAlign w:val="superscript"/>
      <w:lang w:val="en-GB"/>
    </w:rPr>
  </w:style>
  <w:style w:type="paragraph" w:styleId="FootnoteText">
    <w:name w:val="footnote text"/>
    <w:basedOn w:val="Normal"/>
    <w:link w:val="FootnoteTextChar"/>
    <w:uiPriority w:val="99"/>
    <w:semiHidden/>
    <w:unhideWhenUsed/>
    <w:rsid w:val="00B918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91810"/>
    <w:rPr>
      <w:sz w:val="20"/>
      <w:szCs w:val="20"/>
      <w:lang w:val="en-GB"/>
    </w:rPr>
  </w:style>
  <w:style w:type="character" w:styleId="HTMLAcronym">
    <w:name w:val="HTML Acronym"/>
    <w:basedOn w:val="DefaultParagraphFont"/>
    <w:uiPriority w:val="99"/>
    <w:semiHidden/>
    <w:unhideWhenUsed/>
    <w:rsid w:val="00B91810"/>
    <w:rPr>
      <w:lang w:val="en-GB"/>
    </w:rPr>
  </w:style>
  <w:style w:type="paragraph" w:styleId="HTMLAddress">
    <w:name w:val="HTML Address"/>
    <w:basedOn w:val="Normal"/>
    <w:link w:val="HTMLAddressChar"/>
    <w:uiPriority w:val="99"/>
    <w:semiHidden/>
    <w:unhideWhenUsed/>
    <w:rsid w:val="00B91810"/>
    <w:pPr>
      <w:spacing w:after="0" w:line="240" w:lineRule="auto"/>
    </w:pPr>
    <w:rPr>
      <w:i/>
      <w:iCs/>
    </w:rPr>
  </w:style>
  <w:style w:type="character" w:customStyle="1" w:styleId="HTMLAddressChar">
    <w:name w:val="HTML Address Char"/>
    <w:basedOn w:val="DefaultParagraphFont"/>
    <w:link w:val="HTMLAddress"/>
    <w:uiPriority w:val="99"/>
    <w:semiHidden/>
    <w:rsid w:val="00B91810"/>
    <w:rPr>
      <w:i/>
      <w:iCs/>
      <w:lang w:val="en-GB"/>
    </w:rPr>
  </w:style>
  <w:style w:type="character" w:styleId="HTMLCite">
    <w:name w:val="HTML Cite"/>
    <w:basedOn w:val="DefaultParagraphFont"/>
    <w:uiPriority w:val="99"/>
    <w:semiHidden/>
    <w:unhideWhenUsed/>
    <w:rsid w:val="00B91810"/>
    <w:rPr>
      <w:i/>
      <w:iCs/>
      <w:lang w:val="en-GB"/>
    </w:rPr>
  </w:style>
  <w:style w:type="character" w:styleId="HTMLCode">
    <w:name w:val="HTML Code"/>
    <w:basedOn w:val="DefaultParagraphFont"/>
    <w:uiPriority w:val="99"/>
    <w:semiHidden/>
    <w:unhideWhenUsed/>
    <w:rsid w:val="00B91810"/>
    <w:rPr>
      <w:rFonts w:ascii="Consolas" w:hAnsi="Consolas" w:cs="Consolas"/>
      <w:sz w:val="20"/>
      <w:szCs w:val="20"/>
      <w:lang w:val="en-GB"/>
    </w:rPr>
  </w:style>
  <w:style w:type="character" w:styleId="HTMLDefinition">
    <w:name w:val="HTML Definition"/>
    <w:basedOn w:val="DefaultParagraphFont"/>
    <w:uiPriority w:val="99"/>
    <w:semiHidden/>
    <w:unhideWhenUsed/>
    <w:rsid w:val="00B91810"/>
    <w:rPr>
      <w:i/>
      <w:iCs/>
      <w:lang w:val="en-GB"/>
    </w:rPr>
  </w:style>
  <w:style w:type="character" w:styleId="HTMLKeyboard">
    <w:name w:val="HTML Keyboard"/>
    <w:basedOn w:val="DefaultParagraphFont"/>
    <w:uiPriority w:val="99"/>
    <w:semiHidden/>
    <w:unhideWhenUsed/>
    <w:rsid w:val="00B91810"/>
    <w:rPr>
      <w:rFonts w:ascii="Consolas" w:hAnsi="Consolas" w:cs="Consolas"/>
      <w:sz w:val="20"/>
      <w:szCs w:val="20"/>
      <w:lang w:val="en-GB"/>
    </w:rPr>
  </w:style>
  <w:style w:type="paragraph" w:styleId="HTMLPreformatted">
    <w:name w:val="HTML Preformatted"/>
    <w:basedOn w:val="Normal"/>
    <w:link w:val="HTMLPreformattedChar"/>
    <w:uiPriority w:val="99"/>
    <w:semiHidden/>
    <w:unhideWhenUsed/>
    <w:rsid w:val="00B9181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B91810"/>
    <w:rPr>
      <w:rFonts w:ascii="Consolas" w:hAnsi="Consolas" w:cs="Consolas"/>
      <w:sz w:val="20"/>
      <w:szCs w:val="20"/>
      <w:lang w:val="en-GB"/>
    </w:rPr>
  </w:style>
  <w:style w:type="character" w:styleId="HTMLSample">
    <w:name w:val="HTML Sample"/>
    <w:basedOn w:val="DefaultParagraphFont"/>
    <w:uiPriority w:val="99"/>
    <w:semiHidden/>
    <w:unhideWhenUsed/>
    <w:rsid w:val="00B91810"/>
    <w:rPr>
      <w:rFonts w:ascii="Consolas" w:hAnsi="Consolas" w:cs="Consolas"/>
      <w:sz w:val="24"/>
      <w:szCs w:val="24"/>
      <w:lang w:val="en-GB"/>
    </w:rPr>
  </w:style>
  <w:style w:type="character" w:styleId="HTMLTypewriter">
    <w:name w:val="HTML Typewriter"/>
    <w:basedOn w:val="DefaultParagraphFont"/>
    <w:uiPriority w:val="99"/>
    <w:semiHidden/>
    <w:unhideWhenUsed/>
    <w:rsid w:val="00B91810"/>
    <w:rPr>
      <w:rFonts w:ascii="Consolas" w:hAnsi="Consolas" w:cs="Consolas"/>
      <w:sz w:val="20"/>
      <w:szCs w:val="20"/>
      <w:lang w:val="en-GB"/>
    </w:rPr>
  </w:style>
  <w:style w:type="character" w:styleId="HTMLVariable">
    <w:name w:val="HTML Variable"/>
    <w:basedOn w:val="DefaultParagraphFont"/>
    <w:uiPriority w:val="99"/>
    <w:semiHidden/>
    <w:unhideWhenUsed/>
    <w:rsid w:val="00B91810"/>
    <w:rPr>
      <w:i/>
      <w:iCs/>
      <w:lang w:val="en-GB"/>
    </w:rPr>
  </w:style>
  <w:style w:type="paragraph" w:styleId="Index1">
    <w:name w:val="index 1"/>
    <w:basedOn w:val="Normal"/>
    <w:next w:val="Normal"/>
    <w:autoRedefine/>
    <w:uiPriority w:val="99"/>
    <w:semiHidden/>
    <w:unhideWhenUsed/>
    <w:rsid w:val="00B91810"/>
    <w:pPr>
      <w:spacing w:after="0" w:line="240" w:lineRule="auto"/>
      <w:ind w:left="220" w:hanging="220"/>
    </w:pPr>
  </w:style>
  <w:style w:type="paragraph" w:styleId="Index2">
    <w:name w:val="index 2"/>
    <w:basedOn w:val="Normal"/>
    <w:next w:val="Normal"/>
    <w:autoRedefine/>
    <w:uiPriority w:val="99"/>
    <w:semiHidden/>
    <w:unhideWhenUsed/>
    <w:rsid w:val="00B91810"/>
    <w:pPr>
      <w:spacing w:after="0" w:line="240" w:lineRule="auto"/>
      <w:ind w:left="440" w:hanging="220"/>
    </w:pPr>
  </w:style>
  <w:style w:type="paragraph" w:styleId="Index3">
    <w:name w:val="index 3"/>
    <w:basedOn w:val="Normal"/>
    <w:next w:val="Normal"/>
    <w:autoRedefine/>
    <w:uiPriority w:val="99"/>
    <w:semiHidden/>
    <w:unhideWhenUsed/>
    <w:rsid w:val="00B91810"/>
    <w:pPr>
      <w:spacing w:after="0" w:line="240" w:lineRule="auto"/>
      <w:ind w:left="660" w:hanging="220"/>
    </w:pPr>
  </w:style>
  <w:style w:type="paragraph" w:styleId="Index4">
    <w:name w:val="index 4"/>
    <w:basedOn w:val="Normal"/>
    <w:next w:val="Normal"/>
    <w:autoRedefine/>
    <w:uiPriority w:val="99"/>
    <w:semiHidden/>
    <w:unhideWhenUsed/>
    <w:rsid w:val="00B91810"/>
    <w:pPr>
      <w:spacing w:after="0" w:line="240" w:lineRule="auto"/>
      <w:ind w:left="880" w:hanging="220"/>
    </w:pPr>
  </w:style>
  <w:style w:type="paragraph" w:styleId="Index5">
    <w:name w:val="index 5"/>
    <w:basedOn w:val="Normal"/>
    <w:next w:val="Normal"/>
    <w:autoRedefine/>
    <w:uiPriority w:val="99"/>
    <w:semiHidden/>
    <w:unhideWhenUsed/>
    <w:rsid w:val="00B91810"/>
    <w:pPr>
      <w:spacing w:after="0" w:line="240" w:lineRule="auto"/>
      <w:ind w:left="1100" w:hanging="220"/>
    </w:pPr>
  </w:style>
  <w:style w:type="paragraph" w:styleId="Index6">
    <w:name w:val="index 6"/>
    <w:basedOn w:val="Normal"/>
    <w:next w:val="Normal"/>
    <w:autoRedefine/>
    <w:uiPriority w:val="99"/>
    <w:semiHidden/>
    <w:unhideWhenUsed/>
    <w:rsid w:val="00B91810"/>
    <w:pPr>
      <w:spacing w:after="0" w:line="240" w:lineRule="auto"/>
      <w:ind w:left="1320" w:hanging="220"/>
    </w:pPr>
  </w:style>
  <w:style w:type="paragraph" w:styleId="Index7">
    <w:name w:val="index 7"/>
    <w:basedOn w:val="Normal"/>
    <w:next w:val="Normal"/>
    <w:autoRedefine/>
    <w:uiPriority w:val="99"/>
    <w:semiHidden/>
    <w:unhideWhenUsed/>
    <w:rsid w:val="00B91810"/>
    <w:pPr>
      <w:spacing w:after="0" w:line="240" w:lineRule="auto"/>
      <w:ind w:left="1540" w:hanging="220"/>
    </w:pPr>
  </w:style>
  <w:style w:type="paragraph" w:styleId="Index8">
    <w:name w:val="index 8"/>
    <w:basedOn w:val="Normal"/>
    <w:next w:val="Normal"/>
    <w:autoRedefine/>
    <w:uiPriority w:val="99"/>
    <w:semiHidden/>
    <w:unhideWhenUsed/>
    <w:rsid w:val="00B91810"/>
    <w:pPr>
      <w:spacing w:after="0" w:line="240" w:lineRule="auto"/>
      <w:ind w:left="1760" w:hanging="220"/>
    </w:pPr>
  </w:style>
  <w:style w:type="paragraph" w:styleId="Index9">
    <w:name w:val="index 9"/>
    <w:basedOn w:val="Normal"/>
    <w:next w:val="Normal"/>
    <w:autoRedefine/>
    <w:uiPriority w:val="99"/>
    <w:semiHidden/>
    <w:unhideWhenUsed/>
    <w:rsid w:val="00B91810"/>
    <w:pPr>
      <w:spacing w:after="0" w:line="240" w:lineRule="auto"/>
      <w:ind w:left="1980" w:hanging="220"/>
    </w:pPr>
  </w:style>
  <w:style w:type="paragraph" w:styleId="IndexHeading">
    <w:name w:val="index heading"/>
    <w:basedOn w:val="Normal"/>
    <w:next w:val="Index1"/>
    <w:uiPriority w:val="99"/>
    <w:semiHidden/>
    <w:unhideWhenUsed/>
    <w:rsid w:val="00B91810"/>
    <w:rPr>
      <w:rFonts w:asciiTheme="majorHAnsi" w:eastAsiaTheme="majorEastAsia" w:hAnsiTheme="majorHAnsi" w:cstheme="majorBidi"/>
      <w:b/>
      <w:bCs/>
    </w:rPr>
  </w:style>
  <w:style w:type="character" w:styleId="IntenseEmphasis">
    <w:name w:val="Intense Emphasis"/>
    <w:basedOn w:val="DefaultParagraphFont"/>
    <w:uiPriority w:val="21"/>
    <w:semiHidden/>
    <w:rsid w:val="00B91810"/>
    <w:rPr>
      <w:b/>
      <w:bCs/>
      <w:i/>
      <w:iCs/>
      <w:color w:val="D8D8D8" w:themeColor="accent1"/>
      <w:lang w:val="en-GB"/>
    </w:rPr>
  </w:style>
  <w:style w:type="paragraph" w:styleId="IntenseQuote">
    <w:name w:val="Intense Quote"/>
    <w:basedOn w:val="Normal"/>
    <w:next w:val="Normal"/>
    <w:link w:val="IntenseQuoteChar"/>
    <w:uiPriority w:val="30"/>
    <w:semiHidden/>
    <w:rsid w:val="00B91810"/>
    <w:pPr>
      <w:pBdr>
        <w:bottom w:val="single" w:sz="4" w:space="4" w:color="D8D8D8" w:themeColor="accent1"/>
      </w:pBdr>
      <w:spacing w:before="200" w:after="280"/>
      <w:ind w:left="936" w:right="936"/>
    </w:pPr>
    <w:rPr>
      <w:b/>
      <w:bCs/>
      <w:i/>
      <w:iCs/>
      <w:color w:val="D8D8D8" w:themeColor="accent1"/>
    </w:rPr>
  </w:style>
  <w:style w:type="character" w:customStyle="1" w:styleId="IntenseQuoteChar">
    <w:name w:val="Intense Quote Char"/>
    <w:basedOn w:val="DefaultParagraphFont"/>
    <w:link w:val="IntenseQuote"/>
    <w:uiPriority w:val="30"/>
    <w:semiHidden/>
    <w:rsid w:val="00B91810"/>
    <w:rPr>
      <w:b/>
      <w:bCs/>
      <w:i/>
      <w:iCs/>
      <w:color w:val="D8D8D8" w:themeColor="accent1"/>
      <w:lang w:val="en-GB"/>
    </w:rPr>
  </w:style>
  <w:style w:type="character" w:styleId="IntenseReference">
    <w:name w:val="Intense Reference"/>
    <w:basedOn w:val="DefaultParagraphFont"/>
    <w:uiPriority w:val="32"/>
    <w:semiHidden/>
    <w:rsid w:val="00B91810"/>
    <w:rPr>
      <w:b/>
      <w:bCs/>
      <w:smallCaps/>
      <w:color w:val="A2A5AD" w:themeColor="accent2"/>
      <w:spacing w:val="5"/>
      <w:u w:val="single"/>
      <w:lang w:val="en-GB"/>
    </w:rPr>
  </w:style>
  <w:style w:type="table" w:styleId="LightGrid">
    <w:name w:val="Light Grid"/>
    <w:basedOn w:val="TableNormal"/>
    <w:uiPriority w:val="62"/>
    <w:semiHidden/>
    <w:rsid w:val="00B9181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B91810"/>
    <w:pPr>
      <w:spacing w:after="0" w:line="240" w:lineRule="auto"/>
    </w:pPr>
    <w:tblPr>
      <w:tblStyleRowBandSize w:val="1"/>
      <w:tblStyleColBandSize w:val="1"/>
      <w:tblBorders>
        <w:top w:val="single" w:sz="8" w:space="0" w:color="D8D8D8" w:themeColor="accent1"/>
        <w:left w:val="single" w:sz="8" w:space="0" w:color="D8D8D8" w:themeColor="accent1"/>
        <w:bottom w:val="single" w:sz="8" w:space="0" w:color="D8D8D8" w:themeColor="accent1"/>
        <w:right w:val="single" w:sz="8" w:space="0" w:color="D8D8D8" w:themeColor="accent1"/>
        <w:insideH w:val="single" w:sz="8" w:space="0" w:color="D8D8D8" w:themeColor="accent1"/>
        <w:insideV w:val="single" w:sz="8" w:space="0" w:color="D8D8D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8D8D8" w:themeColor="accent1"/>
          <w:left w:val="single" w:sz="8" w:space="0" w:color="D8D8D8" w:themeColor="accent1"/>
          <w:bottom w:val="single" w:sz="18" w:space="0" w:color="D8D8D8" w:themeColor="accent1"/>
          <w:right w:val="single" w:sz="8" w:space="0" w:color="D8D8D8" w:themeColor="accent1"/>
          <w:insideH w:val="nil"/>
          <w:insideV w:val="single" w:sz="8" w:space="0" w:color="D8D8D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D8D8" w:themeColor="accent1"/>
          <w:left w:val="single" w:sz="8" w:space="0" w:color="D8D8D8" w:themeColor="accent1"/>
          <w:bottom w:val="single" w:sz="8" w:space="0" w:color="D8D8D8" w:themeColor="accent1"/>
          <w:right w:val="single" w:sz="8" w:space="0" w:color="D8D8D8" w:themeColor="accent1"/>
          <w:insideH w:val="nil"/>
          <w:insideV w:val="single" w:sz="8" w:space="0" w:color="D8D8D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D8D8" w:themeColor="accent1"/>
          <w:left w:val="single" w:sz="8" w:space="0" w:color="D8D8D8" w:themeColor="accent1"/>
          <w:bottom w:val="single" w:sz="8" w:space="0" w:color="D8D8D8" w:themeColor="accent1"/>
          <w:right w:val="single" w:sz="8" w:space="0" w:color="D8D8D8" w:themeColor="accent1"/>
        </w:tcBorders>
      </w:tcPr>
    </w:tblStylePr>
    <w:tblStylePr w:type="band1Vert">
      <w:tblPr/>
      <w:tcPr>
        <w:tcBorders>
          <w:top w:val="single" w:sz="8" w:space="0" w:color="D8D8D8" w:themeColor="accent1"/>
          <w:left w:val="single" w:sz="8" w:space="0" w:color="D8D8D8" w:themeColor="accent1"/>
          <w:bottom w:val="single" w:sz="8" w:space="0" w:color="D8D8D8" w:themeColor="accent1"/>
          <w:right w:val="single" w:sz="8" w:space="0" w:color="D8D8D8" w:themeColor="accent1"/>
        </w:tcBorders>
        <w:shd w:val="clear" w:color="auto" w:fill="F5F5F5" w:themeFill="accent1" w:themeFillTint="3F"/>
      </w:tcPr>
    </w:tblStylePr>
    <w:tblStylePr w:type="band1Horz">
      <w:tblPr/>
      <w:tcPr>
        <w:tcBorders>
          <w:top w:val="single" w:sz="8" w:space="0" w:color="D8D8D8" w:themeColor="accent1"/>
          <w:left w:val="single" w:sz="8" w:space="0" w:color="D8D8D8" w:themeColor="accent1"/>
          <w:bottom w:val="single" w:sz="8" w:space="0" w:color="D8D8D8" w:themeColor="accent1"/>
          <w:right w:val="single" w:sz="8" w:space="0" w:color="D8D8D8" w:themeColor="accent1"/>
          <w:insideV w:val="single" w:sz="8" w:space="0" w:color="D8D8D8" w:themeColor="accent1"/>
        </w:tcBorders>
        <w:shd w:val="clear" w:color="auto" w:fill="F5F5F5" w:themeFill="accent1" w:themeFillTint="3F"/>
      </w:tcPr>
    </w:tblStylePr>
    <w:tblStylePr w:type="band2Horz">
      <w:tblPr/>
      <w:tcPr>
        <w:tcBorders>
          <w:top w:val="single" w:sz="8" w:space="0" w:color="D8D8D8" w:themeColor="accent1"/>
          <w:left w:val="single" w:sz="8" w:space="0" w:color="D8D8D8" w:themeColor="accent1"/>
          <w:bottom w:val="single" w:sz="8" w:space="0" w:color="D8D8D8" w:themeColor="accent1"/>
          <w:right w:val="single" w:sz="8" w:space="0" w:color="D8D8D8" w:themeColor="accent1"/>
          <w:insideV w:val="single" w:sz="8" w:space="0" w:color="D8D8D8" w:themeColor="accent1"/>
        </w:tcBorders>
      </w:tcPr>
    </w:tblStylePr>
  </w:style>
  <w:style w:type="table" w:styleId="LightGrid-Accent2">
    <w:name w:val="Light Grid Accent 2"/>
    <w:basedOn w:val="TableNormal"/>
    <w:uiPriority w:val="62"/>
    <w:semiHidden/>
    <w:rsid w:val="00B91810"/>
    <w:pPr>
      <w:spacing w:after="0" w:line="240" w:lineRule="auto"/>
    </w:pPr>
    <w:tblPr>
      <w:tblStyleRowBandSize w:val="1"/>
      <w:tblStyleColBandSize w:val="1"/>
      <w:tblBorders>
        <w:top w:val="single" w:sz="8" w:space="0" w:color="A2A5AD" w:themeColor="accent2"/>
        <w:left w:val="single" w:sz="8" w:space="0" w:color="A2A5AD" w:themeColor="accent2"/>
        <w:bottom w:val="single" w:sz="8" w:space="0" w:color="A2A5AD" w:themeColor="accent2"/>
        <w:right w:val="single" w:sz="8" w:space="0" w:color="A2A5AD" w:themeColor="accent2"/>
        <w:insideH w:val="single" w:sz="8" w:space="0" w:color="A2A5AD" w:themeColor="accent2"/>
        <w:insideV w:val="single" w:sz="8" w:space="0" w:color="A2A5A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2A5AD" w:themeColor="accent2"/>
          <w:left w:val="single" w:sz="8" w:space="0" w:color="A2A5AD" w:themeColor="accent2"/>
          <w:bottom w:val="single" w:sz="18" w:space="0" w:color="A2A5AD" w:themeColor="accent2"/>
          <w:right w:val="single" w:sz="8" w:space="0" w:color="A2A5AD" w:themeColor="accent2"/>
          <w:insideH w:val="nil"/>
          <w:insideV w:val="single" w:sz="8" w:space="0" w:color="A2A5A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2A5AD" w:themeColor="accent2"/>
          <w:left w:val="single" w:sz="8" w:space="0" w:color="A2A5AD" w:themeColor="accent2"/>
          <w:bottom w:val="single" w:sz="8" w:space="0" w:color="A2A5AD" w:themeColor="accent2"/>
          <w:right w:val="single" w:sz="8" w:space="0" w:color="A2A5AD" w:themeColor="accent2"/>
          <w:insideH w:val="nil"/>
          <w:insideV w:val="single" w:sz="8" w:space="0" w:color="A2A5A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2A5AD" w:themeColor="accent2"/>
          <w:left w:val="single" w:sz="8" w:space="0" w:color="A2A5AD" w:themeColor="accent2"/>
          <w:bottom w:val="single" w:sz="8" w:space="0" w:color="A2A5AD" w:themeColor="accent2"/>
          <w:right w:val="single" w:sz="8" w:space="0" w:color="A2A5AD" w:themeColor="accent2"/>
        </w:tcBorders>
      </w:tcPr>
    </w:tblStylePr>
    <w:tblStylePr w:type="band1Vert">
      <w:tblPr/>
      <w:tcPr>
        <w:tcBorders>
          <w:top w:val="single" w:sz="8" w:space="0" w:color="A2A5AD" w:themeColor="accent2"/>
          <w:left w:val="single" w:sz="8" w:space="0" w:color="A2A5AD" w:themeColor="accent2"/>
          <w:bottom w:val="single" w:sz="8" w:space="0" w:color="A2A5AD" w:themeColor="accent2"/>
          <w:right w:val="single" w:sz="8" w:space="0" w:color="A2A5AD" w:themeColor="accent2"/>
        </w:tcBorders>
        <w:shd w:val="clear" w:color="auto" w:fill="E7E8EA" w:themeFill="accent2" w:themeFillTint="3F"/>
      </w:tcPr>
    </w:tblStylePr>
    <w:tblStylePr w:type="band1Horz">
      <w:tblPr/>
      <w:tcPr>
        <w:tcBorders>
          <w:top w:val="single" w:sz="8" w:space="0" w:color="A2A5AD" w:themeColor="accent2"/>
          <w:left w:val="single" w:sz="8" w:space="0" w:color="A2A5AD" w:themeColor="accent2"/>
          <w:bottom w:val="single" w:sz="8" w:space="0" w:color="A2A5AD" w:themeColor="accent2"/>
          <w:right w:val="single" w:sz="8" w:space="0" w:color="A2A5AD" w:themeColor="accent2"/>
          <w:insideV w:val="single" w:sz="8" w:space="0" w:color="A2A5AD" w:themeColor="accent2"/>
        </w:tcBorders>
        <w:shd w:val="clear" w:color="auto" w:fill="E7E8EA" w:themeFill="accent2" w:themeFillTint="3F"/>
      </w:tcPr>
    </w:tblStylePr>
    <w:tblStylePr w:type="band2Horz">
      <w:tblPr/>
      <w:tcPr>
        <w:tcBorders>
          <w:top w:val="single" w:sz="8" w:space="0" w:color="A2A5AD" w:themeColor="accent2"/>
          <w:left w:val="single" w:sz="8" w:space="0" w:color="A2A5AD" w:themeColor="accent2"/>
          <w:bottom w:val="single" w:sz="8" w:space="0" w:color="A2A5AD" w:themeColor="accent2"/>
          <w:right w:val="single" w:sz="8" w:space="0" w:color="A2A5AD" w:themeColor="accent2"/>
          <w:insideV w:val="single" w:sz="8" w:space="0" w:color="A2A5AD" w:themeColor="accent2"/>
        </w:tcBorders>
      </w:tcPr>
    </w:tblStylePr>
  </w:style>
  <w:style w:type="table" w:styleId="LightGrid-Accent3">
    <w:name w:val="Light Grid Accent 3"/>
    <w:basedOn w:val="TableNormal"/>
    <w:uiPriority w:val="62"/>
    <w:semiHidden/>
    <w:rsid w:val="00B91810"/>
    <w:pPr>
      <w:spacing w:after="0" w:line="240" w:lineRule="auto"/>
    </w:pPr>
    <w:tblPr>
      <w:tblStyleRowBandSize w:val="1"/>
      <w:tblStyleColBandSize w:val="1"/>
      <w:tblBorders>
        <w:top w:val="single" w:sz="8" w:space="0" w:color="D6E7F2" w:themeColor="accent3"/>
        <w:left w:val="single" w:sz="8" w:space="0" w:color="D6E7F2" w:themeColor="accent3"/>
        <w:bottom w:val="single" w:sz="8" w:space="0" w:color="D6E7F2" w:themeColor="accent3"/>
        <w:right w:val="single" w:sz="8" w:space="0" w:color="D6E7F2" w:themeColor="accent3"/>
        <w:insideH w:val="single" w:sz="8" w:space="0" w:color="D6E7F2" w:themeColor="accent3"/>
        <w:insideV w:val="single" w:sz="8" w:space="0" w:color="D6E7F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6E7F2" w:themeColor="accent3"/>
          <w:left w:val="single" w:sz="8" w:space="0" w:color="D6E7F2" w:themeColor="accent3"/>
          <w:bottom w:val="single" w:sz="18" w:space="0" w:color="D6E7F2" w:themeColor="accent3"/>
          <w:right w:val="single" w:sz="8" w:space="0" w:color="D6E7F2" w:themeColor="accent3"/>
          <w:insideH w:val="nil"/>
          <w:insideV w:val="single" w:sz="8" w:space="0" w:color="D6E7F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6E7F2" w:themeColor="accent3"/>
          <w:left w:val="single" w:sz="8" w:space="0" w:color="D6E7F2" w:themeColor="accent3"/>
          <w:bottom w:val="single" w:sz="8" w:space="0" w:color="D6E7F2" w:themeColor="accent3"/>
          <w:right w:val="single" w:sz="8" w:space="0" w:color="D6E7F2" w:themeColor="accent3"/>
          <w:insideH w:val="nil"/>
          <w:insideV w:val="single" w:sz="8" w:space="0" w:color="D6E7F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6E7F2" w:themeColor="accent3"/>
          <w:left w:val="single" w:sz="8" w:space="0" w:color="D6E7F2" w:themeColor="accent3"/>
          <w:bottom w:val="single" w:sz="8" w:space="0" w:color="D6E7F2" w:themeColor="accent3"/>
          <w:right w:val="single" w:sz="8" w:space="0" w:color="D6E7F2" w:themeColor="accent3"/>
        </w:tcBorders>
      </w:tcPr>
    </w:tblStylePr>
    <w:tblStylePr w:type="band1Vert">
      <w:tblPr/>
      <w:tcPr>
        <w:tcBorders>
          <w:top w:val="single" w:sz="8" w:space="0" w:color="D6E7F2" w:themeColor="accent3"/>
          <w:left w:val="single" w:sz="8" w:space="0" w:color="D6E7F2" w:themeColor="accent3"/>
          <w:bottom w:val="single" w:sz="8" w:space="0" w:color="D6E7F2" w:themeColor="accent3"/>
          <w:right w:val="single" w:sz="8" w:space="0" w:color="D6E7F2" w:themeColor="accent3"/>
        </w:tcBorders>
        <w:shd w:val="clear" w:color="auto" w:fill="F4F8FB" w:themeFill="accent3" w:themeFillTint="3F"/>
      </w:tcPr>
    </w:tblStylePr>
    <w:tblStylePr w:type="band1Horz">
      <w:tblPr/>
      <w:tcPr>
        <w:tcBorders>
          <w:top w:val="single" w:sz="8" w:space="0" w:color="D6E7F2" w:themeColor="accent3"/>
          <w:left w:val="single" w:sz="8" w:space="0" w:color="D6E7F2" w:themeColor="accent3"/>
          <w:bottom w:val="single" w:sz="8" w:space="0" w:color="D6E7F2" w:themeColor="accent3"/>
          <w:right w:val="single" w:sz="8" w:space="0" w:color="D6E7F2" w:themeColor="accent3"/>
          <w:insideV w:val="single" w:sz="8" w:space="0" w:color="D6E7F2" w:themeColor="accent3"/>
        </w:tcBorders>
        <w:shd w:val="clear" w:color="auto" w:fill="F4F8FB" w:themeFill="accent3" w:themeFillTint="3F"/>
      </w:tcPr>
    </w:tblStylePr>
    <w:tblStylePr w:type="band2Horz">
      <w:tblPr/>
      <w:tcPr>
        <w:tcBorders>
          <w:top w:val="single" w:sz="8" w:space="0" w:color="D6E7F2" w:themeColor="accent3"/>
          <w:left w:val="single" w:sz="8" w:space="0" w:color="D6E7F2" w:themeColor="accent3"/>
          <w:bottom w:val="single" w:sz="8" w:space="0" w:color="D6E7F2" w:themeColor="accent3"/>
          <w:right w:val="single" w:sz="8" w:space="0" w:color="D6E7F2" w:themeColor="accent3"/>
          <w:insideV w:val="single" w:sz="8" w:space="0" w:color="D6E7F2" w:themeColor="accent3"/>
        </w:tcBorders>
      </w:tcPr>
    </w:tblStylePr>
  </w:style>
  <w:style w:type="table" w:styleId="LightGrid-Accent4">
    <w:name w:val="Light Grid Accent 4"/>
    <w:basedOn w:val="TableNormal"/>
    <w:uiPriority w:val="62"/>
    <w:semiHidden/>
    <w:rsid w:val="00B91810"/>
    <w:pPr>
      <w:spacing w:after="0" w:line="240" w:lineRule="auto"/>
    </w:pPr>
    <w:tblPr>
      <w:tblStyleRowBandSize w:val="1"/>
      <w:tblStyleColBandSize w:val="1"/>
      <w:tblBorders>
        <w:top w:val="single" w:sz="8" w:space="0" w:color="EFF6FA" w:themeColor="accent4"/>
        <w:left w:val="single" w:sz="8" w:space="0" w:color="EFF6FA" w:themeColor="accent4"/>
        <w:bottom w:val="single" w:sz="8" w:space="0" w:color="EFF6FA" w:themeColor="accent4"/>
        <w:right w:val="single" w:sz="8" w:space="0" w:color="EFF6FA" w:themeColor="accent4"/>
        <w:insideH w:val="single" w:sz="8" w:space="0" w:color="EFF6FA" w:themeColor="accent4"/>
        <w:insideV w:val="single" w:sz="8" w:space="0" w:color="EFF6F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FF6FA" w:themeColor="accent4"/>
          <w:left w:val="single" w:sz="8" w:space="0" w:color="EFF6FA" w:themeColor="accent4"/>
          <w:bottom w:val="single" w:sz="18" w:space="0" w:color="EFF6FA" w:themeColor="accent4"/>
          <w:right w:val="single" w:sz="8" w:space="0" w:color="EFF6FA" w:themeColor="accent4"/>
          <w:insideH w:val="nil"/>
          <w:insideV w:val="single" w:sz="8" w:space="0" w:color="EFF6F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FF6FA" w:themeColor="accent4"/>
          <w:left w:val="single" w:sz="8" w:space="0" w:color="EFF6FA" w:themeColor="accent4"/>
          <w:bottom w:val="single" w:sz="8" w:space="0" w:color="EFF6FA" w:themeColor="accent4"/>
          <w:right w:val="single" w:sz="8" w:space="0" w:color="EFF6FA" w:themeColor="accent4"/>
          <w:insideH w:val="nil"/>
          <w:insideV w:val="single" w:sz="8" w:space="0" w:color="EFF6F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FF6FA" w:themeColor="accent4"/>
          <w:left w:val="single" w:sz="8" w:space="0" w:color="EFF6FA" w:themeColor="accent4"/>
          <w:bottom w:val="single" w:sz="8" w:space="0" w:color="EFF6FA" w:themeColor="accent4"/>
          <w:right w:val="single" w:sz="8" w:space="0" w:color="EFF6FA" w:themeColor="accent4"/>
        </w:tcBorders>
      </w:tcPr>
    </w:tblStylePr>
    <w:tblStylePr w:type="band1Vert">
      <w:tblPr/>
      <w:tcPr>
        <w:tcBorders>
          <w:top w:val="single" w:sz="8" w:space="0" w:color="EFF6FA" w:themeColor="accent4"/>
          <w:left w:val="single" w:sz="8" w:space="0" w:color="EFF6FA" w:themeColor="accent4"/>
          <w:bottom w:val="single" w:sz="8" w:space="0" w:color="EFF6FA" w:themeColor="accent4"/>
          <w:right w:val="single" w:sz="8" w:space="0" w:color="EFF6FA" w:themeColor="accent4"/>
        </w:tcBorders>
        <w:shd w:val="clear" w:color="auto" w:fill="FAFCFD" w:themeFill="accent4" w:themeFillTint="3F"/>
      </w:tcPr>
    </w:tblStylePr>
    <w:tblStylePr w:type="band1Horz">
      <w:tblPr/>
      <w:tcPr>
        <w:tcBorders>
          <w:top w:val="single" w:sz="8" w:space="0" w:color="EFF6FA" w:themeColor="accent4"/>
          <w:left w:val="single" w:sz="8" w:space="0" w:color="EFF6FA" w:themeColor="accent4"/>
          <w:bottom w:val="single" w:sz="8" w:space="0" w:color="EFF6FA" w:themeColor="accent4"/>
          <w:right w:val="single" w:sz="8" w:space="0" w:color="EFF6FA" w:themeColor="accent4"/>
          <w:insideV w:val="single" w:sz="8" w:space="0" w:color="EFF6FA" w:themeColor="accent4"/>
        </w:tcBorders>
        <w:shd w:val="clear" w:color="auto" w:fill="FAFCFD" w:themeFill="accent4" w:themeFillTint="3F"/>
      </w:tcPr>
    </w:tblStylePr>
    <w:tblStylePr w:type="band2Horz">
      <w:tblPr/>
      <w:tcPr>
        <w:tcBorders>
          <w:top w:val="single" w:sz="8" w:space="0" w:color="EFF6FA" w:themeColor="accent4"/>
          <w:left w:val="single" w:sz="8" w:space="0" w:color="EFF6FA" w:themeColor="accent4"/>
          <w:bottom w:val="single" w:sz="8" w:space="0" w:color="EFF6FA" w:themeColor="accent4"/>
          <w:right w:val="single" w:sz="8" w:space="0" w:color="EFF6FA" w:themeColor="accent4"/>
          <w:insideV w:val="single" w:sz="8" w:space="0" w:color="EFF6FA" w:themeColor="accent4"/>
        </w:tcBorders>
      </w:tcPr>
    </w:tblStylePr>
  </w:style>
  <w:style w:type="table" w:styleId="LightGrid-Accent5">
    <w:name w:val="Light Grid Accent 5"/>
    <w:basedOn w:val="TableNormal"/>
    <w:uiPriority w:val="62"/>
    <w:semiHidden/>
    <w:rsid w:val="00B91810"/>
    <w:pPr>
      <w:spacing w:after="0" w:line="240" w:lineRule="auto"/>
    </w:pPr>
    <w:tblPr>
      <w:tblStyleRowBandSize w:val="1"/>
      <w:tblStyleColBandSize w:val="1"/>
      <w:tblBorders>
        <w:top w:val="single" w:sz="8" w:space="0" w:color="CCEAE6" w:themeColor="accent5"/>
        <w:left w:val="single" w:sz="8" w:space="0" w:color="CCEAE6" w:themeColor="accent5"/>
        <w:bottom w:val="single" w:sz="8" w:space="0" w:color="CCEAE6" w:themeColor="accent5"/>
        <w:right w:val="single" w:sz="8" w:space="0" w:color="CCEAE6" w:themeColor="accent5"/>
        <w:insideH w:val="single" w:sz="8" w:space="0" w:color="CCEAE6" w:themeColor="accent5"/>
        <w:insideV w:val="single" w:sz="8" w:space="0" w:color="CCEAE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EAE6" w:themeColor="accent5"/>
          <w:left w:val="single" w:sz="8" w:space="0" w:color="CCEAE6" w:themeColor="accent5"/>
          <w:bottom w:val="single" w:sz="18" w:space="0" w:color="CCEAE6" w:themeColor="accent5"/>
          <w:right w:val="single" w:sz="8" w:space="0" w:color="CCEAE6" w:themeColor="accent5"/>
          <w:insideH w:val="nil"/>
          <w:insideV w:val="single" w:sz="8" w:space="0" w:color="CCEAE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EAE6" w:themeColor="accent5"/>
          <w:left w:val="single" w:sz="8" w:space="0" w:color="CCEAE6" w:themeColor="accent5"/>
          <w:bottom w:val="single" w:sz="8" w:space="0" w:color="CCEAE6" w:themeColor="accent5"/>
          <w:right w:val="single" w:sz="8" w:space="0" w:color="CCEAE6" w:themeColor="accent5"/>
          <w:insideH w:val="nil"/>
          <w:insideV w:val="single" w:sz="8" w:space="0" w:color="CCEAE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EAE6" w:themeColor="accent5"/>
          <w:left w:val="single" w:sz="8" w:space="0" w:color="CCEAE6" w:themeColor="accent5"/>
          <w:bottom w:val="single" w:sz="8" w:space="0" w:color="CCEAE6" w:themeColor="accent5"/>
          <w:right w:val="single" w:sz="8" w:space="0" w:color="CCEAE6" w:themeColor="accent5"/>
        </w:tcBorders>
      </w:tcPr>
    </w:tblStylePr>
    <w:tblStylePr w:type="band1Vert">
      <w:tblPr/>
      <w:tcPr>
        <w:tcBorders>
          <w:top w:val="single" w:sz="8" w:space="0" w:color="CCEAE6" w:themeColor="accent5"/>
          <w:left w:val="single" w:sz="8" w:space="0" w:color="CCEAE6" w:themeColor="accent5"/>
          <w:bottom w:val="single" w:sz="8" w:space="0" w:color="CCEAE6" w:themeColor="accent5"/>
          <w:right w:val="single" w:sz="8" w:space="0" w:color="CCEAE6" w:themeColor="accent5"/>
        </w:tcBorders>
        <w:shd w:val="clear" w:color="auto" w:fill="F2F9F8" w:themeFill="accent5" w:themeFillTint="3F"/>
      </w:tcPr>
    </w:tblStylePr>
    <w:tblStylePr w:type="band1Horz">
      <w:tblPr/>
      <w:tcPr>
        <w:tcBorders>
          <w:top w:val="single" w:sz="8" w:space="0" w:color="CCEAE6" w:themeColor="accent5"/>
          <w:left w:val="single" w:sz="8" w:space="0" w:color="CCEAE6" w:themeColor="accent5"/>
          <w:bottom w:val="single" w:sz="8" w:space="0" w:color="CCEAE6" w:themeColor="accent5"/>
          <w:right w:val="single" w:sz="8" w:space="0" w:color="CCEAE6" w:themeColor="accent5"/>
          <w:insideV w:val="single" w:sz="8" w:space="0" w:color="CCEAE6" w:themeColor="accent5"/>
        </w:tcBorders>
        <w:shd w:val="clear" w:color="auto" w:fill="F2F9F8" w:themeFill="accent5" w:themeFillTint="3F"/>
      </w:tcPr>
    </w:tblStylePr>
    <w:tblStylePr w:type="band2Horz">
      <w:tblPr/>
      <w:tcPr>
        <w:tcBorders>
          <w:top w:val="single" w:sz="8" w:space="0" w:color="CCEAE6" w:themeColor="accent5"/>
          <w:left w:val="single" w:sz="8" w:space="0" w:color="CCEAE6" w:themeColor="accent5"/>
          <w:bottom w:val="single" w:sz="8" w:space="0" w:color="CCEAE6" w:themeColor="accent5"/>
          <w:right w:val="single" w:sz="8" w:space="0" w:color="CCEAE6" w:themeColor="accent5"/>
          <w:insideV w:val="single" w:sz="8" w:space="0" w:color="CCEAE6" w:themeColor="accent5"/>
        </w:tcBorders>
      </w:tcPr>
    </w:tblStylePr>
  </w:style>
  <w:style w:type="table" w:styleId="LightGrid-Accent6">
    <w:name w:val="Light Grid Accent 6"/>
    <w:basedOn w:val="TableNormal"/>
    <w:uiPriority w:val="62"/>
    <w:semiHidden/>
    <w:rsid w:val="00B91810"/>
    <w:pPr>
      <w:spacing w:after="0" w:line="240" w:lineRule="auto"/>
    </w:pPr>
    <w:tblPr>
      <w:tblStyleRowBandSize w:val="1"/>
      <w:tblStyleColBandSize w:val="1"/>
      <w:tblBorders>
        <w:top w:val="single" w:sz="8" w:space="0" w:color="57626E" w:themeColor="accent6"/>
        <w:left w:val="single" w:sz="8" w:space="0" w:color="57626E" w:themeColor="accent6"/>
        <w:bottom w:val="single" w:sz="8" w:space="0" w:color="57626E" w:themeColor="accent6"/>
        <w:right w:val="single" w:sz="8" w:space="0" w:color="57626E" w:themeColor="accent6"/>
        <w:insideH w:val="single" w:sz="8" w:space="0" w:color="57626E" w:themeColor="accent6"/>
        <w:insideV w:val="single" w:sz="8" w:space="0" w:color="57626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626E" w:themeColor="accent6"/>
          <w:left w:val="single" w:sz="8" w:space="0" w:color="57626E" w:themeColor="accent6"/>
          <w:bottom w:val="single" w:sz="18" w:space="0" w:color="57626E" w:themeColor="accent6"/>
          <w:right w:val="single" w:sz="8" w:space="0" w:color="57626E" w:themeColor="accent6"/>
          <w:insideH w:val="nil"/>
          <w:insideV w:val="single" w:sz="8" w:space="0" w:color="57626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626E" w:themeColor="accent6"/>
          <w:left w:val="single" w:sz="8" w:space="0" w:color="57626E" w:themeColor="accent6"/>
          <w:bottom w:val="single" w:sz="8" w:space="0" w:color="57626E" w:themeColor="accent6"/>
          <w:right w:val="single" w:sz="8" w:space="0" w:color="57626E" w:themeColor="accent6"/>
          <w:insideH w:val="nil"/>
          <w:insideV w:val="single" w:sz="8" w:space="0" w:color="57626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626E" w:themeColor="accent6"/>
          <w:left w:val="single" w:sz="8" w:space="0" w:color="57626E" w:themeColor="accent6"/>
          <w:bottom w:val="single" w:sz="8" w:space="0" w:color="57626E" w:themeColor="accent6"/>
          <w:right w:val="single" w:sz="8" w:space="0" w:color="57626E" w:themeColor="accent6"/>
        </w:tcBorders>
      </w:tcPr>
    </w:tblStylePr>
    <w:tblStylePr w:type="band1Vert">
      <w:tblPr/>
      <w:tcPr>
        <w:tcBorders>
          <w:top w:val="single" w:sz="8" w:space="0" w:color="57626E" w:themeColor="accent6"/>
          <w:left w:val="single" w:sz="8" w:space="0" w:color="57626E" w:themeColor="accent6"/>
          <w:bottom w:val="single" w:sz="8" w:space="0" w:color="57626E" w:themeColor="accent6"/>
          <w:right w:val="single" w:sz="8" w:space="0" w:color="57626E" w:themeColor="accent6"/>
        </w:tcBorders>
        <w:shd w:val="clear" w:color="auto" w:fill="D3D8DC" w:themeFill="accent6" w:themeFillTint="3F"/>
      </w:tcPr>
    </w:tblStylePr>
    <w:tblStylePr w:type="band1Horz">
      <w:tblPr/>
      <w:tcPr>
        <w:tcBorders>
          <w:top w:val="single" w:sz="8" w:space="0" w:color="57626E" w:themeColor="accent6"/>
          <w:left w:val="single" w:sz="8" w:space="0" w:color="57626E" w:themeColor="accent6"/>
          <w:bottom w:val="single" w:sz="8" w:space="0" w:color="57626E" w:themeColor="accent6"/>
          <w:right w:val="single" w:sz="8" w:space="0" w:color="57626E" w:themeColor="accent6"/>
          <w:insideV w:val="single" w:sz="8" w:space="0" w:color="57626E" w:themeColor="accent6"/>
        </w:tcBorders>
        <w:shd w:val="clear" w:color="auto" w:fill="D3D8DC" w:themeFill="accent6" w:themeFillTint="3F"/>
      </w:tcPr>
    </w:tblStylePr>
    <w:tblStylePr w:type="band2Horz">
      <w:tblPr/>
      <w:tcPr>
        <w:tcBorders>
          <w:top w:val="single" w:sz="8" w:space="0" w:color="57626E" w:themeColor="accent6"/>
          <w:left w:val="single" w:sz="8" w:space="0" w:color="57626E" w:themeColor="accent6"/>
          <w:bottom w:val="single" w:sz="8" w:space="0" w:color="57626E" w:themeColor="accent6"/>
          <w:right w:val="single" w:sz="8" w:space="0" w:color="57626E" w:themeColor="accent6"/>
          <w:insideV w:val="single" w:sz="8" w:space="0" w:color="57626E" w:themeColor="accent6"/>
        </w:tcBorders>
      </w:tcPr>
    </w:tblStylePr>
  </w:style>
  <w:style w:type="table" w:styleId="LightList">
    <w:name w:val="Light List"/>
    <w:basedOn w:val="TableNormal"/>
    <w:uiPriority w:val="61"/>
    <w:semiHidden/>
    <w:rsid w:val="00B9181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B91810"/>
    <w:pPr>
      <w:spacing w:after="0" w:line="240" w:lineRule="auto"/>
    </w:pPr>
    <w:tblPr>
      <w:tblStyleRowBandSize w:val="1"/>
      <w:tblStyleColBandSize w:val="1"/>
      <w:tblBorders>
        <w:top w:val="single" w:sz="8" w:space="0" w:color="D8D8D8" w:themeColor="accent1"/>
        <w:left w:val="single" w:sz="8" w:space="0" w:color="D8D8D8" w:themeColor="accent1"/>
        <w:bottom w:val="single" w:sz="8" w:space="0" w:color="D8D8D8" w:themeColor="accent1"/>
        <w:right w:val="single" w:sz="8" w:space="0" w:color="D8D8D8" w:themeColor="accent1"/>
      </w:tblBorders>
    </w:tblPr>
    <w:tblStylePr w:type="firstRow">
      <w:pPr>
        <w:spacing w:before="0" w:after="0" w:line="240" w:lineRule="auto"/>
      </w:pPr>
      <w:rPr>
        <w:b/>
        <w:bCs/>
        <w:color w:val="FFFFFF" w:themeColor="background1"/>
      </w:rPr>
      <w:tblPr/>
      <w:tcPr>
        <w:shd w:val="clear" w:color="auto" w:fill="D8D8D8" w:themeFill="accent1"/>
      </w:tcPr>
    </w:tblStylePr>
    <w:tblStylePr w:type="lastRow">
      <w:pPr>
        <w:spacing w:before="0" w:after="0" w:line="240" w:lineRule="auto"/>
      </w:pPr>
      <w:rPr>
        <w:b/>
        <w:bCs/>
      </w:rPr>
      <w:tblPr/>
      <w:tcPr>
        <w:tcBorders>
          <w:top w:val="double" w:sz="6" w:space="0" w:color="D8D8D8" w:themeColor="accent1"/>
          <w:left w:val="single" w:sz="8" w:space="0" w:color="D8D8D8" w:themeColor="accent1"/>
          <w:bottom w:val="single" w:sz="8" w:space="0" w:color="D8D8D8" w:themeColor="accent1"/>
          <w:right w:val="single" w:sz="8" w:space="0" w:color="D8D8D8" w:themeColor="accent1"/>
        </w:tcBorders>
      </w:tcPr>
    </w:tblStylePr>
    <w:tblStylePr w:type="firstCol">
      <w:rPr>
        <w:b/>
        <w:bCs/>
      </w:rPr>
    </w:tblStylePr>
    <w:tblStylePr w:type="lastCol">
      <w:rPr>
        <w:b/>
        <w:bCs/>
      </w:rPr>
    </w:tblStylePr>
    <w:tblStylePr w:type="band1Vert">
      <w:tblPr/>
      <w:tcPr>
        <w:tcBorders>
          <w:top w:val="single" w:sz="8" w:space="0" w:color="D8D8D8" w:themeColor="accent1"/>
          <w:left w:val="single" w:sz="8" w:space="0" w:color="D8D8D8" w:themeColor="accent1"/>
          <w:bottom w:val="single" w:sz="8" w:space="0" w:color="D8D8D8" w:themeColor="accent1"/>
          <w:right w:val="single" w:sz="8" w:space="0" w:color="D8D8D8" w:themeColor="accent1"/>
        </w:tcBorders>
      </w:tcPr>
    </w:tblStylePr>
    <w:tblStylePr w:type="band1Horz">
      <w:tblPr/>
      <w:tcPr>
        <w:tcBorders>
          <w:top w:val="single" w:sz="8" w:space="0" w:color="D8D8D8" w:themeColor="accent1"/>
          <w:left w:val="single" w:sz="8" w:space="0" w:color="D8D8D8" w:themeColor="accent1"/>
          <w:bottom w:val="single" w:sz="8" w:space="0" w:color="D8D8D8" w:themeColor="accent1"/>
          <w:right w:val="single" w:sz="8" w:space="0" w:color="D8D8D8" w:themeColor="accent1"/>
        </w:tcBorders>
      </w:tcPr>
    </w:tblStylePr>
  </w:style>
  <w:style w:type="table" w:styleId="LightList-Accent2">
    <w:name w:val="Light List Accent 2"/>
    <w:basedOn w:val="TableNormal"/>
    <w:uiPriority w:val="61"/>
    <w:semiHidden/>
    <w:rsid w:val="00B91810"/>
    <w:pPr>
      <w:spacing w:after="0" w:line="240" w:lineRule="auto"/>
    </w:pPr>
    <w:tblPr>
      <w:tblStyleRowBandSize w:val="1"/>
      <w:tblStyleColBandSize w:val="1"/>
      <w:tblBorders>
        <w:top w:val="single" w:sz="8" w:space="0" w:color="A2A5AD" w:themeColor="accent2"/>
        <w:left w:val="single" w:sz="8" w:space="0" w:color="A2A5AD" w:themeColor="accent2"/>
        <w:bottom w:val="single" w:sz="8" w:space="0" w:color="A2A5AD" w:themeColor="accent2"/>
        <w:right w:val="single" w:sz="8" w:space="0" w:color="A2A5AD" w:themeColor="accent2"/>
      </w:tblBorders>
    </w:tblPr>
    <w:tblStylePr w:type="firstRow">
      <w:pPr>
        <w:spacing w:before="0" w:after="0" w:line="240" w:lineRule="auto"/>
      </w:pPr>
      <w:rPr>
        <w:b/>
        <w:bCs/>
        <w:color w:val="FFFFFF" w:themeColor="background1"/>
      </w:rPr>
      <w:tblPr/>
      <w:tcPr>
        <w:shd w:val="clear" w:color="auto" w:fill="A2A5AD" w:themeFill="accent2"/>
      </w:tcPr>
    </w:tblStylePr>
    <w:tblStylePr w:type="lastRow">
      <w:pPr>
        <w:spacing w:before="0" w:after="0" w:line="240" w:lineRule="auto"/>
      </w:pPr>
      <w:rPr>
        <w:b/>
        <w:bCs/>
      </w:rPr>
      <w:tblPr/>
      <w:tcPr>
        <w:tcBorders>
          <w:top w:val="double" w:sz="6" w:space="0" w:color="A2A5AD" w:themeColor="accent2"/>
          <w:left w:val="single" w:sz="8" w:space="0" w:color="A2A5AD" w:themeColor="accent2"/>
          <w:bottom w:val="single" w:sz="8" w:space="0" w:color="A2A5AD" w:themeColor="accent2"/>
          <w:right w:val="single" w:sz="8" w:space="0" w:color="A2A5AD" w:themeColor="accent2"/>
        </w:tcBorders>
      </w:tcPr>
    </w:tblStylePr>
    <w:tblStylePr w:type="firstCol">
      <w:rPr>
        <w:b/>
        <w:bCs/>
      </w:rPr>
    </w:tblStylePr>
    <w:tblStylePr w:type="lastCol">
      <w:rPr>
        <w:b/>
        <w:bCs/>
      </w:rPr>
    </w:tblStylePr>
    <w:tblStylePr w:type="band1Vert">
      <w:tblPr/>
      <w:tcPr>
        <w:tcBorders>
          <w:top w:val="single" w:sz="8" w:space="0" w:color="A2A5AD" w:themeColor="accent2"/>
          <w:left w:val="single" w:sz="8" w:space="0" w:color="A2A5AD" w:themeColor="accent2"/>
          <w:bottom w:val="single" w:sz="8" w:space="0" w:color="A2A5AD" w:themeColor="accent2"/>
          <w:right w:val="single" w:sz="8" w:space="0" w:color="A2A5AD" w:themeColor="accent2"/>
        </w:tcBorders>
      </w:tcPr>
    </w:tblStylePr>
    <w:tblStylePr w:type="band1Horz">
      <w:tblPr/>
      <w:tcPr>
        <w:tcBorders>
          <w:top w:val="single" w:sz="8" w:space="0" w:color="A2A5AD" w:themeColor="accent2"/>
          <w:left w:val="single" w:sz="8" w:space="0" w:color="A2A5AD" w:themeColor="accent2"/>
          <w:bottom w:val="single" w:sz="8" w:space="0" w:color="A2A5AD" w:themeColor="accent2"/>
          <w:right w:val="single" w:sz="8" w:space="0" w:color="A2A5AD" w:themeColor="accent2"/>
        </w:tcBorders>
      </w:tcPr>
    </w:tblStylePr>
  </w:style>
  <w:style w:type="table" w:styleId="LightList-Accent3">
    <w:name w:val="Light List Accent 3"/>
    <w:basedOn w:val="TableNormal"/>
    <w:uiPriority w:val="61"/>
    <w:semiHidden/>
    <w:rsid w:val="00B91810"/>
    <w:pPr>
      <w:spacing w:after="0" w:line="240" w:lineRule="auto"/>
    </w:pPr>
    <w:tblPr>
      <w:tblStyleRowBandSize w:val="1"/>
      <w:tblStyleColBandSize w:val="1"/>
      <w:tblBorders>
        <w:top w:val="single" w:sz="8" w:space="0" w:color="D6E7F2" w:themeColor="accent3"/>
        <w:left w:val="single" w:sz="8" w:space="0" w:color="D6E7F2" w:themeColor="accent3"/>
        <w:bottom w:val="single" w:sz="8" w:space="0" w:color="D6E7F2" w:themeColor="accent3"/>
        <w:right w:val="single" w:sz="8" w:space="0" w:color="D6E7F2" w:themeColor="accent3"/>
      </w:tblBorders>
    </w:tblPr>
    <w:tblStylePr w:type="firstRow">
      <w:pPr>
        <w:spacing w:before="0" w:after="0" w:line="240" w:lineRule="auto"/>
      </w:pPr>
      <w:rPr>
        <w:b/>
        <w:bCs/>
        <w:color w:val="FFFFFF" w:themeColor="background1"/>
      </w:rPr>
      <w:tblPr/>
      <w:tcPr>
        <w:shd w:val="clear" w:color="auto" w:fill="D6E7F2" w:themeFill="accent3"/>
      </w:tcPr>
    </w:tblStylePr>
    <w:tblStylePr w:type="lastRow">
      <w:pPr>
        <w:spacing w:before="0" w:after="0" w:line="240" w:lineRule="auto"/>
      </w:pPr>
      <w:rPr>
        <w:b/>
        <w:bCs/>
      </w:rPr>
      <w:tblPr/>
      <w:tcPr>
        <w:tcBorders>
          <w:top w:val="double" w:sz="6" w:space="0" w:color="D6E7F2" w:themeColor="accent3"/>
          <w:left w:val="single" w:sz="8" w:space="0" w:color="D6E7F2" w:themeColor="accent3"/>
          <w:bottom w:val="single" w:sz="8" w:space="0" w:color="D6E7F2" w:themeColor="accent3"/>
          <w:right w:val="single" w:sz="8" w:space="0" w:color="D6E7F2" w:themeColor="accent3"/>
        </w:tcBorders>
      </w:tcPr>
    </w:tblStylePr>
    <w:tblStylePr w:type="firstCol">
      <w:rPr>
        <w:b/>
        <w:bCs/>
      </w:rPr>
    </w:tblStylePr>
    <w:tblStylePr w:type="lastCol">
      <w:rPr>
        <w:b/>
        <w:bCs/>
      </w:rPr>
    </w:tblStylePr>
    <w:tblStylePr w:type="band1Vert">
      <w:tblPr/>
      <w:tcPr>
        <w:tcBorders>
          <w:top w:val="single" w:sz="8" w:space="0" w:color="D6E7F2" w:themeColor="accent3"/>
          <w:left w:val="single" w:sz="8" w:space="0" w:color="D6E7F2" w:themeColor="accent3"/>
          <w:bottom w:val="single" w:sz="8" w:space="0" w:color="D6E7F2" w:themeColor="accent3"/>
          <w:right w:val="single" w:sz="8" w:space="0" w:color="D6E7F2" w:themeColor="accent3"/>
        </w:tcBorders>
      </w:tcPr>
    </w:tblStylePr>
    <w:tblStylePr w:type="band1Horz">
      <w:tblPr/>
      <w:tcPr>
        <w:tcBorders>
          <w:top w:val="single" w:sz="8" w:space="0" w:color="D6E7F2" w:themeColor="accent3"/>
          <w:left w:val="single" w:sz="8" w:space="0" w:color="D6E7F2" w:themeColor="accent3"/>
          <w:bottom w:val="single" w:sz="8" w:space="0" w:color="D6E7F2" w:themeColor="accent3"/>
          <w:right w:val="single" w:sz="8" w:space="0" w:color="D6E7F2" w:themeColor="accent3"/>
        </w:tcBorders>
      </w:tcPr>
    </w:tblStylePr>
  </w:style>
  <w:style w:type="table" w:styleId="LightList-Accent4">
    <w:name w:val="Light List Accent 4"/>
    <w:basedOn w:val="TableNormal"/>
    <w:uiPriority w:val="61"/>
    <w:semiHidden/>
    <w:rsid w:val="00B91810"/>
    <w:pPr>
      <w:spacing w:after="0" w:line="240" w:lineRule="auto"/>
    </w:pPr>
    <w:tblPr>
      <w:tblStyleRowBandSize w:val="1"/>
      <w:tblStyleColBandSize w:val="1"/>
      <w:tblBorders>
        <w:top w:val="single" w:sz="8" w:space="0" w:color="EFF6FA" w:themeColor="accent4"/>
        <w:left w:val="single" w:sz="8" w:space="0" w:color="EFF6FA" w:themeColor="accent4"/>
        <w:bottom w:val="single" w:sz="8" w:space="0" w:color="EFF6FA" w:themeColor="accent4"/>
        <w:right w:val="single" w:sz="8" w:space="0" w:color="EFF6FA" w:themeColor="accent4"/>
      </w:tblBorders>
    </w:tblPr>
    <w:tblStylePr w:type="firstRow">
      <w:pPr>
        <w:spacing w:before="0" w:after="0" w:line="240" w:lineRule="auto"/>
      </w:pPr>
      <w:rPr>
        <w:b/>
        <w:bCs/>
        <w:color w:val="FFFFFF" w:themeColor="background1"/>
      </w:rPr>
      <w:tblPr/>
      <w:tcPr>
        <w:shd w:val="clear" w:color="auto" w:fill="EFF6FA" w:themeFill="accent4"/>
      </w:tcPr>
    </w:tblStylePr>
    <w:tblStylePr w:type="lastRow">
      <w:pPr>
        <w:spacing w:before="0" w:after="0" w:line="240" w:lineRule="auto"/>
      </w:pPr>
      <w:rPr>
        <w:b/>
        <w:bCs/>
      </w:rPr>
      <w:tblPr/>
      <w:tcPr>
        <w:tcBorders>
          <w:top w:val="double" w:sz="6" w:space="0" w:color="EFF6FA" w:themeColor="accent4"/>
          <w:left w:val="single" w:sz="8" w:space="0" w:color="EFF6FA" w:themeColor="accent4"/>
          <w:bottom w:val="single" w:sz="8" w:space="0" w:color="EFF6FA" w:themeColor="accent4"/>
          <w:right w:val="single" w:sz="8" w:space="0" w:color="EFF6FA" w:themeColor="accent4"/>
        </w:tcBorders>
      </w:tcPr>
    </w:tblStylePr>
    <w:tblStylePr w:type="firstCol">
      <w:rPr>
        <w:b/>
        <w:bCs/>
      </w:rPr>
    </w:tblStylePr>
    <w:tblStylePr w:type="lastCol">
      <w:rPr>
        <w:b/>
        <w:bCs/>
      </w:rPr>
    </w:tblStylePr>
    <w:tblStylePr w:type="band1Vert">
      <w:tblPr/>
      <w:tcPr>
        <w:tcBorders>
          <w:top w:val="single" w:sz="8" w:space="0" w:color="EFF6FA" w:themeColor="accent4"/>
          <w:left w:val="single" w:sz="8" w:space="0" w:color="EFF6FA" w:themeColor="accent4"/>
          <w:bottom w:val="single" w:sz="8" w:space="0" w:color="EFF6FA" w:themeColor="accent4"/>
          <w:right w:val="single" w:sz="8" w:space="0" w:color="EFF6FA" w:themeColor="accent4"/>
        </w:tcBorders>
      </w:tcPr>
    </w:tblStylePr>
    <w:tblStylePr w:type="band1Horz">
      <w:tblPr/>
      <w:tcPr>
        <w:tcBorders>
          <w:top w:val="single" w:sz="8" w:space="0" w:color="EFF6FA" w:themeColor="accent4"/>
          <w:left w:val="single" w:sz="8" w:space="0" w:color="EFF6FA" w:themeColor="accent4"/>
          <w:bottom w:val="single" w:sz="8" w:space="0" w:color="EFF6FA" w:themeColor="accent4"/>
          <w:right w:val="single" w:sz="8" w:space="0" w:color="EFF6FA" w:themeColor="accent4"/>
        </w:tcBorders>
      </w:tcPr>
    </w:tblStylePr>
  </w:style>
  <w:style w:type="table" w:styleId="LightList-Accent5">
    <w:name w:val="Light List Accent 5"/>
    <w:basedOn w:val="TableNormal"/>
    <w:uiPriority w:val="61"/>
    <w:semiHidden/>
    <w:rsid w:val="00B91810"/>
    <w:pPr>
      <w:spacing w:after="0" w:line="240" w:lineRule="auto"/>
    </w:pPr>
    <w:tblPr>
      <w:tblStyleRowBandSize w:val="1"/>
      <w:tblStyleColBandSize w:val="1"/>
      <w:tblBorders>
        <w:top w:val="single" w:sz="8" w:space="0" w:color="CCEAE6" w:themeColor="accent5"/>
        <w:left w:val="single" w:sz="8" w:space="0" w:color="CCEAE6" w:themeColor="accent5"/>
        <w:bottom w:val="single" w:sz="8" w:space="0" w:color="CCEAE6" w:themeColor="accent5"/>
        <w:right w:val="single" w:sz="8" w:space="0" w:color="CCEAE6" w:themeColor="accent5"/>
      </w:tblBorders>
    </w:tblPr>
    <w:tblStylePr w:type="firstRow">
      <w:pPr>
        <w:spacing w:before="0" w:after="0" w:line="240" w:lineRule="auto"/>
      </w:pPr>
      <w:rPr>
        <w:b/>
        <w:bCs/>
        <w:color w:val="FFFFFF" w:themeColor="background1"/>
      </w:rPr>
      <w:tblPr/>
      <w:tcPr>
        <w:shd w:val="clear" w:color="auto" w:fill="CCEAE6" w:themeFill="accent5"/>
      </w:tcPr>
    </w:tblStylePr>
    <w:tblStylePr w:type="lastRow">
      <w:pPr>
        <w:spacing w:before="0" w:after="0" w:line="240" w:lineRule="auto"/>
      </w:pPr>
      <w:rPr>
        <w:b/>
        <w:bCs/>
      </w:rPr>
      <w:tblPr/>
      <w:tcPr>
        <w:tcBorders>
          <w:top w:val="double" w:sz="6" w:space="0" w:color="CCEAE6" w:themeColor="accent5"/>
          <w:left w:val="single" w:sz="8" w:space="0" w:color="CCEAE6" w:themeColor="accent5"/>
          <w:bottom w:val="single" w:sz="8" w:space="0" w:color="CCEAE6" w:themeColor="accent5"/>
          <w:right w:val="single" w:sz="8" w:space="0" w:color="CCEAE6" w:themeColor="accent5"/>
        </w:tcBorders>
      </w:tcPr>
    </w:tblStylePr>
    <w:tblStylePr w:type="firstCol">
      <w:rPr>
        <w:b/>
        <w:bCs/>
      </w:rPr>
    </w:tblStylePr>
    <w:tblStylePr w:type="lastCol">
      <w:rPr>
        <w:b/>
        <w:bCs/>
      </w:rPr>
    </w:tblStylePr>
    <w:tblStylePr w:type="band1Vert">
      <w:tblPr/>
      <w:tcPr>
        <w:tcBorders>
          <w:top w:val="single" w:sz="8" w:space="0" w:color="CCEAE6" w:themeColor="accent5"/>
          <w:left w:val="single" w:sz="8" w:space="0" w:color="CCEAE6" w:themeColor="accent5"/>
          <w:bottom w:val="single" w:sz="8" w:space="0" w:color="CCEAE6" w:themeColor="accent5"/>
          <w:right w:val="single" w:sz="8" w:space="0" w:color="CCEAE6" w:themeColor="accent5"/>
        </w:tcBorders>
      </w:tcPr>
    </w:tblStylePr>
    <w:tblStylePr w:type="band1Horz">
      <w:tblPr/>
      <w:tcPr>
        <w:tcBorders>
          <w:top w:val="single" w:sz="8" w:space="0" w:color="CCEAE6" w:themeColor="accent5"/>
          <w:left w:val="single" w:sz="8" w:space="0" w:color="CCEAE6" w:themeColor="accent5"/>
          <w:bottom w:val="single" w:sz="8" w:space="0" w:color="CCEAE6" w:themeColor="accent5"/>
          <w:right w:val="single" w:sz="8" w:space="0" w:color="CCEAE6" w:themeColor="accent5"/>
        </w:tcBorders>
      </w:tcPr>
    </w:tblStylePr>
  </w:style>
  <w:style w:type="table" w:styleId="LightList-Accent6">
    <w:name w:val="Light List Accent 6"/>
    <w:basedOn w:val="TableNormal"/>
    <w:uiPriority w:val="61"/>
    <w:semiHidden/>
    <w:rsid w:val="00B91810"/>
    <w:pPr>
      <w:spacing w:after="0" w:line="240" w:lineRule="auto"/>
    </w:pPr>
    <w:tblPr>
      <w:tblStyleRowBandSize w:val="1"/>
      <w:tblStyleColBandSize w:val="1"/>
      <w:tblBorders>
        <w:top w:val="single" w:sz="8" w:space="0" w:color="57626E" w:themeColor="accent6"/>
        <w:left w:val="single" w:sz="8" w:space="0" w:color="57626E" w:themeColor="accent6"/>
        <w:bottom w:val="single" w:sz="8" w:space="0" w:color="57626E" w:themeColor="accent6"/>
        <w:right w:val="single" w:sz="8" w:space="0" w:color="57626E" w:themeColor="accent6"/>
      </w:tblBorders>
    </w:tblPr>
    <w:tblStylePr w:type="firstRow">
      <w:pPr>
        <w:spacing w:before="0" w:after="0" w:line="240" w:lineRule="auto"/>
      </w:pPr>
      <w:rPr>
        <w:b/>
        <w:bCs/>
        <w:color w:val="FFFFFF" w:themeColor="background1"/>
      </w:rPr>
      <w:tblPr/>
      <w:tcPr>
        <w:shd w:val="clear" w:color="auto" w:fill="57626E" w:themeFill="accent6"/>
      </w:tcPr>
    </w:tblStylePr>
    <w:tblStylePr w:type="lastRow">
      <w:pPr>
        <w:spacing w:before="0" w:after="0" w:line="240" w:lineRule="auto"/>
      </w:pPr>
      <w:rPr>
        <w:b/>
        <w:bCs/>
      </w:rPr>
      <w:tblPr/>
      <w:tcPr>
        <w:tcBorders>
          <w:top w:val="double" w:sz="6" w:space="0" w:color="57626E" w:themeColor="accent6"/>
          <w:left w:val="single" w:sz="8" w:space="0" w:color="57626E" w:themeColor="accent6"/>
          <w:bottom w:val="single" w:sz="8" w:space="0" w:color="57626E" w:themeColor="accent6"/>
          <w:right w:val="single" w:sz="8" w:space="0" w:color="57626E" w:themeColor="accent6"/>
        </w:tcBorders>
      </w:tcPr>
    </w:tblStylePr>
    <w:tblStylePr w:type="firstCol">
      <w:rPr>
        <w:b/>
        <w:bCs/>
      </w:rPr>
    </w:tblStylePr>
    <w:tblStylePr w:type="lastCol">
      <w:rPr>
        <w:b/>
        <w:bCs/>
      </w:rPr>
    </w:tblStylePr>
    <w:tblStylePr w:type="band1Vert">
      <w:tblPr/>
      <w:tcPr>
        <w:tcBorders>
          <w:top w:val="single" w:sz="8" w:space="0" w:color="57626E" w:themeColor="accent6"/>
          <w:left w:val="single" w:sz="8" w:space="0" w:color="57626E" w:themeColor="accent6"/>
          <w:bottom w:val="single" w:sz="8" w:space="0" w:color="57626E" w:themeColor="accent6"/>
          <w:right w:val="single" w:sz="8" w:space="0" w:color="57626E" w:themeColor="accent6"/>
        </w:tcBorders>
      </w:tcPr>
    </w:tblStylePr>
    <w:tblStylePr w:type="band1Horz">
      <w:tblPr/>
      <w:tcPr>
        <w:tcBorders>
          <w:top w:val="single" w:sz="8" w:space="0" w:color="57626E" w:themeColor="accent6"/>
          <w:left w:val="single" w:sz="8" w:space="0" w:color="57626E" w:themeColor="accent6"/>
          <w:bottom w:val="single" w:sz="8" w:space="0" w:color="57626E" w:themeColor="accent6"/>
          <w:right w:val="single" w:sz="8" w:space="0" w:color="57626E" w:themeColor="accent6"/>
        </w:tcBorders>
      </w:tcPr>
    </w:tblStylePr>
  </w:style>
  <w:style w:type="table" w:styleId="LightShading">
    <w:name w:val="Light Shading"/>
    <w:basedOn w:val="TableNormal"/>
    <w:uiPriority w:val="60"/>
    <w:semiHidden/>
    <w:rsid w:val="00B9181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B91810"/>
    <w:pPr>
      <w:spacing w:after="0" w:line="240" w:lineRule="auto"/>
    </w:pPr>
    <w:rPr>
      <w:color w:val="A1A1A1" w:themeColor="accent1" w:themeShade="BF"/>
    </w:rPr>
    <w:tblPr>
      <w:tblStyleRowBandSize w:val="1"/>
      <w:tblStyleColBandSize w:val="1"/>
      <w:tblBorders>
        <w:top w:val="single" w:sz="8" w:space="0" w:color="D8D8D8" w:themeColor="accent1"/>
        <w:bottom w:val="single" w:sz="8" w:space="0" w:color="D8D8D8" w:themeColor="accent1"/>
      </w:tblBorders>
    </w:tblPr>
    <w:tblStylePr w:type="firstRow">
      <w:pPr>
        <w:spacing w:before="0" w:after="0" w:line="240" w:lineRule="auto"/>
      </w:pPr>
      <w:rPr>
        <w:b/>
        <w:bCs/>
      </w:rPr>
      <w:tblPr/>
      <w:tcPr>
        <w:tcBorders>
          <w:top w:val="single" w:sz="8" w:space="0" w:color="D8D8D8" w:themeColor="accent1"/>
          <w:left w:val="nil"/>
          <w:bottom w:val="single" w:sz="8" w:space="0" w:color="D8D8D8" w:themeColor="accent1"/>
          <w:right w:val="nil"/>
          <w:insideH w:val="nil"/>
          <w:insideV w:val="nil"/>
        </w:tcBorders>
      </w:tcPr>
    </w:tblStylePr>
    <w:tblStylePr w:type="lastRow">
      <w:pPr>
        <w:spacing w:before="0" w:after="0" w:line="240" w:lineRule="auto"/>
      </w:pPr>
      <w:rPr>
        <w:b/>
        <w:bCs/>
      </w:rPr>
      <w:tblPr/>
      <w:tcPr>
        <w:tcBorders>
          <w:top w:val="single" w:sz="8" w:space="0" w:color="D8D8D8" w:themeColor="accent1"/>
          <w:left w:val="nil"/>
          <w:bottom w:val="single" w:sz="8" w:space="0" w:color="D8D8D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5F5" w:themeFill="accent1" w:themeFillTint="3F"/>
      </w:tcPr>
    </w:tblStylePr>
    <w:tblStylePr w:type="band1Horz">
      <w:tblPr/>
      <w:tcPr>
        <w:tcBorders>
          <w:left w:val="nil"/>
          <w:right w:val="nil"/>
          <w:insideH w:val="nil"/>
          <w:insideV w:val="nil"/>
        </w:tcBorders>
        <w:shd w:val="clear" w:color="auto" w:fill="F5F5F5" w:themeFill="accent1" w:themeFillTint="3F"/>
      </w:tcPr>
    </w:tblStylePr>
  </w:style>
  <w:style w:type="table" w:styleId="LightShading-Accent2">
    <w:name w:val="Light Shading Accent 2"/>
    <w:basedOn w:val="TableNormal"/>
    <w:uiPriority w:val="60"/>
    <w:semiHidden/>
    <w:rsid w:val="00B91810"/>
    <w:pPr>
      <w:spacing w:after="0" w:line="240" w:lineRule="auto"/>
    </w:pPr>
    <w:rPr>
      <w:color w:val="757985" w:themeColor="accent2" w:themeShade="BF"/>
    </w:rPr>
    <w:tblPr>
      <w:tblStyleRowBandSize w:val="1"/>
      <w:tblStyleColBandSize w:val="1"/>
      <w:tblBorders>
        <w:top w:val="single" w:sz="8" w:space="0" w:color="A2A5AD" w:themeColor="accent2"/>
        <w:bottom w:val="single" w:sz="8" w:space="0" w:color="A2A5AD" w:themeColor="accent2"/>
      </w:tblBorders>
    </w:tblPr>
    <w:tblStylePr w:type="firstRow">
      <w:pPr>
        <w:spacing w:before="0" w:after="0" w:line="240" w:lineRule="auto"/>
      </w:pPr>
      <w:rPr>
        <w:b/>
        <w:bCs/>
      </w:rPr>
      <w:tblPr/>
      <w:tcPr>
        <w:tcBorders>
          <w:top w:val="single" w:sz="8" w:space="0" w:color="A2A5AD" w:themeColor="accent2"/>
          <w:left w:val="nil"/>
          <w:bottom w:val="single" w:sz="8" w:space="0" w:color="A2A5AD" w:themeColor="accent2"/>
          <w:right w:val="nil"/>
          <w:insideH w:val="nil"/>
          <w:insideV w:val="nil"/>
        </w:tcBorders>
      </w:tcPr>
    </w:tblStylePr>
    <w:tblStylePr w:type="lastRow">
      <w:pPr>
        <w:spacing w:before="0" w:after="0" w:line="240" w:lineRule="auto"/>
      </w:pPr>
      <w:rPr>
        <w:b/>
        <w:bCs/>
      </w:rPr>
      <w:tblPr/>
      <w:tcPr>
        <w:tcBorders>
          <w:top w:val="single" w:sz="8" w:space="0" w:color="A2A5AD" w:themeColor="accent2"/>
          <w:left w:val="nil"/>
          <w:bottom w:val="single" w:sz="8" w:space="0" w:color="A2A5A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8EA" w:themeFill="accent2" w:themeFillTint="3F"/>
      </w:tcPr>
    </w:tblStylePr>
    <w:tblStylePr w:type="band1Horz">
      <w:tblPr/>
      <w:tcPr>
        <w:tcBorders>
          <w:left w:val="nil"/>
          <w:right w:val="nil"/>
          <w:insideH w:val="nil"/>
          <w:insideV w:val="nil"/>
        </w:tcBorders>
        <w:shd w:val="clear" w:color="auto" w:fill="E7E8EA" w:themeFill="accent2" w:themeFillTint="3F"/>
      </w:tcPr>
    </w:tblStylePr>
  </w:style>
  <w:style w:type="table" w:styleId="LightShading-Accent3">
    <w:name w:val="Light Shading Accent 3"/>
    <w:basedOn w:val="TableNormal"/>
    <w:uiPriority w:val="60"/>
    <w:semiHidden/>
    <w:rsid w:val="00B91810"/>
    <w:pPr>
      <w:spacing w:after="0" w:line="240" w:lineRule="auto"/>
    </w:pPr>
    <w:rPr>
      <w:color w:val="7EB3D6" w:themeColor="accent3" w:themeShade="BF"/>
    </w:rPr>
    <w:tblPr>
      <w:tblStyleRowBandSize w:val="1"/>
      <w:tblStyleColBandSize w:val="1"/>
      <w:tblBorders>
        <w:top w:val="single" w:sz="8" w:space="0" w:color="D6E7F2" w:themeColor="accent3"/>
        <w:bottom w:val="single" w:sz="8" w:space="0" w:color="D6E7F2" w:themeColor="accent3"/>
      </w:tblBorders>
    </w:tblPr>
    <w:tblStylePr w:type="firstRow">
      <w:pPr>
        <w:spacing w:before="0" w:after="0" w:line="240" w:lineRule="auto"/>
      </w:pPr>
      <w:rPr>
        <w:b/>
        <w:bCs/>
      </w:rPr>
      <w:tblPr/>
      <w:tcPr>
        <w:tcBorders>
          <w:top w:val="single" w:sz="8" w:space="0" w:color="D6E7F2" w:themeColor="accent3"/>
          <w:left w:val="nil"/>
          <w:bottom w:val="single" w:sz="8" w:space="0" w:color="D6E7F2" w:themeColor="accent3"/>
          <w:right w:val="nil"/>
          <w:insideH w:val="nil"/>
          <w:insideV w:val="nil"/>
        </w:tcBorders>
      </w:tcPr>
    </w:tblStylePr>
    <w:tblStylePr w:type="lastRow">
      <w:pPr>
        <w:spacing w:before="0" w:after="0" w:line="240" w:lineRule="auto"/>
      </w:pPr>
      <w:rPr>
        <w:b/>
        <w:bCs/>
      </w:rPr>
      <w:tblPr/>
      <w:tcPr>
        <w:tcBorders>
          <w:top w:val="single" w:sz="8" w:space="0" w:color="D6E7F2" w:themeColor="accent3"/>
          <w:left w:val="nil"/>
          <w:bottom w:val="single" w:sz="8" w:space="0" w:color="D6E7F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8FB" w:themeFill="accent3" w:themeFillTint="3F"/>
      </w:tcPr>
    </w:tblStylePr>
    <w:tblStylePr w:type="band1Horz">
      <w:tblPr/>
      <w:tcPr>
        <w:tcBorders>
          <w:left w:val="nil"/>
          <w:right w:val="nil"/>
          <w:insideH w:val="nil"/>
          <w:insideV w:val="nil"/>
        </w:tcBorders>
        <w:shd w:val="clear" w:color="auto" w:fill="F4F8FB" w:themeFill="accent3" w:themeFillTint="3F"/>
      </w:tcPr>
    </w:tblStylePr>
  </w:style>
  <w:style w:type="table" w:styleId="LightShading-Accent4">
    <w:name w:val="Light Shading Accent 4"/>
    <w:basedOn w:val="TableNormal"/>
    <w:uiPriority w:val="60"/>
    <w:semiHidden/>
    <w:rsid w:val="00B91810"/>
    <w:pPr>
      <w:spacing w:after="0" w:line="240" w:lineRule="auto"/>
    </w:pPr>
    <w:rPr>
      <w:color w:val="91C1DC" w:themeColor="accent4" w:themeShade="BF"/>
    </w:rPr>
    <w:tblPr>
      <w:tblStyleRowBandSize w:val="1"/>
      <w:tblStyleColBandSize w:val="1"/>
      <w:tblBorders>
        <w:top w:val="single" w:sz="8" w:space="0" w:color="EFF6FA" w:themeColor="accent4"/>
        <w:bottom w:val="single" w:sz="8" w:space="0" w:color="EFF6FA" w:themeColor="accent4"/>
      </w:tblBorders>
    </w:tblPr>
    <w:tblStylePr w:type="firstRow">
      <w:pPr>
        <w:spacing w:before="0" w:after="0" w:line="240" w:lineRule="auto"/>
      </w:pPr>
      <w:rPr>
        <w:b/>
        <w:bCs/>
      </w:rPr>
      <w:tblPr/>
      <w:tcPr>
        <w:tcBorders>
          <w:top w:val="single" w:sz="8" w:space="0" w:color="EFF6FA" w:themeColor="accent4"/>
          <w:left w:val="nil"/>
          <w:bottom w:val="single" w:sz="8" w:space="0" w:color="EFF6FA" w:themeColor="accent4"/>
          <w:right w:val="nil"/>
          <w:insideH w:val="nil"/>
          <w:insideV w:val="nil"/>
        </w:tcBorders>
      </w:tcPr>
    </w:tblStylePr>
    <w:tblStylePr w:type="lastRow">
      <w:pPr>
        <w:spacing w:before="0" w:after="0" w:line="240" w:lineRule="auto"/>
      </w:pPr>
      <w:rPr>
        <w:b/>
        <w:bCs/>
      </w:rPr>
      <w:tblPr/>
      <w:tcPr>
        <w:tcBorders>
          <w:top w:val="single" w:sz="8" w:space="0" w:color="EFF6FA" w:themeColor="accent4"/>
          <w:left w:val="nil"/>
          <w:bottom w:val="single" w:sz="8" w:space="0" w:color="EFF6F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CFD" w:themeFill="accent4" w:themeFillTint="3F"/>
      </w:tcPr>
    </w:tblStylePr>
    <w:tblStylePr w:type="band1Horz">
      <w:tblPr/>
      <w:tcPr>
        <w:tcBorders>
          <w:left w:val="nil"/>
          <w:right w:val="nil"/>
          <w:insideH w:val="nil"/>
          <w:insideV w:val="nil"/>
        </w:tcBorders>
        <w:shd w:val="clear" w:color="auto" w:fill="FAFCFD" w:themeFill="accent4" w:themeFillTint="3F"/>
      </w:tcPr>
    </w:tblStylePr>
  </w:style>
  <w:style w:type="table" w:styleId="LightShading-Accent5">
    <w:name w:val="Light Shading Accent 5"/>
    <w:basedOn w:val="TableNormal"/>
    <w:uiPriority w:val="60"/>
    <w:semiHidden/>
    <w:rsid w:val="00B91810"/>
    <w:pPr>
      <w:spacing w:after="0" w:line="240" w:lineRule="auto"/>
    </w:pPr>
    <w:rPr>
      <w:color w:val="7ECABF" w:themeColor="accent5" w:themeShade="BF"/>
    </w:rPr>
    <w:tblPr>
      <w:tblStyleRowBandSize w:val="1"/>
      <w:tblStyleColBandSize w:val="1"/>
      <w:tblBorders>
        <w:top w:val="single" w:sz="8" w:space="0" w:color="CCEAE6" w:themeColor="accent5"/>
        <w:bottom w:val="single" w:sz="8" w:space="0" w:color="CCEAE6" w:themeColor="accent5"/>
      </w:tblBorders>
    </w:tblPr>
    <w:tblStylePr w:type="firstRow">
      <w:pPr>
        <w:spacing w:before="0" w:after="0" w:line="240" w:lineRule="auto"/>
      </w:pPr>
      <w:rPr>
        <w:b/>
        <w:bCs/>
      </w:rPr>
      <w:tblPr/>
      <w:tcPr>
        <w:tcBorders>
          <w:top w:val="single" w:sz="8" w:space="0" w:color="CCEAE6" w:themeColor="accent5"/>
          <w:left w:val="nil"/>
          <w:bottom w:val="single" w:sz="8" w:space="0" w:color="CCEAE6" w:themeColor="accent5"/>
          <w:right w:val="nil"/>
          <w:insideH w:val="nil"/>
          <w:insideV w:val="nil"/>
        </w:tcBorders>
      </w:tcPr>
    </w:tblStylePr>
    <w:tblStylePr w:type="lastRow">
      <w:pPr>
        <w:spacing w:before="0" w:after="0" w:line="240" w:lineRule="auto"/>
      </w:pPr>
      <w:rPr>
        <w:b/>
        <w:bCs/>
      </w:rPr>
      <w:tblPr/>
      <w:tcPr>
        <w:tcBorders>
          <w:top w:val="single" w:sz="8" w:space="0" w:color="CCEAE6" w:themeColor="accent5"/>
          <w:left w:val="nil"/>
          <w:bottom w:val="single" w:sz="8" w:space="0" w:color="CCEAE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9F8" w:themeFill="accent5" w:themeFillTint="3F"/>
      </w:tcPr>
    </w:tblStylePr>
    <w:tblStylePr w:type="band1Horz">
      <w:tblPr/>
      <w:tcPr>
        <w:tcBorders>
          <w:left w:val="nil"/>
          <w:right w:val="nil"/>
          <w:insideH w:val="nil"/>
          <w:insideV w:val="nil"/>
        </w:tcBorders>
        <w:shd w:val="clear" w:color="auto" w:fill="F2F9F8" w:themeFill="accent5" w:themeFillTint="3F"/>
      </w:tcPr>
    </w:tblStylePr>
  </w:style>
  <w:style w:type="table" w:styleId="LightShading-Accent6">
    <w:name w:val="Light Shading Accent 6"/>
    <w:basedOn w:val="TableNormal"/>
    <w:uiPriority w:val="60"/>
    <w:semiHidden/>
    <w:rsid w:val="00B91810"/>
    <w:pPr>
      <w:spacing w:after="0" w:line="240" w:lineRule="auto"/>
    </w:pPr>
    <w:rPr>
      <w:color w:val="414952" w:themeColor="accent6" w:themeShade="BF"/>
    </w:rPr>
    <w:tblPr>
      <w:tblStyleRowBandSize w:val="1"/>
      <w:tblStyleColBandSize w:val="1"/>
      <w:tblBorders>
        <w:top w:val="single" w:sz="8" w:space="0" w:color="57626E" w:themeColor="accent6"/>
        <w:bottom w:val="single" w:sz="8" w:space="0" w:color="57626E" w:themeColor="accent6"/>
      </w:tblBorders>
    </w:tblPr>
    <w:tblStylePr w:type="firstRow">
      <w:pPr>
        <w:spacing w:before="0" w:after="0" w:line="240" w:lineRule="auto"/>
      </w:pPr>
      <w:rPr>
        <w:b/>
        <w:bCs/>
      </w:rPr>
      <w:tblPr/>
      <w:tcPr>
        <w:tcBorders>
          <w:top w:val="single" w:sz="8" w:space="0" w:color="57626E" w:themeColor="accent6"/>
          <w:left w:val="nil"/>
          <w:bottom w:val="single" w:sz="8" w:space="0" w:color="57626E" w:themeColor="accent6"/>
          <w:right w:val="nil"/>
          <w:insideH w:val="nil"/>
          <w:insideV w:val="nil"/>
        </w:tcBorders>
      </w:tcPr>
    </w:tblStylePr>
    <w:tblStylePr w:type="lastRow">
      <w:pPr>
        <w:spacing w:before="0" w:after="0" w:line="240" w:lineRule="auto"/>
      </w:pPr>
      <w:rPr>
        <w:b/>
        <w:bCs/>
      </w:rPr>
      <w:tblPr/>
      <w:tcPr>
        <w:tcBorders>
          <w:top w:val="single" w:sz="8" w:space="0" w:color="57626E" w:themeColor="accent6"/>
          <w:left w:val="nil"/>
          <w:bottom w:val="single" w:sz="8" w:space="0" w:color="57626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8DC" w:themeFill="accent6" w:themeFillTint="3F"/>
      </w:tcPr>
    </w:tblStylePr>
    <w:tblStylePr w:type="band1Horz">
      <w:tblPr/>
      <w:tcPr>
        <w:tcBorders>
          <w:left w:val="nil"/>
          <w:right w:val="nil"/>
          <w:insideH w:val="nil"/>
          <w:insideV w:val="nil"/>
        </w:tcBorders>
        <w:shd w:val="clear" w:color="auto" w:fill="D3D8DC" w:themeFill="accent6" w:themeFillTint="3F"/>
      </w:tcPr>
    </w:tblStylePr>
  </w:style>
  <w:style w:type="character" w:styleId="LineNumber">
    <w:name w:val="line number"/>
    <w:basedOn w:val="DefaultParagraphFont"/>
    <w:uiPriority w:val="99"/>
    <w:semiHidden/>
    <w:unhideWhenUsed/>
    <w:rsid w:val="00B91810"/>
    <w:rPr>
      <w:lang w:val="en-GB"/>
    </w:rPr>
  </w:style>
  <w:style w:type="paragraph" w:styleId="List">
    <w:name w:val="List"/>
    <w:basedOn w:val="Normal"/>
    <w:uiPriority w:val="99"/>
    <w:semiHidden/>
    <w:unhideWhenUsed/>
    <w:rsid w:val="00B91810"/>
    <w:pPr>
      <w:ind w:left="283" w:hanging="283"/>
      <w:contextualSpacing/>
    </w:pPr>
  </w:style>
  <w:style w:type="paragraph" w:styleId="List2">
    <w:name w:val="List 2"/>
    <w:basedOn w:val="Normal"/>
    <w:uiPriority w:val="99"/>
    <w:semiHidden/>
    <w:unhideWhenUsed/>
    <w:rsid w:val="00B91810"/>
    <w:pPr>
      <w:ind w:left="566" w:hanging="283"/>
      <w:contextualSpacing/>
    </w:pPr>
  </w:style>
  <w:style w:type="paragraph" w:styleId="List3">
    <w:name w:val="List 3"/>
    <w:basedOn w:val="Normal"/>
    <w:uiPriority w:val="99"/>
    <w:semiHidden/>
    <w:unhideWhenUsed/>
    <w:rsid w:val="00B91810"/>
    <w:pPr>
      <w:ind w:left="849" w:hanging="283"/>
      <w:contextualSpacing/>
    </w:pPr>
  </w:style>
  <w:style w:type="paragraph" w:styleId="List4">
    <w:name w:val="List 4"/>
    <w:basedOn w:val="Normal"/>
    <w:uiPriority w:val="99"/>
    <w:semiHidden/>
    <w:unhideWhenUsed/>
    <w:rsid w:val="00B91810"/>
    <w:pPr>
      <w:ind w:left="1132" w:hanging="283"/>
      <w:contextualSpacing/>
    </w:pPr>
  </w:style>
  <w:style w:type="paragraph" w:styleId="List5">
    <w:name w:val="List 5"/>
    <w:basedOn w:val="Normal"/>
    <w:uiPriority w:val="99"/>
    <w:semiHidden/>
    <w:unhideWhenUsed/>
    <w:rsid w:val="00B91810"/>
    <w:pPr>
      <w:ind w:left="1415" w:hanging="283"/>
      <w:contextualSpacing/>
    </w:pPr>
  </w:style>
  <w:style w:type="paragraph" w:styleId="ListBullet4">
    <w:name w:val="List Bullet 4"/>
    <w:basedOn w:val="Normal"/>
    <w:uiPriority w:val="99"/>
    <w:semiHidden/>
    <w:unhideWhenUsed/>
    <w:rsid w:val="00B91810"/>
    <w:pPr>
      <w:numPr>
        <w:numId w:val="6"/>
      </w:numPr>
      <w:contextualSpacing/>
    </w:pPr>
  </w:style>
  <w:style w:type="paragraph" w:styleId="ListBullet5">
    <w:name w:val="List Bullet 5"/>
    <w:basedOn w:val="Normal"/>
    <w:uiPriority w:val="99"/>
    <w:semiHidden/>
    <w:unhideWhenUsed/>
    <w:rsid w:val="00B91810"/>
    <w:pPr>
      <w:numPr>
        <w:numId w:val="7"/>
      </w:numPr>
      <w:contextualSpacing/>
    </w:pPr>
  </w:style>
  <w:style w:type="paragraph" w:styleId="ListContinue">
    <w:name w:val="List Continue"/>
    <w:basedOn w:val="Normal"/>
    <w:uiPriority w:val="99"/>
    <w:semiHidden/>
    <w:unhideWhenUsed/>
    <w:rsid w:val="00B91810"/>
    <w:pPr>
      <w:spacing w:after="120"/>
      <w:ind w:left="283"/>
      <w:contextualSpacing/>
    </w:pPr>
  </w:style>
  <w:style w:type="paragraph" w:styleId="ListContinue2">
    <w:name w:val="List Continue 2"/>
    <w:basedOn w:val="Normal"/>
    <w:uiPriority w:val="99"/>
    <w:semiHidden/>
    <w:unhideWhenUsed/>
    <w:rsid w:val="00B91810"/>
    <w:pPr>
      <w:spacing w:after="120"/>
      <w:ind w:left="566"/>
      <w:contextualSpacing/>
    </w:pPr>
  </w:style>
  <w:style w:type="paragraph" w:styleId="ListContinue3">
    <w:name w:val="List Continue 3"/>
    <w:basedOn w:val="Normal"/>
    <w:uiPriority w:val="99"/>
    <w:semiHidden/>
    <w:unhideWhenUsed/>
    <w:rsid w:val="00B91810"/>
    <w:pPr>
      <w:spacing w:after="120"/>
      <w:ind w:left="849"/>
      <w:contextualSpacing/>
    </w:pPr>
  </w:style>
  <w:style w:type="paragraph" w:styleId="ListContinue4">
    <w:name w:val="List Continue 4"/>
    <w:basedOn w:val="Normal"/>
    <w:uiPriority w:val="99"/>
    <w:semiHidden/>
    <w:unhideWhenUsed/>
    <w:rsid w:val="00B91810"/>
    <w:pPr>
      <w:spacing w:after="120"/>
      <w:ind w:left="1132"/>
      <w:contextualSpacing/>
    </w:pPr>
  </w:style>
  <w:style w:type="paragraph" w:styleId="ListContinue5">
    <w:name w:val="List Continue 5"/>
    <w:basedOn w:val="Normal"/>
    <w:uiPriority w:val="99"/>
    <w:semiHidden/>
    <w:unhideWhenUsed/>
    <w:rsid w:val="00B91810"/>
    <w:pPr>
      <w:spacing w:after="120"/>
      <w:ind w:left="1415"/>
      <w:contextualSpacing/>
    </w:pPr>
  </w:style>
  <w:style w:type="paragraph" w:styleId="ListNumber">
    <w:name w:val="List Number"/>
    <w:basedOn w:val="Normal"/>
    <w:uiPriority w:val="12"/>
    <w:unhideWhenUsed/>
    <w:qFormat/>
    <w:rsid w:val="007B05CE"/>
    <w:pPr>
      <w:numPr>
        <w:numId w:val="13"/>
      </w:numPr>
      <w:spacing w:after="0"/>
      <w:contextualSpacing/>
    </w:pPr>
  </w:style>
  <w:style w:type="paragraph" w:styleId="ListNumber2">
    <w:name w:val="List Number 2"/>
    <w:basedOn w:val="Normal"/>
    <w:uiPriority w:val="13"/>
    <w:unhideWhenUsed/>
    <w:qFormat/>
    <w:rsid w:val="007B05CE"/>
    <w:pPr>
      <w:numPr>
        <w:ilvl w:val="1"/>
        <w:numId w:val="13"/>
      </w:numPr>
      <w:spacing w:after="0"/>
      <w:contextualSpacing/>
    </w:pPr>
  </w:style>
  <w:style w:type="paragraph" w:styleId="ListNumber3">
    <w:name w:val="List Number 3"/>
    <w:basedOn w:val="Normal"/>
    <w:uiPriority w:val="14"/>
    <w:unhideWhenUsed/>
    <w:qFormat/>
    <w:rsid w:val="007B05CE"/>
    <w:pPr>
      <w:numPr>
        <w:ilvl w:val="2"/>
        <w:numId w:val="13"/>
      </w:numPr>
      <w:spacing w:after="0"/>
      <w:contextualSpacing/>
    </w:pPr>
  </w:style>
  <w:style w:type="paragraph" w:styleId="ListNumber4">
    <w:name w:val="List Number 4"/>
    <w:basedOn w:val="Normal"/>
    <w:uiPriority w:val="99"/>
    <w:semiHidden/>
    <w:unhideWhenUsed/>
    <w:rsid w:val="00B91810"/>
    <w:pPr>
      <w:numPr>
        <w:numId w:val="8"/>
      </w:numPr>
      <w:contextualSpacing/>
    </w:pPr>
  </w:style>
  <w:style w:type="paragraph" w:styleId="ListNumber5">
    <w:name w:val="List Number 5"/>
    <w:basedOn w:val="Normal"/>
    <w:uiPriority w:val="99"/>
    <w:semiHidden/>
    <w:unhideWhenUsed/>
    <w:rsid w:val="00B91810"/>
    <w:pPr>
      <w:numPr>
        <w:numId w:val="9"/>
      </w:numPr>
      <w:contextualSpacing/>
    </w:pPr>
  </w:style>
  <w:style w:type="paragraph" w:styleId="ListParagraph">
    <w:name w:val="List Paragraph"/>
    <w:basedOn w:val="Normal"/>
    <w:uiPriority w:val="34"/>
    <w:semiHidden/>
    <w:rsid w:val="00B91810"/>
    <w:pPr>
      <w:ind w:left="720"/>
      <w:contextualSpacing/>
    </w:pPr>
  </w:style>
  <w:style w:type="paragraph" w:styleId="MacroText">
    <w:name w:val="macro"/>
    <w:link w:val="MacroTextChar"/>
    <w:uiPriority w:val="99"/>
    <w:semiHidden/>
    <w:unhideWhenUsed/>
    <w:rsid w:val="00B9181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B91810"/>
    <w:rPr>
      <w:rFonts w:ascii="Consolas" w:hAnsi="Consolas" w:cs="Consolas"/>
      <w:sz w:val="20"/>
      <w:szCs w:val="20"/>
      <w:lang w:val="en-GB"/>
    </w:rPr>
  </w:style>
  <w:style w:type="table" w:styleId="MediumGrid1">
    <w:name w:val="Medium Grid 1"/>
    <w:basedOn w:val="TableNormal"/>
    <w:uiPriority w:val="67"/>
    <w:semiHidden/>
    <w:rsid w:val="00B9181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B91810"/>
    <w:pPr>
      <w:spacing w:after="0" w:line="240" w:lineRule="auto"/>
    </w:pPr>
    <w:tblPr>
      <w:tblStyleRowBandSize w:val="1"/>
      <w:tblStyleColBandSize w:val="1"/>
      <w:tblBorders>
        <w:top w:val="single" w:sz="8" w:space="0" w:color="E1E1E1" w:themeColor="accent1" w:themeTint="BF"/>
        <w:left w:val="single" w:sz="8" w:space="0" w:color="E1E1E1" w:themeColor="accent1" w:themeTint="BF"/>
        <w:bottom w:val="single" w:sz="8" w:space="0" w:color="E1E1E1" w:themeColor="accent1" w:themeTint="BF"/>
        <w:right w:val="single" w:sz="8" w:space="0" w:color="E1E1E1" w:themeColor="accent1" w:themeTint="BF"/>
        <w:insideH w:val="single" w:sz="8" w:space="0" w:color="E1E1E1" w:themeColor="accent1" w:themeTint="BF"/>
        <w:insideV w:val="single" w:sz="8" w:space="0" w:color="E1E1E1" w:themeColor="accent1" w:themeTint="BF"/>
      </w:tblBorders>
    </w:tblPr>
    <w:tcPr>
      <w:shd w:val="clear" w:color="auto" w:fill="F5F5F5" w:themeFill="accent1" w:themeFillTint="3F"/>
    </w:tcPr>
    <w:tblStylePr w:type="firstRow">
      <w:rPr>
        <w:b/>
        <w:bCs/>
      </w:rPr>
    </w:tblStylePr>
    <w:tblStylePr w:type="lastRow">
      <w:rPr>
        <w:b/>
        <w:bCs/>
      </w:rPr>
      <w:tblPr/>
      <w:tcPr>
        <w:tcBorders>
          <w:top w:val="single" w:sz="18" w:space="0" w:color="E1E1E1" w:themeColor="accent1" w:themeTint="BF"/>
        </w:tcBorders>
      </w:tcPr>
    </w:tblStylePr>
    <w:tblStylePr w:type="firstCol">
      <w:rPr>
        <w:b/>
        <w:bCs/>
      </w:rPr>
    </w:tblStylePr>
    <w:tblStylePr w:type="lastCol">
      <w:rPr>
        <w:b/>
        <w:bCs/>
      </w:rPr>
    </w:tblStylePr>
    <w:tblStylePr w:type="band1Vert">
      <w:tblPr/>
      <w:tcPr>
        <w:shd w:val="clear" w:color="auto" w:fill="EBEBEB" w:themeFill="accent1" w:themeFillTint="7F"/>
      </w:tcPr>
    </w:tblStylePr>
    <w:tblStylePr w:type="band1Horz">
      <w:tblPr/>
      <w:tcPr>
        <w:shd w:val="clear" w:color="auto" w:fill="EBEBEB" w:themeFill="accent1" w:themeFillTint="7F"/>
      </w:tcPr>
    </w:tblStylePr>
  </w:style>
  <w:style w:type="table" w:styleId="MediumGrid1-Accent2">
    <w:name w:val="Medium Grid 1 Accent 2"/>
    <w:basedOn w:val="TableNormal"/>
    <w:uiPriority w:val="67"/>
    <w:semiHidden/>
    <w:rsid w:val="00B91810"/>
    <w:pPr>
      <w:spacing w:after="0" w:line="240" w:lineRule="auto"/>
    </w:pPr>
    <w:tblPr>
      <w:tblStyleRowBandSize w:val="1"/>
      <w:tblStyleColBandSize w:val="1"/>
      <w:tblBorders>
        <w:top w:val="single" w:sz="8" w:space="0" w:color="B9BBC1" w:themeColor="accent2" w:themeTint="BF"/>
        <w:left w:val="single" w:sz="8" w:space="0" w:color="B9BBC1" w:themeColor="accent2" w:themeTint="BF"/>
        <w:bottom w:val="single" w:sz="8" w:space="0" w:color="B9BBC1" w:themeColor="accent2" w:themeTint="BF"/>
        <w:right w:val="single" w:sz="8" w:space="0" w:color="B9BBC1" w:themeColor="accent2" w:themeTint="BF"/>
        <w:insideH w:val="single" w:sz="8" w:space="0" w:color="B9BBC1" w:themeColor="accent2" w:themeTint="BF"/>
        <w:insideV w:val="single" w:sz="8" w:space="0" w:color="B9BBC1" w:themeColor="accent2" w:themeTint="BF"/>
      </w:tblBorders>
    </w:tblPr>
    <w:tcPr>
      <w:shd w:val="clear" w:color="auto" w:fill="E7E8EA" w:themeFill="accent2" w:themeFillTint="3F"/>
    </w:tcPr>
    <w:tblStylePr w:type="firstRow">
      <w:rPr>
        <w:b/>
        <w:bCs/>
      </w:rPr>
    </w:tblStylePr>
    <w:tblStylePr w:type="lastRow">
      <w:rPr>
        <w:b/>
        <w:bCs/>
      </w:rPr>
      <w:tblPr/>
      <w:tcPr>
        <w:tcBorders>
          <w:top w:val="single" w:sz="18" w:space="0" w:color="B9BBC1" w:themeColor="accent2" w:themeTint="BF"/>
        </w:tcBorders>
      </w:tcPr>
    </w:tblStylePr>
    <w:tblStylePr w:type="firstCol">
      <w:rPr>
        <w:b/>
        <w:bCs/>
      </w:rPr>
    </w:tblStylePr>
    <w:tblStylePr w:type="lastCol">
      <w:rPr>
        <w:b/>
        <w:bCs/>
      </w:rPr>
    </w:tblStylePr>
    <w:tblStylePr w:type="band1Vert">
      <w:tblPr/>
      <w:tcPr>
        <w:shd w:val="clear" w:color="auto" w:fill="D0D2D6" w:themeFill="accent2" w:themeFillTint="7F"/>
      </w:tcPr>
    </w:tblStylePr>
    <w:tblStylePr w:type="band1Horz">
      <w:tblPr/>
      <w:tcPr>
        <w:shd w:val="clear" w:color="auto" w:fill="D0D2D6" w:themeFill="accent2" w:themeFillTint="7F"/>
      </w:tcPr>
    </w:tblStylePr>
  </w:style>
  <w:style w:type="table" w:styleId="MediumGrid1-Accent3">
    <w:name w:val="Medium Grid 1 Accent 3"/>
    <w:basedOn w:val="TableNormal"/>
    <w:uiPriority w:val="67"/>
    <w:semiHidden/>
    <w:rsid w:val="00B91810"/>
    <w:pPr>
      <w:spacing w:after="0" w:line="240" w:lineRule="auto"/>
    </w:pPr>
    <w:tblPr>
      <w:tblStyleRowBandSize w:val="1"/>
      <w:tblStyleColBandSize w:val="1"/>
      <w:tblBorders>
        <w:top w:val="single" w:sz="8" w:space="0" w:color="E0ECF5" w:themeColor="accent3" w:themeTint="BF"/>
        <w:left w:val="single" w:sz="8" w:space="0" w:color="E0ECF5" w:themeColor="accent3" w:themeTint="BF"/>
        <w:bottom w:val="single" w:sz="8" w:space="0" w:color="E0ECF5" w:themeColor="accent3" w:themeTint="BF"/>
        <w:right w:val="single" w:sz="8" w:space="0" w:color="E0ECF5" w:themeColor="accent3" w:themeTint="BF"/>
        <w:insideH w:val="single" w:sz="8" w:space="0" w:color="E0ECF5" w:themeColor="accent3" w:themeTint="BF"/>
        <w:insideV w:val="single" w:sz="8" w:space="0" w:color="E0ECF5" w:themeColor="accent3" w:themeTint="BF"/>
      </w:tblBorders>
    </w:tblPr>
    <w:tcPr>
      <w:shd w:val="clear" w:color="auto" w:fill="F4F8FB" w:themeFill="accent3" w:themeFillTint="3F"/>
    </w:tcPr>
    <w:tblStylePr w:type="firstRow">
      <w:rPr>
        <w:b/>
        <w:bCs/>
      </w:rPr>
    </w:tblStylePr>
    <w:tblStylePr w:type="lastRow">
      <w:rPr>
        <w:b/>
        <w:bCs/>
      </w:rPr>
      <w:tblPr/>
      <w:tcPr>
        <w:tcBorders>
          <w:top w:val="single" w:sz="18" w:space="0" w:color="E0ECF5" w:themeColor="accent3" w:themeTint="BF"/>
        </w:tcBorders>
      </w:tcPr>
    </w:tblStylePr>
    <w:tblStylePr w:type="firstCol">
      <w:rPr>
        <w:b/>
        <w:bCs/>
      </w:rPr>
    </w:tblStylePr>
    <w:tblStylePr w:type="lastCol">
      <w:rPr>
        <w:b/>
        <w:bCs/>
      </w:rPr>
    </w:tblStylePr>
    <w:tblStylePr w:type="band1Vert">
      <w:tblPr/>
      <w:tcPr>
        <w:shd w:val="clear" w:color="auto" w:fill="EAF2F8" w:themeFill="accent3" w:themeFillTint="7F"/>
      </w:tcPr>
    </w:tblStylePr>
    <w:tblStylePr w:type="band1Horz">
      <w:tblPr/>
      <w:tcPr>
        <w:shd w:val="clear" w:color="auto" w:fill="EAF2F8" w:themeFill="accent3" w:themeFillTint="7F"/>
      </w:tcPr>
    </w:tblStylePr>
  </w:style>
  <w:style w:type="table" w:styleId="MediumGrid1-Accent4">
    <w:name w:val="Medium Grid 1 Accent 4"/>
    <w:basedOn w:val="TableNormal"/>
    <w:uiPriority w:val="67"/>
    <w:semiHidden/>
    <w:rsid w:val="00B91810"/>
    <w:pPr>
      <w:spacing w:after="0" w:line="240" w:lineRule="auto"/>
    </w:pPr>
    <w:tblPr>
      <w:tblStyleRowBandSize w:val="1"/>
      <w:tblStyleColBandSize w:val="1"/>
      <w:tblBorders>
        <w:top w:val="single" w:sz="8" w:space="0" w:color="F2F8FB" w:themeColor="accent4" w:themeTint="BF"/>
        <w:left w:val="single" w:sz="8" w:space="0" w:color="F2F8FB" w:themeColor="accent4" w:themeTint="BF"/>
        <w:bottom w:val="single" w:sz="8" w:space="0" w:color="F2F8FB" w:themeColor="accent4" w:themeTint="BF"/>
        <w:right w:val="single" w:sz="8" w:space="0" w:color="F2F8FB" w:themeColor="accent4" w:themeTint="BF"/>
        <w:insideH w:val="single" w:sz="8" w:space="0" w:color="F2F8FB" w:themeColor="accent4" w:themeTint="BF"/>
        <w:insideV w:val="single" w:sz="8" w:space="0" w:color="F2F8FB" w:themeColor="accent4" w:themeTint="BF"/>
      </w:tblBorders>
    </w:tblPr>
    <w:tcPr>
      <w:shd w:val="clear" w:color="auto" w:fill="FAFCFD" w:themeFill="accent4" w:themeFillTint="3F"/>
    </w:tcPr>
    <w:tblStylePr w:type="firstRow">
      <w:rPr>
        <w:b/>
        <w:bCs/>
      </w:rPr>
    </w:tblStylePr>
    <w:tblStylePr w:type="lastRow">
      <w:rPr>
        <w:b/>
        <w:bCs/>
      </w:rPr>
      <w:tblPr/>
      <w:tcPr>
        <w:tcBorders>
          <w:top w:val="single" w:sz="18" w:space="0" w:color="F2F8FB" w:themeColor="accent4" w:themeTint="BF"/>
        </w:tcBorders>
      </w:tcPr>
    </w:tblStylePr>
    <w:tblStylePr w:type="firstCol">
      <w:rPr>
        <w:b/>
        <w:bCs/>
      </w:rPr>
    </w:tblStylePr>
    <w:tblStylePr w:type="lastCol">
      <w:rPr>
        <w:b/>
        <w:bCs/>
      </w:rPr>
    </w:tblStylePr>
    <w:tblStylePr w:type="band1Vert">
      <w:tblPr/>
      <w:tcPr>
        <w:shd w:val="clear" w:color="auto" w:fill="F6FAFC" w:themeFill="accent4" w:themeFillTint="7F"/>
      </w:tcPr>
    </w:tblStylePr>
    <w:tblStylePr w:type="band1Horz">
      <w:tblPr/>
      <w:tcPr>
        <w:shd w:val="clear" w:color="auto" w:fill="F6FAFC" w:themeFill="accent4" w:themeFillTint="7F"/>
      </w:tcPr>
    </w:tblStylePr>
  </w:style>
  <w:style w:type="table" w:styleId="MediumGrid1-Accent5">
    <w:name w:val="Medium Grid 1 Accent 5"/>
    <w:basedOn w:val="TableNormal"/>
    <w:uiPriority w:val="67"/>
    <w:semiHidden/>
    <w:rsid w:val="00B91810"/>
    <w:pPr>
      <w:spacing w:after="0" w:line="240" w:lineRule="auto"/>
    </w:pPr>
    <w:tblPr>
      <w:tblStyleRowBandSize w:val="1"/>
      <w:tblStyleColBandSize w:val="1"/>
      <w:tblBorders>
        <w:top w:val="single" w:sz="8" w:space="0" w:color="D8EFEC" w:themeColor="accent5" w:themeTint="BF"/>
        <w:left w:val="single" w:sz="8" w:space="0" w:color="D8EFEC" w:themeColor="accent5" w:themeTint="BF"/>
        <w:bottom w:val="single" w:sz="8" w:space="0" w:color="D8EFEC" w:themeColor="accent5" w:themeTint="BF"/>
        <w:right w:val="single" w:sz="8" w:space="0" w:color="D8EFEC" w:themeColor="accent5" w:themeTint="BF"/>
        <w:insideH w:val="single" w:sz="8" w:space="0" w:color="D8EFEC" w:themeColor="accent5" w:themeTint="BF"/>
        <w:insideV w:val="single" w:sz="8" w:space="0" w:color="D8EFEC" w:themeColor="accent5" w:themeTint="BF"/>
      </w:tblBorders>
    </w:tblPr>
    <w:tcPr>
      <w:shd w:val="clear" w:color="auto" w:fill="F2F9F8" w:themeFill="accent5" w:themeFillTint="3F"/>
    </w:tcPr>
    <w:tblStylePr w:type="firstRow">
      <w:rPr>
        <w:b/>
        <w:bCs/>
      </w:rPr>
    </w:tblStylePr>
    <w:tblStylePr w:type="lastRow">
      <w:rPr>
        <w:b/>
        <w:bCs/>
      </w:rPr>
      <w:tblPr/>
      <w:tcPr>
        <w:tcBorders>
          <w:top w:val="single" w:sz="18" w:space="0" w:color="D8EFEC" w:themeColor="accent5" w:themeTint="BF"/>
        </w:tcBorders>
      </w:tcPr>
    </w:tblStylePr>
    <w:tblStylePr w:type="firstCol">
      <w:rPr>
        <w:b/>
        <w:bCs/>
      </w:rPr>
    </w:tblStylePr>
    <w:tblStylePr w:type="lastCol">
      <w:rPr>
        <w:b/>
        <w:bCs/>
      </w:rPr>
    </w:tblStylePr>
    <w:tblStylePr w:type="band1Vert">
      <w:tblPr/>
      <w:tcPr>
        <w:shd w:val="clear" w:color="auto" w:fill="E5F4F2" w:themeFill="accent5" w:themeFillTint="7F"/>
      </w:tcPr>
    </w:tblStylePr>
    <w:tblStylePr w:type="band1Horz">
      <w:tblPr/>
      <w:tcPr>
        <w:shd w:val="clear" w:color="auto" w:fill="E5F4F2" w:themeFill="accent5" w:themeFillTint="7F"/>
      </w:tcPr>
    </w:tblStylePr>
  </w:style>
  <w:style w:type="table" w:styleId="MediumGrid1-Accent6">
    <w:name w:val="Medium Grid 1 Accent 6"/>
    <w:basedOn w:val="TableNormal"/>
    <w:uiPriority w:val="67"/>
    <w:semiHidden/>
    <w:rsid w:val="00B91810"/>
    <w:pPr>
      <w:spacing w:after="0" w:line="240" w:lineRule="auto"/>
    </w:pPr>
    <w:tblPr>
      <w:tblStyleRowBandSize w:val="1"/>
      <w:tblStyleColBandSize w:val="1"/>
      <w:tblBorders>
        <w:top w:val="single" w:sz="8" w:space="0" w:color="7C8897" w:themeColor="accent6" w:themeTint="BF"/>
        <w:left w:val="single" w:sz="8" w:space="0" w:color="7C8897" w:themeColor="accent6" w:themeTint="BF"/>
        <w:bottom w:val="single" w:sz="8" w:space="0" w:color="7C8897" w:themeColor="accent6" w:themeTint="BF"/>
        <w:right w:val="single" w:sz="8" w:space="0" w:color="7C8897" w:themeColor="accent6" w:themeTint="BF"/>
        <w:insideH w:val="single" w:sz="8" w:space="0" w:color="7C8897" w:themeColor="accent6" w:themeTint="BF"/>
        <w:insideV w:val="single" w:sz="8" w:space="0" w:color="7C8897" w:themeColor="accent6" w:themeTint="BF"/>
      </w:tblBorders>
    </w:tblPr>
    <w:tcPr>
      <w:shd w:val="clear" w:color="auto" w:fill="D3D8DC" w:themeFill="accent6" w:themeFillTint="3F"/>
    </w:tcPr>
    <w:tblStylePr w:type="firstRow">
      <w:rPr>
        <w:b/>
        <w:bCs/>
      </w:rPr>
    </w:tblStylePr>
    <w:tblStylePr w:type="lastRow">
      <w:rPr>
        <w:b/>
        <w:bCs/>
      </w:rPr>
      <w:tblPr/>
      <w:tcPr>
        <w:tcBorders>
          <w:top w:val="single" w:sz="18" w:space="0" w:color="7C8897" w:themeColor="accent6" w:themeTint="BF"/>
        </w:tcBorders>
      </w:tcPr>
    </w:tblStylePr>
    <w:tblStylePr w:type="firstCol">
      <w:rPr>
        <w:b/>
        <w:bCs/>
      </w:rPr>
    </w:tblStylePr>
    <w:tblStylePr w:type="lastCol">
      <w:rPr>
        <w:b/>
        <w:bCs/>
      </w:rPr>
    </w:tblStylePr>
    <w:tblStylePr w:type="band1Vert">
      <w:tblPr/>
      <w:tcPr>
        <w:shd w:val="clear" w:color="auto" w:fill="A7B0BA" w:themeFill="accent6" w:themeFillTint="7F"/>
      </w:tcPr>
    </w:tblStylePr>
    <w:tblStylePr w:type="band1Horz">
      <w:tblPr/>
      <w:tcPr>
        <w:shd w:val="clear" w:color="auto" w:fill="A7B0BA" w:themeFill="accent6" w:themeFillTint="7F"/>
      </w:tcPr>
    </w:tblStylePr>
  </w:style>
  <w:style w:type="table" w:styleId="MediumGrid2">
    <w:name w:val="Medium Grid 2"/>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D8D8D8" w:themeColor="accent1"/>
        <w:left w:val="single" w:sz="8" w:space="0" w:color="D8D8D8" w:themeColor="accent1"/>
        <w:bottom w:val="single" w:sz="8" w:space="0" w:color="D8D8D8" w:themeColor="accent1"/>
        <w:right w:val="single" w:sz="8" w:space="0" w:color="D8D8D8" w:themeColor="accent1"/>
        <w:insideH w:val="single" w:sz="8" w:space="0" w:color="D8D8D8" w:themeColor="accent1"/>
        <w:insideV w:val="single" w:sz="8" w:space="0" w:color="D8D8D8" w:themeColor="accent1"/>
      </w:tblBorders>
    </w:tblPr>
    <w:tcPr>
      <w:shd w:val="clear" w:color="auto" w:fill="F5F5F5"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7F7" w:themeFill="accent1" w:themeFillTint="33"/>
      </w:tcPr>
    </w:tblStylePr>
    <w:tblStylePr w:type="band1Vert">
      <w:tblPr/>
      <w:tcPr>
        <w:shd w:val="clear" w:color="auto" w:fill="EBEBEB" w:themeFill="accent1" w:themeFillTint="7F"/>
      </w:tcPr>
    </w:tblStylePr>
    <w:tblStylePr w:type="band1Horz">
      <w:tblPr/>
      <w:tcPr>
        <w:tcBorders>
          <w:insideH w:val="single" w:sz="6" w:space="0" w:color="D8D8D8" w:themeColor="accent1"/>
          <w:insideV w:val="single" w:sz="6" w:space="0" w:color="D8D8D8" w:themeColor="accent1"/>
        </w:tcBorders>
        <w:shd w:val="clear" w:color="auto" w:fill="EBEB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A2A5AD" w:themeColor="accent2"/>
        <w:left w:val="single" w:sz="8" w:space="0" w:color="A2A5AD" w:themeColor="accent2"/>
        <w:bottom w:val="single" w:sz="8" w:space="0" w:color="A2A5AD" w:themeColor="accent2"/>
        <w:right w:val="single" w:sz="8" w:space="0" w:color="A2A5AD" w:themeColor="accent2"/>
        <w:insideH w:val="single" w:sz="8" w:space="0" w:color="A2A5AD" w:themeColor="accent2"/>
        <w:insideV w:val="single" w:sz="8" w:space="0" w:color="A2A5AD" w:themeColor="accent2"/>
      </w:tblBorders>
    </w:tblPr>
    <w:tcPr>
      <w:shd w:val="clear" w:color="auto" w:fill="E7E8EA" w:themeFill="accent2" w:themeFillTint="3F"/>
    </w:tcPr>
    <w:tblStylePr w:type="firstRow">
      <w:rPr>
        <w:b/>
        <w:bCs/>
        <w:color w:val="000000" w:themeColor="text1"/>
      </w:rPr>
      <w:tblPr/>
      <w:tcPr>
        <w:shd w:val="clear" w:color="auto" w:fill="F5F6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CEE" w:themeFill="accent2" w:themeFillTint="33"/>
      </w:tcPr>
    </w:tblStylePr>
    <w:tblStylePr w:type="band1Vert">
      <w:tblPr/>
      <w:tcPr>
        <w:shd w:val="clear" w:color="auto" w:fill="D0D2D6" w:themeFill="accent2" w:themeFillTint="7F"/>
      </w:tcPr>
    </w:tblStylePr>
    <w:tblStylePr w:type="band1Horz">
      <w:tblPr/>
      <w:tcPr>
        <w:tcBorders>
          <w:insideH w:val="single" w:sz="6" w:space="0" w:color="A2A5AD" w:themeColor="accent2"/>
          <w:insideV w:val="single" w:sz="6" w:space="0" w:color="A2A5AD" w:themeColor="accent2"/>
        </w:tcBorders>
        <w:shd w:val="clear" w:color="auto" w:fill="D0D2D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D6E7F2" w:themeColor="accent3"/>
        <w:left w:val="single" w:sz="8" w:space="0" w:color="D6E7F2" w:themeColor="accent3"/>
        <w:bottom w:val="single" w:sz="8" w:space="0" w:color="D6E7F2" w:themeColor="accent3"/>
        <w:right w:val="single" w:sz="8" w:space="0" w:color="D6E7F2" w:themeColor="accent3"/>
        <w:insideH w:val="single" w:sz="8" w:space="0" w:color="D6E7F2" w:themeColor="accent3"/>
        <w:insideV w:val="single" w:sz="8" w:space="0" w:color="D6E7F2" w:themeColor="accent3"/>
      </w:tblBorders>
    </w:tblPr>
    <w:tcPr>
      <w:shd w:val="clear" w:color="auto" w:fill="F4F8FB" w:themeFill="accent3" w:themeFillTint="3F"/>
    </w:tcPr>
    <w:tblStylePr w:type="firstRow">
      <w:rPr>
        <w:b/>
        <w:bCs/>
        <w:color w:val="000000" w:themeColor="text1"/>
      </w:rPr>
      <w:tblPr/>
      <w:tcPr>
        <w:shd w:val="clear" w:color="auto" w:fill="FAFCF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AFC" w:themeFill="accent3" w:themeFillTint="33"/>
      </w:tcPr>
    </w:tblStylePr>
    <w:tblStylePr w:type="band1Vert">
      <w:tblPr/>
      <w:tcPr>
        <w:shd w:val="clear" w:color="auto" w:fill="EAF2F8" w:themeFill="accent3" w:themeFillTint="7F"/>
      </w:tcPr>
    </w:tblStylePr>
    <w:tblStylePr w:type="band1Horz">
      <w:tblPr/>
      <w:tcPr>
        <w:tcBorders>
          <w:insideH w:val="single" w:sz="6" w:space="0" w:color="D6E7F2" w:themeColor="accent3"/>
          <w:insideV w:val="single" w:sz="6" w:space="0" w:color="D6E7F2" w:themeColor="accent3"/>
        </w:tcBorders>
        <w:shd w:val="clear" w:color="auto" w:fill="EAF2F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EFF6FA" w:themeColor="accent4"/>
        <w:left w:val="single" w:sz="8" w:space="0" w:color="EFF6FA" w:themeColor="accent4"/>
        <w:bottom w:val="single" w:sz="8" w:space="0" w:color="EFF6FA" w:themeColor="accent4"/>
        <w:right w:val="single" w:sz="8" w:space="0" w:color="EFF6FA" w:themeColor="accent4"/>
        <w:insideH w:val="single" w:sz="8" w:space="0" w:color="EFF6FA" w:themeColor="accent4"/>
        <w:insideV w:val="single" w:sz="8" w:space="0" w:color="EFF6FA" w:themeColor="accent4"/>
      </w:tblBorders>
    </w:tblPr>
    <w:tcPr>
      <w:shd w:val="clear" w:color="auto" w:fill="FAFCFD" w:themeFill="accent4" w:themeFillTint="3F"/>
    </w:tcPr>
    <w:tblStylePr w:type="firstRow">
      <w:rPr>
        <w:b/>
        <w:bCs/>
        <w:color w:val="000000" w:themeColor="text1"/>
      </w:rPr>
      <w:tblPr/>
      <w:tcPr>
        <w:shd w:val="clear" w:color="auto" w:fill="FDFE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DFE" w:themeFill="accent4" w:themeFillTint="33"/>
      </w:tcPr>
    </w:tblStylePr>
    <w:tblStylePr w:type="band1Vert">
      <w:tblPr/>
      <w:tcPr>
        <w:shd w:val="clear" w:color="auto" w:fill="F6FAFC" w:themeFill="accent4" w:themeFillTint="7F"/>
      </w:tcPr>
    </w:tblStylePr>
    <w:tblStylePr w:type="band1Horz">
      <w:tblPr/>
      <w:tcPr>
        <w:tcBorders>
          <w:insideH w:val="single" w:sz="6" w:space="0" w:color="EFF6FA" w:themeColor="accent4"/>
          <w:insideV w:val="single" w:sz="6" w:space="0" w:color="EFF6FA" w:themeColor="accent4"/>
        </w:tcBorders>
        <w:shd w:val="clear" w:color="auto" w:fill="F6FAFC"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CCEAE6" w:themeColor="accent5"/>
        <w:left w:val="single" w:sz="8" w:space="0" w:color="CCEAE6" w:themeColor="accent5"/>
        <w:bottom w:val="single" w:sz="8" w:space="0" w:color="CCEAE6" w:themeColor="accent5"/>
        <w:right w:val="single" w:sz="8" w:space="0" w:color="CCEAE6" w:themeColor="accent5"/>
        <w:insideH w:val="single" w:sz="8" w:space="0" w:color="CCEAE6" w:themeColor="accent5"/>
        <w:insideV w:val="single" w:sz="8" w:space="0" w:color="CCEAE6" w:themeColor="accent5"/>
      </w:tblBorders>
    </w:tblPr>
    <w:tcPr>
      <w:shd w:val="clear" w:color="auto" w:fill="F2F9F8" w:themeFill="accent5" w:themeFillTint="3F"/>
    </w:tcPr>
    <w:tblStylePr w:type="firstRow">
      <w:rPr>
        <w:b/>
        <w:bCs/>
        <w:color w:val="000000" w:themeColor="text1"/>
      </w:rPr>
      <w:tblPr/>
      <w:tcPr>
        <w:shd w:val="clear" w:color="auto" w:fill="F9FD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AF9" w:themeFill="accent5" w:themeFillTint="33"/>
      </w:tcPr>
    </w:tblStylePr>
    <w:tblStylePr w:type="band1Vert">
      <w:tblPr/>
      <w:tcPr>
        <w:shd w:val="clear" w:color="auto" w:fill="E5F4F2" w:themeFill="accent5" w:themeFillTint="7F"/>
      </w:tcPr>
    </w:tblStylePr>
    <w:tblStylePr w:type="band1Horz">
      <w:tblPr/>
      <w:tcPr>
        <w:tcBorders>
          <w:insideH w:val="single" w:sz="6" w:space="0" w:color="CCEAE6" w:themeColor="accent5"/>
          <w:insideV w:val="single" w:sz="6" w:space="0" w:color="CCEAE6" w:themeColor="accent5"/>
        </w:tcBorders>
        <w:shd w:val="clear" w:color="auto" w:fill="E5F4F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57626E" w:themeColor="accent6"/>
        <w:left w:val="single" w:sz="8" w:space="0" w:color="57626E" w:themeColor="accent6"/>
        <w:bottom w:val="single" w:sz="8" w:space="0" w:color="57626E" w:themeColor="accent6"/>
        <w:right w:val="single" w:sz="8" w:space="0" w:color="57626E" w:themeColor="accent6"/>
        <w:insideH w:val="single" w:sz="8" w:space="0" w:color="57626E" w:themeColor="accent6"/>
        <w:insideV w:val="single" w:sz="8" w:space="0" w:color="57626E" w:themeColor="accent6"/>
      </w:tblBorders>
    </w:tblPr>
    <w:tcPr>
      <w:shd w:val="clear" w:color="auto" w:fill="D3D8DC" w:themeFill="accent6" w:themeFillTint="3F"/>
    </w:tcPr>
    <w:tblStylePr w:type="firstRow">
      <w:rPr>
        <w:b/>
        <w:bCs/>
        <w:color w:val="000000" w:themeColor="text1"/>
      </w:rPr>
      <w:tblPr/>
      <w:tcPr>
        <w:shd w:val="clear" w:color="auto" w:fill="EDEF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DFE3" w:themeFill="accent6" w:themeFillTint="33"/>
      </w:tcPr>
    </w:tblStylePr>
    <w:tblStylePr w:type="band1Vert">
      <w:tblPr/>
      <w:tcPr>
        <w:shd w:val="clear" w:color="auto" w:fill="A7B0BA" w:themeFill="accent6" w:themeFillTint="7F"/>
      </w:tcPr>
    </w:tblStylePr>
    <w:tblStylePr w:type="band1Horz">
      <w:tblPr/>
      <w:tcPr>
        <w:tcBorders>
          <w:insideH w:val="single" w:sz="6" w:space="0" w:color="57626E" w:themeColor="accent6"/>
          <w:insideV w:val="single" w:sz="6" w:space="0" w:color="57626E" w:themeColor="accent6"/>
        </w:tcBorders>
        <w:shd w:val="clear" w:color="auto" w:fill="A7B0B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F5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D8D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D8D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D8D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D8D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EB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EBEB" w:themeFill="accent1" w:themeFillTint="7F"/>
      </w:tcPr>
    </w:tblStylePr>
  </w:style>
  <w:style w:type="table" w:styleId="MediumGrid3-Accent2">
    <w:name w:val="Medium Grid 3 Accent 2"/>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8E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A5A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A5A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A5A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A5A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D2D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D2D6" w:themeFill="accent2" w:themeFillTint="7F"/>
      </w:tcPr>
    </w:tblStylePr>
  </w:style>
  <w:style w:type="table" w:styleId="MediumGrid3-Accent3">
    <w:name w:val="Medium Grid 3 Accent 3"/>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F8F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6E7F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6E7F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6E7F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6E7F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F2F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F2F8" w:themeFill="accent3" w:themeFillTint="7F"/>
      </w:tcPr>
    </w:tblStylePr>
  </w:style>
  <w:style w:type="table" w:styleId="MediumGrid3-Accent4">
    <w:name w:val="Medium Grid 3 Accent 4"/>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CF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FF6F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FF6F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FF6F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FF6F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FAF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FAFC" w:themeFill="accent4" w:themeFillTint="7F"/>
      </w:tcPr>
    </w:tblStylePr>
  </w:style>
  <w:style w:type="table" w:styleId="MediumGrid3-Accent5">
    <w:name w:val="Medium Grid 3 Accent 5"/>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9F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EAE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EAE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EAE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EAE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F4F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F4F2" w:themeFill="accent5" w:themeFillTint="7F"/>
      </w:tcPr>
    </w:tblStylePr>
  </w:style>
  <w:style w:type="table" w:styleId="MediumGrid3-Accent6">
    <w:name w:val="Medium Grid 3 Accent 6"/>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8D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626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626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626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626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0B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0BA" w:themeFill="accent6" w:themeFillTint="7F"/>
      </w:tcPr>
    </w:tblStylePr>
  </w:style>
  <w:style w:type="table" w:styleId="MediumList1">
    <w:name w:val="Medium List 1"/>
    <w:basedOn w:val="TableNormal"/>
    <w:uiPriority w:val="65"/>
    <w:semiHidden/>
    <w:rsid w:val="00B91810"/>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948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B91810"/>
    <w:pPr>
      <w:spacing w:after="0" w:line="240" w:lineRule="auto"/>
    </w:pPr>
    <w:tblPr>
      <w:tblStyleRowBandSize w:val="1"/>
      <w:tblStyleColBandSize w:val="1"/>
      <w:tblBorders>
        <w:top w:val="single" w:sz="8" w:space="0" w:color="D8D8D8" w:themeColor="accent1"/>
        <w:bottom w:val="single" w:sz="8" w:space="0" w:color="D8D8D8" w:themeColor="accent1"/>
      </w:tblBorders>
    </w:tblPr>
    <w:tblStylePr w:type="firstRow">
      <w:rPr>
        <w:rFonts w:asciiTheme="majorHAnsi" w:eastAsiaTheme="majorEastAsia" w:hAnsiTheme="majorHAnsi" w:cstheme="majorBidi"/>
      </w:rPr>
      <w:tblPr/>
      <w:tcPr>
        <w:tcBorders>
          <w:top w:val="nil"/>
          <w:bottom w:val="single" w:sz="8" w:space="0" w:color="D8D8D8" w:themeColor="accent1"/>
        </w:tcBorders>
      </w:tcPr>
    </w:tblStylePr>
    <w:tblStylePr w:type="lastRow">
      <w:rPr>
        <w:b/>
        <w:bCs/>
        <w:color w:val="009483" w:themeColor="text2"/>
      </w:rPr>
      <w:tblPr/>
      <w:tcPr>
        <w:tcBorders>
          <w:top w:val="single" w:sz="8" w:space="0" w:color="D8D8D8" w:themeColor="accent1"/>
          <w:bottom w:val="single" w:sz="8" w:space="0" w:color="D8D8D8" w:themeColor="accent1"/>
        </w:tcBorders>
      </w:tcPr>
    </w:tblStylePr>
    <w:tblStylePr w:type="firstCol">
      <w:rPr>
        <w:b/>
        <w:bCs/>
      </w:rPr>
    </w:tblStylePr>
    <w:tblStylePr w:type="lastCol">
      <w:rPr>
        <w:b/>
        <w:bCs/>
      </w:rPr>
      <w:tblPr/>
      <w:tcPr>
        <w:tcBorders>
          <w:top w:val="single" w:sz="8" w:space="0" w:color="D8D8D8" w:themeColor="accent1"/>
          <w:bottom w:val="single" w:sz="8" w:space="0" w:color="D8D8D8" w:themeColor="accent1"/>
        </w:tcBorders>
      </w:tcPr>
    </w:tblStylePr>
    <w:tblStylePr w:type="band1Vert">
      <w:tblPr/>
      <w:tcPr>
        <w:shd w:val="clear" w:color="auto" w:fill="F5F5F5" w:themeFill="accent1" w:themeFillTint="3F"/>
      </w:tcPr>
    </w:tblStylePr>
    <w:tblStylePr w:type="band1Horz">
      <w:tblPr/>
      <w:tcPr>
        <w:shd w:val="clear" w:color="auto" w:fill="F5F5F5" w:themeFill="accent1" w:themeFillTint="3F"/>
      </w:tcPr>
    </w:tblStylePr>
  </w:style>
  <w:style w:type="table" w:styleId="MediumList1-Accent2">
    <w:name w:val="Medium List 1 Accent 2"/>
    <w:basedOn w:val="TableNormal"/>
    <w:uiPriority w:val="65"/>
    <w:semiHidden/>
    <w:rsid w:val="00B91810"/>
    <w:pPr>
      <w:spacing w:after="0" w:line="240" w:lineRule="auto"/>
    </w:pPr>
    <w:tblPr>
      <w:tblStyleRowBandSize w:val="1"/>
      <w:tblStyleColBandSize w:val="1"/>
      <w:tblBorders>
        <w:top w:val="single" w:sz="8" w:space="0" w:color="A2A5AD" w:themeColor="accent2"/>
        <w:bottom w:val="single" w:sz="8" w:space="0" w:color="A2A5AD" w:themeColor="accent2"/>
      </w:tblBorders>
    </w:tblPr>
    <w:tblStylePr w:type="firstRow">
      <w:rPr>
        <w:rFonts w:asciiTheme="majorHAnsi" w:eastAsiaTheme="majorEastAsia" w:hAnsiTheme="majorHAnsi" w:cstheme="majorBidi"/>
      </w:rPr>
      <w:tblPr/>
      <w:tcPr>
        <w:tcBorders>
          <w:top w:val="nil"/>
          <w:bottom w:val="single" w:sz="8" w:space="0" w:color="A2A5AD" w:themeColor="accent2"/>
        </w:tcBorders>
      </w:tcPr>
    </w:tblStylePr>
    <w:tblStylePr w:type="lastRow">
      <w:rPr>
        <w:b/>
        <w:bCs/>
        <w:color w:val="009483" w:themeColor="text2"/>
      </w:rPr>
      <w:tblPr/>
      <w:tcPr>
        <w:tcBorders>
          <w:top w:val="single" w:sz="8" w:space="0" w:color="A2A5AD" w:themeColor="accent2"/>
          <w:bottom w:val="single" w:sz="8" w:space="0" w:color="A2A5AD" w:themeColor="accent2"/>
        </w:tcBorders>
      </w:tcPr>
    </w:tblStylePr>
    <w:tblStylePr w:type="firstCol">
      <w:rPr>
        <w:b/>
        <w:bCs/>
      </w:rPr>
    </w:tblStylePr>
    <w:tblStylePr w:type="lastCol">
      <w:rPr>
        <w:b/>
        <w:bCs/>
      </w:rPr>
      <w:tblPr/>
      <w:tcPr>
        <w:tcBorders>
          <w:top w:val="single" w:sz="8" w:space="0" w:color="A2A5AD" w:themeColor="accent2"/>
          <w:bottom w:val="single" w:sz="8" w:space="0" w:color="A2A5AD" w:themeColor="accent2"/>
        </w:tcBorders>
      </w:tcPr>
    </w:tblStylePr>
    <w:tblStylePr w:type="band1Vert">
      <w:tblPr/>
      <w:tcPr>
        <w:shd w:val="clear" w:color="auto" w:fill="E7E8EA" w:themeFill="accent2" w:themeFillTint="3F"/>
      </w:tcPr>
    </w:tblStylePr>
    <w:tblStylePr w:type="band1Horz">
      <w:tblPr/>
      <w:tcPr>
        <w:shd w:val="clear" w:color="auto" w:fill="E7E8EA" w:themeFill="accent2" w:themeFillTint="3F"/>
      </w:tcPr>
    </w:tblStylePr>
  </w:style>
  <w:style w:type="table" w:styleId="MediumList1-Accent3">
    <w:name w:val="Medium List 1 Accent 3"/>
    <w:basedOn w:val="TableNormal"/>
    <w:uiPriority w:val="65"/>
    <w:semiHidden/>
    <w:rsid w:val="00B91810"/>
    <w:pPr>
      <w:spacing w:after="0" w:line="240" w:lineRule="auto"/>
    </w:pPr>
    <w:tblPr>
      <w:tblStyleRowBandSize w:val="1"/>
      <w:tblStyleColBandSize w:val="1"/>
      <w:tblBorders>
        <w:top w:val="single" w:sz="8" w:space="0" w:color="D6E7F2" w:themeColor="accent3"/>
        <w:bottom w:val="single" w:sz="8" w:space="0" w:color="D6E7F2" w:themeColor="accent3"/>
      </w:tblBorders>
    </w:tblPr>
    <w:tblStylePr w:type="firstRow">
      <w:rPr>
        <w:rFonts w:asciiTheme="majorHAnsi" w:eastAsiaTheme="majorEastAsia" w:hAnsiTheme="majorHAnsi" w:cstheme="majorBidi"/>
      </w:rPr>
      <w:tblPr/>
      <w:tcPr>
        <w:tcBorders>
          <w:top w:val="nil"/>
          <w:bottom w:val="single" w:sz="8" w:space="0" w:color="D6E7F2" w:themeColor="accent3"/>
        </w:tcBorders>
      </w:tcPr>
    </w:tblStylePr>
    <w:tblStylePr w:type="lastRow">
      <w:rPr>
        <w:b/>
        <w:bCs/>
        <w:color w:val="009483" w:themeColor="text2"/>
      </w:rPr>
      <w:tblPr/>
      <w:tcPr>
        <w:tcBorders>
          <w:top w:val="single" w:sz="8" w:space="0" w:color="D6E7F2" w:themeColor="accent3"/>
          <w:bottom w:val="single" w:sz="8" w:space="0" w:color="D6E7F2" w:themeColor="accent3"/>
        </w:tcBorders>
      </w:tcPr>
    </w:tblStylePr>
    <w:tblStylePr w:type="firstCol">
      <w:rPr>
        <w:b/>
        <w:bCs/>
      </w:rPr>
    </w:tblStylePr>
    <w:tblStylePr w:type="lastCol">
      <w:rPr>
        <w:b/>
        <w:bCs/>
      </w:rPr>
      <w:tblPr/>
      <w:tcPr>
        <w:tcBorders>
          <w:top w:val="single" w:sz="8" w:space="0" w:color="D6E7F2" w:themeColor="accent3"/>
          <w:bottom w:val="single" w:sz="8" w:space="0" w:color="D6E7F2" w:themeColor="accent3"/>
        </w:tcBorders>
      </w:tcPr>
    </w:tblStylePr>
    <w:tblStylePr w:type="band1Vert">
      <w:tblPr/>
      <w:tcPr>
        <w:shd w:val="clear" w:color="auto" w:fill="F4F8FB" w:themeFill="accent3" w:themeFillTint="3F"/>
      </w:tcPr>
    </w:tblStylePr>
    <w:tblStylePr w:type="band1Horz">
      <w:tblPr/>
      <w:tcPr>
        <w:shd w:val="clear" w:color="auto" w:fill="F4F8FB" w:themeFill="accent3" w:themeFillTint="3F"/>
      </w:tcPr>
    </w:tblStylePr>
  </w:style>
  <w:style w:type="table" w:styleId="MediumList1-Accent4">
    <w:name w:val="Medium List 1 Accent 4"/>
    <w:basedOn w:val="TableNormal"/>
    <w:uiPriority w:val="65"/>
    <w:semiHidden/>
    <w:rsid w:val="00B91810"/>
    <w:pPr>
      <w:spacing w:after="0" w:line="240" w:lineRule="auto"/>
    </w:pPr>
    <w:tblPr>
      <w:tblStyleRowBandSize w:val="1"/>
      <w:tblStyleColBandSize w:val="1"/>
      <w:tblBorders>
        <w:top w:val="single" w:sz="8" w:space="0" w:color="EFF6FA" w:themeColor="accent4"/>
        <w:bottom w:val="single" w:sz="8" w:space="0" w:color="EFF6FA" w:themeColor="accent4"/>
      </w:tblBorders>
    </w:tblPr>
    <w:tblStylePr w:type="firstRow">
      <w:rPr>
        <w:rFonts w:asciiTheme="majorHAnsi" w:eastAsiaTheme="majorEastAsia" w:hAnsiTheme="majorHAnsi" w:cstheme="majorBidi"/>
      </w:rPr>
      <w:tblPr/>
      <w:tcPr>
        <w:tcBorders>
          <w:top w:val="nil"/>
          <w:bottom w:val="single" w:sz="8" w:space="0" w:color="EFF6FA" w:themeColor="accent4"/>
        </w:tcBorders>
      </w:tcPr>
    </w:tblStylePr>
    <w:tblStylePr w:type="lastRow">
      <w:rPr>
        <w:b/>
        <w:bCs/>
        <w:color w:val="009483" w:themeColor="text2"/>
      </w:rPr>
      <w:tblPr/>
      <w:tcPr>
        <w:tcBorders>
          <w:top w:val="single" w:sz="8" w:space="0" w:color="EFF6FA" w:themeColor="accent4"/>
          <w:bottom w:val="single" w:sz="8" w:space="0" w:color="EFF6FA" w:themeColor="accent4"/>
        </w:tcBorders>
      </w:tcPr>
    </w:tblStylePr>
    <w:tblStylePr w:type="firstCol">
      <w:rPr>
        <w:b/>
        <w:bCs/>
      </w:rPr>
    </w:tblStylePr>
    <w:tblStylePr w:type="lastCol">
      <w:rPr>
        <w:b/>
        <w:bCs/>
      </w:rPr>
      <w:tblPr/>
      <w:tcPr>
        <w:tcBorders>
          <w:top w:val="single" w:sz="8" w:space="0" w:color="EFF6FA" w:themeColor="accent4"/>
          <w:bottom w:val="single" w:sz="8" w:space="0" w:color="EFF6FA" w:themeColor="accent4"/>
        </w:tcBorders>
      </w:tcPr>
    </w:tblStylePr>
    <w:tblStylePr w:type="band1Vert">
      <w:tblPr/>
      <w:tcPr>
        <w:shd w:val="clear" w:color="auto" w:fill="FAFCFD" w:themeFill="accent4" w:themeFillTint="3F"/>
      </w:tcPr>
    </w:tblStylePr>
    <w:tblStylePr w:type="band1Horz">
      <w:tblPr/>
      <w:tcPr>
        <w:shd w:val="clear" w:color="auto" w:fill="FAFCFD" w:themeFill="accent4" w:themeFillTint="3F"/>
      </w:tcPr>
    </w:tblStylePr>
  </w:style>
  <w:style w:type="table" w:styleId="MediumList1-Accent5">
    <w:name w:val="Medium List 1 Accent 5"/>
    <w:basedOn w:val="TableNormal"/>
    <w:uiPriority w:val="65"/>
    <w:semiHidden/>
    <w:rsid w:val="00B91810"/>
    <w:pPr>
      <w:spacing w:after="0" w:line="240" w:lineRule="auto"/>
    </w:pPr>
    <w:tblPr>
      <w:tblStyleRowBandSize w:val="1"/>
      <w:tblStyleColBandSize w:val="1"/>
      <w:tblBorders>
        <w:top w:val="single" w:sz="8" w:space="0" w:color="CCEAE6" w:themeColor="accent5"/>
        <w:bottom w:val="single" w:sz="8" w:space="0" w:color="CCEAE6" w:themeColor="accent5"/>
      </w:tblBorders>
    </w:tblPr>
    <w:tblStylePr w:type="firstRow">
      <w:rPr>
        <w:rFonts w:asciiTheme="majorHAnsi" w:eastAsiaTheme="majorEastAsia" w:hAnsiTheme="majorHAnsi" w:cstheme="majorBidi"/>
      </w:rPr>
      <w:tblPr/>
      <w:tcPr>
        <w:tcBorders>
          <w:top w:val="nil"/>
          <w:bottom w:val="single" w:sz="8" w:space="0" w:color="CCEAE6" w:themeColor="accent5"/>
        </w:tcBorders>
      </w:tcPr>
    </w:tblStylePr>
    <w:tblStylePr w:type="lastRow">
      <w:rPr>
        <w:b/>
        <w:bCs/>
        <w:color w:val="009483" w:themeColor="text2"/>
      </w:rPr>
      <w:tblPr/>
      <w:tcPr>
        <w:tcBorders>
          <w:top w:val="single" w:sz="8" w:space="0" w:color="CCEAE6" w:themeColor="accent5"/>
          <w:bottom w:val="single" w:sz="8" w:space="0" w:color="CCEAE6" w:themeColor="accent5"/>
        </w:tcBorders>
      </w:tcPr>
    </w:tblStylePr>
    <w:tblStylePr w:type="firstCol">
      <w:rPr>
        <w:b/>
        <w:bCs/>
      </w:rPr>
    </w:tblStylePr>
    <w:tblStylePr w:type="lastCol">
      <w:rPr>
        <w:b/>
        <w:bCs/>
      </w:rPr>
      <w:tblPr/>
      <w:tcPr>
        <w:tcBorders>
          <w:top w:val="single" w:sz="8" w:space="0" w:color="CCEAE6" w:themeColor="accent5"/>
          <w:bottom w:val="single" w:sz="8" w:space="0" w:color="CCEAE6" w:themeColor="accent5"/>
        </w:tcBorders>
      </w:tcPr>
    </w:tblStylePr>
    <w:tblStylePr w:type="band1Vert">
      <w:tblPr/>
      <w:tcPr>
        <w:shd w:val="clear" w:color="auto" w:fill="F2F9F8" w:themeFill="accent5" w:themeFillTint="3F"/>
      </w:tcPr>
    </w:tblStylePr>
    <w:tblStylePr w:type="band1Horz">
      <w:tblPr/>
      <w:tcPr>
        <w:shd w:val="clear" w:color="auto" w:fill="F2F9F8" w:themeFill="accent5" w:themeFillTint="3F"/>
      </w:tcPr>
    </w:tblStylePr>
  </w:style>
  <w:style w:type="table" w:styleId="MediumList1-Accent6">
    <w:name w:val="Medium List 1 Accent 6"/>
    <w:basedOn w:val="TableNormal"/>
    <w:uiPriority w:val="65"/>
    <w:semiHidden/>
    <w:rsid w:val="00B91810"/>
    <w:pPr>
      <w:spacing w:after="0" w:line="240" w:lineRule="auto"/>
    </w:pPr>
    <w:tblPr>
      <w:tblStyleRowBandSize w:val="1"/>
      <w:tblStyleColBandSize w:val="1"/>
      <w:tblBorders>
        <w:top w:val="single" w:sz="8" w:space="0" w:color="57626E" w:themeColor="accent6"/>
        <w:bottom w:val="single" w:sz="8" w:space="0" w:color="57626E" w:themeColor="accent6"/>
      </w:tblBorders>
    </w:tblPr>
    <w:tblStylePr w:type="firstRow">
      <w:rPr>
        <w:rFonts w:asciiTheme="majorHAnsi" w:eastAsiaTheme="majorEastAsia" w:hAnsiTheme="majorHAnsi" w:cstheme="majorBidi"/>
      </w:rPr>
      <w:tblPr/>
      <w:tcPr>
        <w:tcBorders>
          <w:top w:val="nil"/>
          <w:bottom w:val="single" w:sz="8" w:space="0" w:color="57626E" w:themeColor="accent6"/>
        </w:tcBorders>
      </w:tcPr>
    </w:tblStylePr>
    <w:tblStylePr w:type="lastRow">
      <w:rPr>
        <w:b/>
        <w:bCs/>
        <w:color w:val="009483" w:themeColor="text2"/>
      </w:rPr>
      <w:tblPr/>
      <w:tcPr>
        <w:tcBorders>
          <w:top w:val="single" w:sz="8" w:space="0" w:color="57626E" w:themeColor="accent6"/>
          <w:bottom w:val="single" w:sz="8" w:space="0" w:color="57626E" w:themeColor="accent6"/>
        </w:tcBorders>
      </w:tcPr>
    </w:tblStylePr>
    <w:tblStylePr w:type="firstCol">
      <w:rPr>
        <w:b/>
        <w:bCs/>
      </w:rPr>
    </w:tblStylePr>
    <w:tblStylePr w:type="lastCol">
      <w:rPr>
        <w:b/>
        <w:bCs/>
      </w:rPr>
      <w:tblPr/>
      <w:tcPr>
        <w:tcBorders>
          <w:top w:val="single" w:sz="8" w:space="0" w:color="57626E" w:themeColor="accent6"/>
          <w:bottom w:val="single" w:sz="8" w:space="0" w:color="57626E" w:themeColor="accent6"/>
        </w:tcBorders>
      </w:tcPr>
    </w:tblStylePr>
    <w:tblStylePr w:type="band1Vert">
      <w:tblPr/>
      <w:tcPr>
        <w:shd w:val="clear" w:color="auto" w:fill="D3D8DC" w:themeFill="accent6" w:themeFillTint="3F"/>
      </w:tcPr>
    </w:tblStylePr>
    <w:tblStylePr w:type="band1Horz">
      <w:tblPr/>
      <w:tcPr>
        <w:shd w:val="clear" w:color="auto" w:fill="D3D8DC" w:themeFill="accent6" w:themeFillTint="3F"/>
      </w:tcPr>
    </w:tblStylePr>
  </w:style>
  <w:style w:type="table" w:styleId="MediumList2">
    <w:name w:val="Medium List 2"/>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D8D8D8" w:themeColor="accent1"/>
        <w:left w:val="single" w:sz="8" w:space="0" w:color="D8D8D8" w:themeColor="accent1"/>
        <w:bottom w:val="single" w:sz="8" w:space="0" w:color="D8D8D8" w:themeColor="accent1"/>
        <w:right w:val="single" w:sz="8" w:space="0" w:color="D8D8D8" w:themeColor="accent1"/>
      </w:tblBorders>
    </w:tblPr>
    <w:tblStylePr w:type="firstRow">
      <w:rPr>
        <w:sz w:val="24"/>
        <w:szCs w:val="24"/>
      </w:rPr>
      <w:tblPr/>
      <w:tcPr>
        <w:tcBorders>
          <w:top w:val="nil"/>
          <w:left w:val="nil"/>
          <w:bottom w:val="single" w:sz="24" w:space="0" w:color="D8D8D8" w:themeColor="accent1"/>
          <w:right w:val="nil"/>
          <w:insideH w:val="nil"/>
          <w:insideV w:val="nil"/>
        </w:tcBorders>
        <w:shd w:val="clear" w:color="auto" w:fill="FFFFFF" w:themeFill="background1"/>
      </w:tcPr>
    </w:tblStylePr>
    <w:tblStylePr w:type="lastRow">
      <w:tblPr/>
      <w:tcPr>
        <w:tcBorders>
          <w:top w:val="single" w:sz="8" w:space="0" w:color="D8D8D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D8D8" w:themeColor="accent1"/>
          <w:insideH w:val="nil"/>
          <w:insideV w:val="nil"/>
        </w:tcBorders>
        <w:shd w:val="clear" w:color="auto" w:fill="FFFFFF" w:themeFill="background1"/>
      </w:tcPr>
    </w:tblStylePr>
    <w:tblStylePr w:type="lastCol">
      <w:tblPr/>
      <w:tcPr>
        <w:tcBorders>
          <w:top w:val="nil"/>
          <w:left w:val="single" w:sz="8" w:space="0" w:color="D8D8D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F5F5" w:themeFill="accent1" w:themeFillTint="3F"/>
      </w:tcPr>
    </w:tblStylePr>
    <w:tblStylePr w:type="band1Horz">
      <w:tblPr/>
      <w:tcPr>
        <w:tcBorders>
          <w:top w:val="nil"/>
          <w:bottom w:val="nil"/>
          <w:insideH w:val="nil"/>
          <w:insideV w:val="nil"/>
        </w:tcBorders>
        <w:shd w:val="clear" w:color="auto" w:fill="F5F5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A2A5AD" w:themeColor="accent2"/>
        <w:left w:val="single" w:sz="8" w:space="0" w:color="A2A5AD" w:themeColor="accent2"/>
        <w:bottom w:val="single" w:sz="8" w:space="0" w:color="A2A5AD" w:themeColor="accent2"/>
        <w:right w:val="single" w:sz="8" w:space="0" w:color="A2A5AD" w:themeColor="accent2"/>
      </w:tblBorders>
    </w:tblPr>
    <w:tblStylePr w:type="firstRow">
      <w:rPr>
        <w:sz w:val="24"/>
        <w:szCs w:val="24"/>
      </w:rPr>
      <w:tblPr/>
      <w:tcPr>
        <w:tcBorders>
          <w:top w:val="nil"/>
          <w:left w:val="nil"/>
          <w:bottom w:val="single" w:sz="24" w:space="0" w:color="A2A5AD" w:themeColor="accent2"/>
          <w:right w:val="nil"/>
          <w:insideH w:val="nil"/>
          <w:insideV w:val="nil"/>
        </w:tcBorders>
        <w:shd w:val="clear" w:color="auto" w:fill="FFFFFF" w:themeFill="background1"/>
      </w:tcPr>
    </w:tblStylePr>
    <w:tblStylePr w:type="lastRow">
      <w:tblPr/>
      <w:tcPr>
        <w:tcBorders>
          <w:top w:val="single" w:sz="8" w:space="0" w:color="A2A5A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2A5AD" w:themeColor="accent2"/>
          <w:insideH w:val="nil"/>
          <w:insideV w:val="nil"/>
        </w:tcBorders>
        <w:shd w:val="clear" w:color="auto" w:fill="FFFFFF" w:themeFill="background1"/>
      </w:tcPr>
    </w:tblStylePr>
    <w:tblStylePr w:type="lastCol">
      <w:tblPr/>
      <w:tcPr>
        <w:tcBorders>
          <w:top w:val="nil"/>
          <w:left w:val="single" w:sz="8" w:space="0" w:color="A2A5A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8EA" w:themeFill="accent2" w:themeFillTint="3F"/>
      </w:tcPr>
    </w:tblStylePr>
    <w:tblStylePr w:type="band1Horz">
      <w:tblPr/>
      <w:tcPr>
        <w:tcBorders>
          <w:top w:val="nil"/>
          <w:bottom w:val="nil"/>
          <w:insideH w:val="nil"/>
          <w:insideV w:val="nil"/>
        </w:tcBorders>
        <w:shd w:val="clear" w:color="auto" w:fill="E7E8E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D6E7F2" w:themeColor="accent3"/>
        <w:left w:val="single" w:sz="8" w:space="0" w:color="D6E7F2" w:themeColor="accent3"/>
        <w:bottom w:val="single" w:sz="8" w:space="0" w:color="D6E7F2" w:themeColor="accent3"/>
        <w:right w:val="single" w:sz="8" w:space="0" w:color="D6E7F2" w:themeColor="accent3"/>
      </w:tblBorders>
    </w:tblPr>
    <w:tblStylePr w:type="firstRow">
      <w:rPr>
        <w:sz w:val="24"/>
        <w:szCs w:val="24"/>
      </w:rPr>
      <w:tblPr/>
      <w:tcPr>
        <w:tcBorders>
          <w:top w:val="nil"/>
          <w:left w:val="nil"/>
          <w:bottom w:val="single" w:sz="24" w:space="0" w:color="D6E7F2" w:themeColor="accent3"/>
          <w:right w:val="nil"/>
          <w:insideH w:val="nil"/>
          <w:insideV w:val="nil"/>
        </w:tcBorders>
        <w:shd w:val="clear" w:color="auto" w:fill="FFFFFF" w:themeFill="background1"/>
      </w:tcPr>
    </w:tblStylePr>
    <w:tblStylePr w:type="lastRow">
      <w:tblPr/>
      <w:tcPr>
        <w:tcBorders>
          <w:top w:val="single" w:sz="8" w:space="0" w:color="D6E7F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6E7F2" w:themeColor="accent3"/>
          <w:insideH w:val="nil"/>
          <w:insideV w:val="nil"/>
        </w:tcBorders>
        <w:shd w:val="clear" w:color="auto" w:fill="FFFFFF" w:themeFill="background1"/>
      </w:tcPr>
    </w:tblStylePr>
    <w:tblStylePr w:type="lastCol">
      <w:tblPr/>
      <w:tcPr>
        <w:tcBorders>
          <w:top w:val="nil"/>
          <w:left w:val="single" w:sz="8" w:space="0" w:color="D6E7F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8FB" w:themeFill="accent3" w:themeFillTint="3F"/>
      </w:tcPr>
    </w:tblStylePr>
    <w:tblStylePr w:type="band1Horz">
      <w:tblPr/>
      <w:tcPr>
        <w:tcBorders>
          <w:top w:val="nil"/>
          <w:bottom w:val="nil"/>
          <w:insideH w:val="nil"/>
          <w:insideV w:val="nil"/>
        </w:tcBorders>
        <w:shd w:val="clear" w:color="auto" w:fill="F4F8F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EFF6FA" w:themeColor="accent4"/>
        <w:left w:val="single" w:sz="8" w:space="0" w:color="EFF6FA" w:themeColor="accent4"/>
        <w:bottom w:val="single" w:sz="8" w:space="0" w:color="EFF6FA" w:themeColor="accent4"/>
        <w:right w:val="single" w:sz="8" w:space="0" w:color="EFF6FA" w:themeColor="accent4"/>
      </w:tblBorders>
    </w:tblPr>
    <w:tblStylePr w:type="firstRow">
      <w:rPr>
        <w:sz w:val="24"/>
        <w:szCs w:val="24"/>
      </w:rPr>
      <w:tblPr/>
      <w:tcPr>
        <w:tcBorders>
          <w:top w:val="nil"/>
          <w:left w:val="nil"/>
          <w:bottom w:val="single" w:sz="24" w:space="0" w:color="EFF6FA" w:themeColor="accent4"/>
          <w:right w:val="nil"/>
          <w:insideH w:val="nil"/>
          <w:insideV w:val="nil"/>
        </w:tcBorders>
        <w:shd w:val="clear" w:color="auto" w:fill="FFFFFF" w:themeFill="background1"/>
      </w:tcPr>
    </w:tblStylePr>
    <w:tblStylePr w:type="lastRow">
      <w:tblPr/>
      <w:tcPr>
        <w:tcBorders>
          <w:top w:val="single" w:sz="8" w:space="0" w:color="EFF6F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FF6FA" w:themeColor="accent4"/>
          <w:insideH w:val="nil"/>
          <w:insideV w:val="nil"/>
        </w:tcBorders>
        <w:shd w:val="clear" w:color="auto" w:fill="FFFFFF" w:themeFill="background1"/>
      </w:tcPr>
    </w:tblStylePr>
    <w:tblStylePr w:type="lastCol">
      <w:tblPr/>
      <w:tcPr>
        <w:tcBorders>
          <w:top w:val="nil"/>
          <w:left w:val="single" w:sz="8" w:space="0" w:color="EFF6F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CFD" w:themeFill="accent4" w:themeFillTint="3F"/>
      </w:tcPr>
    </w:tblStylePr>
    <w:tblStylePr w:type="band1Horz">
      <w:tblPr/>
      <w:tcPr>
        <w:tcBorders>
          <w:top w:val="nil"/>
          <w:bottom w:val="nil"/>
          <w:insideH w:val="nil"/>
          <w:insideV w:val="nil"/>
        </w:tcBorders>
        <w:shd w:val="clear" w:color="auto" w:fill="FAFCF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CCEAE6" w:themeColor="accent5"/>
        <w:left w:val="single" w:sz="8" w:space="0" w:color="CCEAE6" w:themeColor="accent5"/>
        <w:bottom w:val="single" w:sz="8" w:space="0" w:color="CCEAE6" w:themeColor="accent5"/>
        <w:right w:val="single" w:sz="8" w:space="0" w:color="CCEAE6" w:themeColor="accent5"/>
      </w:tblBorders>
    </w:tblPr>
    <w:tblStylePr w:type="firstRow">
      <w:rPr>
        <w:sz w:val="24"/>
        <w:szCs w:val="24"/>
      </w:rPr>
      <w:tblPr/>
      <w:tcPr>
        <w:tcBorders>
          <w:top w:val="nil"/>
          <w:left w:val="nil"/>
          <w:bottom w:val="single" w:sz="24" w:space="0" w:color="CCEAE6" w:themeColor="accent5"/>
          <w:right w:val="nil"/>
          <w:insideH w:val="nil"/>
          <w:insideV w:val="nil"/>
        </w:tcBorders>
        <w:shd w:val="clear" w:color="auto" w:fill="FFFFFF" w:themeFill="background1"/>
      </w:tcPr>
    </w:tblStylePr>
    <w:tblStylePr w:type="lastRow">
      <w:tblPr/>
      <w:tcPr>
        <w:tcBorders>
          <w:top w:val="single" w:sz="8" w:space="0" w:color="CCEAE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EAE6" w:themeColor="accent5"/>
          <w:insideH w:val="nil"/>
          <w:insideV w:val="nil"/>
        </w:tcBorders>
        <w:shd w:val="clear" w:color="auto" w:fill="FFFFFF" w:themeFill="background1"/>
      </w:tcPr>
    </w:tblStylePr>
    <w:tblStylePr w:type="lastCol">
      <w:tblPr/>
      <w:tcPr>
        <w:tcBorders>
          <w:top w:val="nil"/>
          <w:left w:val="single" w:sz="8" w:space="0" w:color="CCEAE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9F8" w:themeFill="accent5" w:themeFillTint="3F"/>
      </w:tcPr>
    </w:tblStylePr>
    <w:tblStylePr w:type="band1Horz">
      <w:tblPr/>
      <w:tcPr>
        <w:tcBorders>
          <w:top w:val="nil"/>
          <w:bottom w:val="nil"/>
          <w:insideH w:val="nil"/>
          <w:insideV w:val="nil"/>
        </w:tcBorders>
        <w:shd w:val="clear" w:color="auto" w:fill="F2F9F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57626E" w:themeColor="accent6"/>
        <w:left w:val="single" w:sz="8" w:space="0" w:color="57626E" w:themeColor="accent6"/>
        <w:bottom w:val="single" w:sz="8" w:space="0" w:color="57626E" w:themeColor="accent6"/>
        <w:right w:val="single" w:sz="8" w:space="0" w:color="57626E" w:themeColor="accent6"/>
      </w:tblBorders>
    </w:tblPr>
    <w:tblStylePr w:type="firstRow">
      <w:rPr>
        <w:sz w:val="24"/>
        <w:szCs w:val="24"/>
      </w:rPr>
      <w:tblPr/>
      <w:tcPr>
        <w:tcBorders>
          <w:top w:val="nil"/>
          <w:left w:val="nil"/>
          <w:bottom w:val="single" w:sz="24" w:space="0" w:color="57626E" w:themeColor="accent6"/>
          <w:right w:val="nil"/>
          <w:insideH w:val="nil"/>
          <w:insideV w:val="nil"/>
        </w:tcBorders>
        <w:shd w:val="clear" w:color="auto" w:fill="FFFFFF" w:themeFill="background1"/>
      </w:tcPr>
    </w:tblStylePr>
    <w:tblStylePr w:type="lastRow">
      <w:tblPr/>
      <w:tcPr>
        <w:tcBorders>
          <w:top w:val="single" w:sz="8" w:space="0" w:color="57626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626E" w:themeColor="accent6"/>
          <w:insideH w:val="nil"/>
          <w:insideV w:val="nil"/>
        </w:tcBorders>
        <w:shd w:val="clear" w:color="auto" w:fill="FFFFFF" w:themeFill="background1"/>
      </w:tcPr>
    </w:tblStylePr>
    <w:tblStylePr w:type="lastCol">
      <w:tblPr/>
      <w:tcPr>
        <w:tcBorders>
          <w:top w:val="nil"/>
          <w:left w:val="single" w:sz="8" w:space="0" w:color="57626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8DC" w:themeFill="accent6" w:themeFillTint="3F"/>
      </w:tcPr>
    </w:tblStylePr>
    <w:tblStylePr w:type="band1Horz">
      <w:tblPr/>
      <w:tcPr>
        <w:tcBorders>
          <w:top w:val="nil"/>
          <w:bottom w:val="nil"/>
          <w:insideH w:val="nil"/>
          <w:insideV w:val="nil"/>
        </w:tcBorders>
        <w:shd w:val="clear" w:color="auto" w:fill="D3D8D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9181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91810"/>
    <w:pPr>
      <w:spacing w:after="0" w:line="240" w:lineRule="auto"/>
    </w:pPr>
    <w:tblPr>
      <w:tblStyleRowBandSize w:val="1"/>
      <w:tblStyleColBandSize w:val="1"/>
      <w:tblBorders>
        <w:top w:val="single" w:sz="8" w:space="0" w:color="E1E1E1" w:themeColor="accent1" w:themeTint="BF"/>
        <w:left w:val="single" w:sz="8" w:space="0" w:color="E1E1E1" w:themeColor="accent1" w:themeTint="BF"/>
        <w:bottom w:val="single" w:sz="8" w:space="0" w:color="E1E1E1" w:themeColor="accent1" w:themeTint="BF"/>
        <w:right w:val="single" w:sz="8" w:space="0" w:color="E1E1E1" w:themeColor="accent1" w:themeTint="BF"/>
        <w:insideH w:val="single" w:sz="8" w:space="0" w:color="E1E1E1" w:themeColor="accent1" w:themeTint="BF"/>
      </w:tblBorders>
    </w:tblPr>
    <w:tblStylePr w:type="firstRow">
      <w:pPr>
        <w:spacing w:before="0" w:after="0" w:line="240" w:lineRule="auto"/>
      </w:pPr>
      <w:rPr>
        <w:b/>
        <w:bCs/>
        <w:color w:val="FFFFFF" w:themeColor="background1"/>
      </w:rPr>
      <w:tblPr/>
      <w:tcPr>
        <w:tcBorders>
          <w:top w:val="single" w:sz="8" w:space="0" w:color="E1E1E1" w:themeColor="accent1" w:themeTint="BF"/>
          <w:left w:val="single" w:sz="8" w:space="0" w:color="E1E1E1" w:themeColor="accent1" w:themeTint="BF"/>
          <w:bottom w:val="single" w:sz="8" w:space="0" w:color="E1E1E1" w:themeColor="accent1" w:themeTint="BF"/>
          <w:right w:val="single" w:sz="8" w:space="0" w:color="E1E1E1" w:themeColor="accent1" w:themeTint="BF"/>
          <w:insideH w:val="nil"/>
          <w:insideV w:val="nil"/>
        </w:tcBorders>
        <w:shd w:val="clear" w:color="auto" w:fill="D8D8D8" w:themeFill="accent1"/>
      </w:tcPr>
    </w:tblStylePr>
    <w:tblStylePr w:type="lastRow">
      <w:pPr>
        <w:spacing w:before="0" w:after="0" w:line="240" w:lineRule="auto"/>
      </w:pPr>
      <w:rPr>
        <w:b/>
        <w:bCs/>
      </w:rPr>
      <w:tblPr/>
      <w:tcPr>
        <w:tcBorders>
          <w:top w:val="double" w:sz="6" w:space="0" w:color="E1E1E1" w:themeColor="accent1" w:themeTint="BF"/>
          <w:left w:val="single" w:sz="8" w:space="0" w:color="E1E1E1" w:themeColor="accent1" w:themeTint="BF"/>
          <w:bottom w:val="single" w:sz="8" w:space="0" w:color="E1E1E1" w:themeColor="accent1" w:themeTint="BF"/>
          <w:right w:val="single" w:sz="8" w:space="0" w:color="E1E1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F5F5F5" w:themeFill="accent1" w:themeFillTint="3F"/>
      </w:tcPr>
    </w:tblStylePr>
    <w:tblStylePr w:type="band1Horz">
      <w:tblPr/>
      <w:tcPr>
        <w:tcBorders>
          <w:insideH w:val="nil"/>
          <w:insideV w:val="nil"/>
        </w:tcBorders>
        <w:shd w:val="clear" w:color="auto" w:fill="F5F5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91810"/>
    <w:pPr>
      <w:spacing w:after="0" w:line="240" w:lineRule="auto"/>
    </w:pPr>
    <w:tblPr>
      <w:tblStyleRowBandSize w:val="1"/>
      <w:tblStyleColBandSize w:val="1"/>
      <w:tblBorders>
        <w:top w:val="single" w:sz="8" w:space="0" w:color="B9BBC1" w:themeColor="accent2" w:themeTint="BF"/>
        <w:left w:val="single" w:sz="8" w:space="0" w:color="B9BBC1" w:themeColor="accent2" w:themeTint="BF"/>
        <w:bottom w:val="single" w:sz="8" w:space="0" w:color="B9BBC1" w:themeColor="accent2" w:themeTint="BF"/>
        <w:right w:val="single" w:sz="8" w:space="0" w:color="B9BBC1" w:themeColor="accent2" w:themeTint="BF"/>
        <w:insideH w:val="single" w:sz="8" w:space="0" w:color="B9BBC1" w:themeColor="accent2" w:themeTint="BF"/>
      </w:tblBorders>
    </w:tblPr>
    <w:tblStylePr w:type="firstRow">
      <w:pPr>
        <w:spacing w:before="0" w:after="0" w:line="240" w:lineRule="auto"/>
      </w:pPr>
      <w:rPr>
        <w:b/>
        <w:bCs/>
        <w:color w:val="FFFFFF" w:themeColor="background1"/>
      </w:rPr>
      <w:tblPr/>
      <w:tcPr>
        <w:tcBorders>
          <w:top w:val="single" w:sz="8" w:space="0" w:color="B9BBC1" w:themeColor="accent2" w:themeTint="BF"/>
          <w:left w:val="single" w:sz="8" w:space="0" w:color="B9BBC1" w:themeColor="accent2" w:themeTint="BF"/>
          <w:bottom w:val="single" w:sz="8" w:space="0" w:color="B9BBC1" w:themeColor="accent2" w:themeTint="BF"/>
          <w:right w:val="single" w:sz="8" w:space="0" w:color="B9BBC1" w:themeColor="accent2" w:themeTint="BF"/>
          <w:insideH w:val="nil"/>
          <w:insideV w:val="nil"/>
        </w:tcBorders>
        <w:shd w:val="clear" w:color="auto" w:fill="A2A5AD" w:themeFill="accent2"/>
      </w:tcPr>
    </w:tblStylePr>
    <w:tblStylePr w:type="lastRow">
      <w:pPr>
        <w:spacing w:before="0" w:after="0" w:line="240" w:lineRule="auto"/>
      </w:pPr>
      <w:rPr>
        <w:b/>
        <w:bCs/>
      </w:rPr>
      <w:tblPr/>
      <w:tcPr>
        <w:tcBorders>
          <w:top w:val="double" w:sz="6" w:space="0" w:color="B9BBC1" w:themeColor="accent2" w:themeTint="BF"/>
          <w:left w:val="single" w:sz="8" w:space="0" w:color="B9BBC1" w:themeColor="accent2" w:themeTint="BF"/>
          <w:bottom w:val="single" w:sz="8" w:space="0" w:color="B9BBC1" w:themeColor="accent2" w:themeTint="BF"/>
          <w:right w:val="single" w:sz="8" w:space="0" w:color="B9BBC1"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E8EA" w:themeFill="accent2" w:themeFillTint="3F"/>
      </w:tcPr>
    </w:tblStylePr>
    <w:tblStylePr w:type="band1Horz">
      <w:tblPr/>
      <w:tcPr>
        <w:tcBorders>
          <w:insideH w:val="nil"/>
          <w:insideV w:val="nil"/>
        </w:tcBorders>
        <w:shd w:val="clear" w:color="auto" w:fill="E7E8E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91810"/>
    <w:pPr>
      <w:spacing w:after="0" w:line="240" w:lineRule="auto"/>
    </w:pPr>
    <w:tblPr>
      <w:tblStyleRowBandSize w:val="1"/>
      <w:tblStyleColBandSize w:val="1"/>
      <w:tblBorders>
        <w:top w:val="single" w:sz="8" w:space="0" w:color="E0ECF5" w:themeColor="accent3" w:themeTint="BF"/>
        <w:left w:val="single" w:sz="8" w:space="0" w:color="E0ECF5" w:themeColor="accent3" w:themeTint="BF"/>
        <w:bottom w:val="single" w:sz="8" w:space="0" w:color="E0ECF5" w:themeColor="accent3" w:themeTint="BF"/>
        <w:right w:val="single" w:sz="8" w:space="0" w:color="E0ECF5" w:themeColor="accent3" w:themeTint="BF"/>
        <w:insideH w:val="single" w:sz="8" w:space="0" w:color="E0ECF5" w:themeColor="accent3" w:themeTint="BF"/>
      </w:tblBorders>
    </w:tblPr>
    <w:tblStylePr w:type="firstRow">
      <w:pPr>
        <w:spacing w:before="0" w:after="0" w:line="240" w:lineRule="auto"/>
      </w:pPr>
      <w:rPr>
        <w:b/>
        <w:bCs/>
        <w:color w:val="FFFFFF" w:themeColor="background1"/>
      </w:rPr>
      <w:tblPr/>
      <w:tcPr>
        <w:tcBorders>
          <w:top w:val="single" w:sz="8" w:space="0" w:color="E0ECF5" w:themeColor="accent3" w:themeTint="BF"/>
          <w:left w:val="single" w:sz="8" w:space="0" w:color="E0ECF5" w:themeColor="accent3" w:themeTint="BF"/>
          <w:bottom w:val="single" w:sz="8" w:space="0" w:color="E0ECF5" w:themeColor="accent3" w:themeTint="BF"/>
          <w:right w:val="single" w:sz="8" w:space="0" w:color="E0ECF5" w:themeColor="accent3" w:themeTint="BF"/>
          <w:insideH w:val="nil"/>
          <w:insideV w:val="nil"/>
        </w:tcBorders>
        <w:shd w:val="clear" w:color="auto" w:fill="D6E7F2" w:themeFill="accent3"/>
      </w:tcPr>
    </w:tblStylePr>
    <w:tblStylePr w:type="lastRow">
      <w:pPr>
        <w:spacing w:before="0" w:after="0" w:line="240" w:lineRule="auto"/>
      </w:pPr>
      <w:rPr>
        <w:b/>
        <w:bCs/>
      </w:rPr>
      <w:tblPr/>
      <w:tcPr>
        <w:tcBorders>
          <w:top w:val="double" w:sz="6" w:space="0" w:color="E0ECF5" w:themeColor="accent3" w:themeTint="BF"/>
          <w:left w:val="single" w:sz="8" w:space="0" w:color="E0ECF5" w:themeColor="accent3" w:themeTint="BF"/>
          <w:bottom w:val="single" w:sz="8" w:space="0" w:color="E0ECF5" w:themeColor="accent3" w:themeTint="BF"/>
          <w:right w:val="single" w:sz="8" w:space="0" w:color="E0ECF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8FB" w:themeFill="accent3" w:themeFillTint="3F"/>
      </w:tcPr>
    </w:tblStylePr>
    <w:tblStylePr w:type="band1Horz">
      <w:tblPr/>
      <w:tcPr>
        <w:tcBorders>
          <w:insideH w:val="nil"/>
          <w:insideV w:val="nil"/>
        </w:tcBorders>
        <w:shd w:val="clear" w:color="auto" w:fill="F4F8F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91810"/>
    <w:pPr>
      <w:spacing w:after="0" w:line="240" w:lineRule="auto"/>
    </w:pPr>
    <w:tblPr>
      <w:tblStyleRowBandSize w:val="1"/>
      <w:tblStyleColBandSize w:val="1"/>
      <w:tblBorders>
        <w:top w:val="single" w:sz="8" w:space="0" w:color="F2F8FB" w:themeColor="accent4" w:themeTint="BF"/>
        <w:left w:val="single" w:sz="8" w:space="0" w:color="F2F8FB" w:themeColor="accent4" w:themeTint="BF"/>
        <w:bottom w:val="single" w:sz="8" w:space="0" w:color="F2F8FB" w:themeColor="accent4" w:themeTint="BF"/>
        <w:right w:val="single" w:sz="8" w:space="0" w:color="F2F8FB" w:themeColor="accent4" w:themeTint="BF"/>
        <w:insideH w:val="single" w:sz="8" w:space="0" w:color="F2F8FB" w:themeColor="accent4" w:themeTint="BF"/>
      </w:tblBorders>
    </w:tblPr>
    <w:tblStylePr w:type="firstRow">
      <w:pPr>
        <w:spacing w:before="0" w:after="0" w:line="240" w:lineRule="auto"/>
      </w:pPr>
      <w:rPr>
        <w:b/>
        <w:bCs/>
        <w:color w:val="FFFFFF" w:themeColor="background1"/>
      </w:rPr>
      <w:tblPr/>
      <w:tcPr>
        <w:tcBorders>
          <w:top w:val="single" w:sz="8" w:space="0" w:color="F2F8FB" w:themeColor="accent4" w:themeTint="BF"/>
          <w:left w:val="single" w:sz="8" w:space="0" w:color="F2F8FB" w:themeColor="accent4" w:themeTint="BF"/>
          <w:bottom w:val="single" w:sz="8" w:space="0" w:color="F2F8FB" w:themeColor="accent4" w:themeTint="BF"/>
          <w:right w:val="single" w:sz="8" w:space="0" w:color="F2F8FB" w:themeColor="accent4" w:themeTint="BF"/>
          <w:insideH w:val="nil"/>
          <w:insideV w:val="nil"/>
        </w:tcBorders>
        <w:shd w:val="clear" w:color="auto" w:fill="EFF6FA" w:themeFill="accent4"/>
      </w:tcPr>
    </w:tblStylePr>
    <w:tblStylePr w:type="lastRow">
      <w:pPr>
        <w:spacing w:before="0" w:after="0" w:line="240" w:lineRule="auto"/>
      </w:pPr>
      <w:rPr>
        <w:b/>
        <w:bCs/>
      </w:rPr>
      <w:tblPr/>
      <w:tcPr>
        <w:tcBorders>
          <w:top w:val="double" w:sz="6" w:space="0" w:color="F2F8FB" w:themeColor="accent4" w:themeTint="BF"/>
          <w:left w:val="single" w:sz="8" w:space="0" w:color="F2F8FB" w:themeColor="accent4" w:themeTint="BF"/>
          <w:bottom w:val="single" w:sz="8" w:space="0" w:color="F2F8FB" w:themeColor="accent4" w:themeTint="BF"/>
          <w:right w:val="single" w:sz="8" w:space="0" w:color="F2F8F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FCFD" w:themeFill="accent4" w:themeFillTint="3F"/>
      </w:tcPr>
    </w:tblStylePr>
    <w:tblStylePr w:type="band1Horz">
      <w:tblPr/>
      <w:tcPr>
        <w:tcBorders>
          <w:insideH w:val="nil"/>
          <w:insideV w:val="nil"/>
        </w:tcBorders>
        <w:shd w:val="clear" w:color="auto" w:fill="FAFCF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91810"/>
    <w:pPr>
      <w:spacing w:after="0" w:line="240" w:lineRule="auto"/>
    </w:pPr>
    <w:tblPr>
      <w:tblStyleRowBandSize w:val="1"/>
      <w:tblStyleColBandSize w:val="1"/>
      <w:tblBorders>
        <w:top w:val="single" w:sz="8" w:space="0" w:color="D8EFEC" w:themeColor="accent5" w:themeTint="BF"/>
        <w:left w:val="single" w:sz="8" w:space="0" w:color="D8EFEC" w:themeColor="accent5" w:themeTint="BF"/>
        <w:bottom w:val="single" w:sz="8" w:space="0" w:color="D8EFEC" w:themeColor="accent5" w:themeTint="BF"/>
        <w:right w:val="single" w:sz="8" w:space="0" w:color="D8EFEC" w:themeColor="accent5" w:themeTint="BF"/>
        <w:insideH w:val="single" w:sz="8" w:space="0" w:color="D8EFEC" w:themeColor="accent5" w:themeTint="BF"/>
      </w:tblBorders>
    </w:tblPr>
    <w:tblStylePr w:type="firstRow">
      <w:pPr>
        <w:spacing w:before="0" w:after="0" w:line="240" w:lineRule="auto"/>
      </w:pPr>
      <w:rPr>
        <w:b/>
        <w:bCs/>
        <w:color w:val="FFFFFF" w:themeColor="background1"/>
      </w:rPr>
      <w:tblPr/>
      <w:tcPr>
        <w:tcBorders>
          <w:top w:val="single" w:sz="8" w:space="0" w:color="D8EFEC" w:themeColor="accent5" w:themeTint="BF"/>
          <w:left w:val="single" w:sz="8" w:space="0" w:color="D8EFEC" w:themeColor="accent5" w:themeTint="BF"/>
          <w:bottom w:val="single" w:sz="8" w:space="0" w:color="D8EFEC" w:themeColor="accent5" w:themeTint="BF"/>
          <w:right w:val="single" w:sz="8" w:space="0" w:color="D8EFEC" w:themeColor="accent5" w:themeTint="BF"/>
          <w:insideH w:val="nil"/>
          <w:insideV w:val="nil"/>
        </w:tcBorders>
        <w:shd w:val="clear" w:color="auto" w:fill="CCEAE6" w:themeFill="accent5"/>
      </w:tcPr>
    </w:tblStylePr>
    <w:tblStylePr w:type="lastRow">
      <w:pPr>
        <w:spacing w:before="0" w:after="0" w:line="240" w:lineRule="auto"/>
      </w:pPr>
      <w:rPr>
        <w:b/>
        <w:bCs/>
      </w:rPr>
      <w:tblPr/>
      <w:tcPr>
        <w:tcBorders>
          <w:top w:val="double" w:sz="6" w:space="0" w:color="D8EFEC" w:themeColor="accent5" w:themeTint="BF"/>
          <w:left w:val="single" w:sz="8" w:space="0" w:color="D8EFEC" w:themeColor="accent5" w:themeTint="BF"/>
          <w:bottom w:val="single" w:sz="8" w:space="0" w:color="D8EFEC" w:themeColor="accent5" w:themeTint="BF"/>
          <w:right w:val="single" w:sz="8" w:space="0" w:color="D8EFEC" w:themeColor="accent5" w:themeTint="BF"/>
          <w:insideH w:val="nil"/>
          <w:insideV w:val="nil"/>
        </w:tcBorders>
      </w:tcPr>
    </w:tblStylePr>
    <w:tblStylePr w:type="firstCol">
      <w:rPr>
        <w:b/>
        <w:bCs/>
      </w:rPr>
    </w:tblStylePr>
    <w:tblStylePr w:type="lastCol">
      <w:rPr>
        <w:b/>
        <w:bCs/>
      </w:rPr>
    </w:tblStylePr>
    <w:tblStylePr w:type="band1Vert">
      <w:tblPr/>
      <w:tcPr>
        <w:shd w:val="clear" w:color="auto" w:fill="F2F9F8" w:themeFill="accent5" w:themeFillTint="3F"/>
      </w:tcPr>
    </w:tblStylePr>
    <w:tblStylePr w:type="band1Horz">
      <w:tblPr/>
      <w:tcPr>
        <w:tcBorders>
          <w:insideH w:val="nil"/>
          <w:insideV w:val="nil"/>
        </w:tcBorders>
        <w:shd w:val="clear" w:color="auto" w:fill="F2F9F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91810"/>
    <w:pPr>
      <w:spacing w:after="0" w:line="240" w:lineRule="auto"/>
    </w:pPr>
    <w:tblPr>
      <w:tblStyleRowBandSize w:val="1"/>
      <w:tblStyleColBandSize w:val="1"/>
      <w:tblBorders>
        <w:top w:val="single" w:sz="8" w:space="0" w:color="7C8897" w:themeColor="accent6" w:themeTint="BF"/>
        <w:left w:val="single" w:sz="8" w:space="0" w:color="7C8897" w:themeColor="accent6" w:themeTint="BF"/>
        <w:bottom w:val="single" w:sz="8" w:space="0" w:color="7C8897" w:themeColor="accent6" w:themeTint="BF"/>
        <w:right w:val="single" w:sz="8" w:space="0" w:color="7C8897" w:themeColor="accent6" w:themeTint="BF"/>
        <w:insideH w:val="single" w:sz="8" w:space="0" w:color="7C8897" w:themeColor="accent6" w:themeTint="BF"/>
      </w:tblBorders>
    </w:tblPr>
    <w:tblStylePr w:type="firstRow">
      <w:pPr>
        <w:spacing w:before="0" w:after="0" w:line="240" w:lineRule="auto"/>
      </w:pPr>
      <w:rPr>
        <w:b/>
        <w:bCs/>
        <w:color w:val="FFFFFF" w:themeColor="background1"/>
      </w:rPr>
      <w:tblPr/>
      <w:tcPr>
        <w:tcBorders>
          <w:top w:val="single" w:sz="8" w:space="0" w:color="7C8897" w:themeColor="accent6" w:themeTint="BF"/>
          <w:left w:val="single" w:sz="8" w:space="0" w:color="7C8897" w:themeColor="accent6" w:themeTint="BF"/>
          <w:bottom w:val="single" w:sz="8" w:space="0" w:color="7C8897" w:themeColor="accent6" w:themeTint="BF"/>
          <w:right w:val="single" w:sz="8" w:space="0" w:color="7C8897" w:themeColor="accent6" w:themeTint="BF"/>
          <w:insideH w:val="nil"/>
          <w:insideV w:val="nil"/>
        </w:tcBorders>
        <w:shd w:val="clear" w:color="auto" w:fill="57626E" w:themeFill="accent6"/>
      </w:tcPr>
    </w:tblStylePr>
    <w:tblStylePr w:type="lastRow">
      <w:pPr>
        <w:spacing w:before="0" w:after="0" w:line="240" w:lineRule="auto"/>
      </w:pPr>
      <w:rPr>
        <w:b/>
        <w:bCs/>
      </w:rPr>
      <w:tblPr/>
      <w:tcPr>
        <w:tcBorders>
          <w:top w:val="double" w:sz="6" w:space="0" w:color="7C8897" w:themeColor="accent6" w:themeTint="BF"/>
          <w:left w:val="single" w:sz="8" w:space="0" w:color="7C8897" w:themeColor="accent6" w:themeTint="BF"/>
          <w:bottom w:val="single" w:sz="8" w:space="0" w:color="7C8897" w:themeColor="accent6" w:themeTint="BF"/>
          <w:right w:val="single" w:sz="8" w:space="0" w:color="7C8897"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8DC" w:themeFill="accent6" w:themeFillTint="3F"/>
      </w:tcPr>
    </w:tblStylePr>
    <w:tblStylePr w:type="band1Horz">
      <w:tblPr/>
      <w:tcPr>
        <w:tcBorders>
          <w:insideH w:val="nil"/>
          <w:insideV w:val="nil"/>
        </w:tcBorders>
        <w:shd w:val="clear" w:color="auto" w:fill="D3D8D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D8D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8D8D8" w:themeFill="accent1"/>
      </w:tcPr>
    </w:tblStylePr>
    <w:tblStylePr w:type="lastCol">
      <w:rPr>
        <w:b/>
        <w:bCs/>
        <w:color w:val="FFFFFF" w:themeColor="background1"/>
      </w:rPr>
      <w:tblPr/>
      <w:tcPr>
        <w:tcBorders>
          <w:left w:val="nil"/>
          <w:right w:val="nil"/>
          <w:insideH w:val="nil"/>
          <w:insideV w:val="nil"/>
        </w:tcBorders>
        <w:shd w:val="clear" w:color="auto" w:fill="D8D8D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2A5A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2A5AD" w:themeFill="accent2"/>
      </w:tcPr>
    </w:tblStylePr>
    <w:tblStylePr w:type="lastCol">
      <w:rPr>
        <w:b/>
        <w:bCs/>
        <w:color w:val="FFFFFF" w:themeColor="background1"/>
      </w:rPr>
      <w:tblPr/>
      <w:tcPr>
        <w:tcBorders>
          <w:left w:val="nil"/>
          <w:right w:val="nil"/>
          <w:insideH w:val="nil"/>
          <w:insideV w:val="nil"/>
        </w:tcBorders>
        <w:shd w:val="clear" w:color="auto" w:fill="A2A5A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6E7F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6E7F2" w:themeFill="accent3"/>
      </w:tcPr>
    </w:tblStylePr>
    <w:tblStylePr w:type="lastCol">
      <w:rPr>
        <w:b/>
        <w:bCs/>
        <w:color w:val="FFFFFF" w:themeColor="background1"/>
      </w:rPr>
      <w:tblPr/>
      <w:tcPr>
        <w:tcBorders>
          <w:left w:val="nil"/>
          <w:right w:val="nil"/>
          <w:insideH w:val="nil"/>
          <w:insideV w:val="nil"/>
        </w:tcBorders>
        <w:shd w:val="clear" w:color="auto" w:fill="D6E7F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FF6F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FF6FA" w:themeFill="accent4"/>
      </w:tcPr>
    </w:tblStylePr>
    <w:tblStylePr w:type="lastCol">
      <w:rPr>
        <w:b/>
        <w:bCs/>
        <w:color w:val="FFFFFF" w:themeColor="background1"/>
      </w:rPr>
      <w:tblPr/>
      <w:tcPr>
        <w:tcBorders>
          <w:left w:val="nil"/>
          <w:right w:val="nil"/>
          <w:insideH w:val="nil"/>
          <w:insideV w:val="nil"/>
        </w:tcBorders>
        <w:shd w:val="clear" w:color="auto" w:fill="EFF6F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EAE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EAE6" w:themeFill="accent5"/>
      </w:tcPr>
    </w:tblStylePr>
    <w:tblStylePr w:type="lastCol">
      <w:rPr>
        <w:b/>
        <w:bCs/>
        <w:color w:val="FFFFFF" w:themeColor="background1"/>
      </w:rPr>
      <w:tblPr/>
      <w:tcPr>
        <w:tcBorders>
          <w:left w:val="nil"/>
          <w:right w:val="nil"/>
          <w:insideH w:val="nil"/>
          <w:insideV w:val="nil"/>
        </w:tcBorders>
        <w:shd w:val="clear" w:color="auto" w:fill="CCEAE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626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626E" w:themeFill="accent6"/>
      </w:tcPr>
    </w:tblStylePr>
    <w:tblStylePr w:type="lastCol">
      <w:rPr>
        <w:b/>
        <w:bCs/>
        <w:color w:val="FFFFFF" w:themeColor="background1"/>
      </w:rPr>
      <w:tblPr/>
      <w:tcPr>
        <w:tcBorders>
          <w:left w:val="nil"/>
          <w:right w:val="nil"/>
          <w:insideH w:val="nil"/>
          <w:insideV w:val="nil"/>
        </w:tcBorders>
        <w:shd w:val="clear" w:color="auto" w:fill="57626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B9181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91810"/>
    <w:rPr>
      <w:rFonts w:asciiTheme="majorHAnsi" w:eastAsiaTheme="majorEastAsia" w:hAnsiTheme="majorHAnsi" w:cstheme="majorBidi"/>
      <w:sz w:val="24"/>
      <w:szCs w:val="24"/>
      <w:shd w:val="pct20" w:color="auto" w:fill="auto"/>
      <w:lang w:val="en-GB"/>
    </w:rPr>
  </w:style>
  <w:style w:type="paragraph" w:styleId="NoSpacing">
    <w:name w:val="No Spacing"/>
    <w:uiPriority w:val="1"/>
    <w:semiHidden/>
    <w:rsid w:val="00B91810"/>
    <w:pPr>
      <w:spacing w:after="0" w:line="240" w:lineRule="auto"/>
    </w:pPr>
  </w:style>
  <w:style w:type="paragraph" w:styleId="NormalWeb">
    <w:name w:val="Normal (Web)"/>
    <w:basedOn w:val="Normal"/>
    <w:uiPriority w:val="99"/>
    <w:semiHidden/>
    <w:unhideWhenUsed/>
    <w:rsid w:val="00B91810"/>
    <w:rPr>
      <w:rFonts w:ascii="Times New Roman" w:hAnsi="Times New Roman" w:cs="Times New Roman"/>
      <w:sz w:val="24"/>
      <w:szCs w:val="24"/>
    </w:rPr>
  </w:style>
  <w:style w:type="paragraph" w:styleId="NormalIndent">
    <w:name w:val="Normal Indent"/>
    <w:basedOn w:val="Normal"/>
    <w:uiPriority w:val="99"/>
    <w:semiHidden/>
    <w:unhideWhenUsed/>
    <w:rsid w:val="00B91810"/>
    <w:pPr>
      <w:ind w:left="720"/>
    </w:pPr>
  </w:style>
  <w:style w:type="paragraph" w:styleId="NoteHeading">
    <w:name w:val="Note Heading"/>
    <w:basedOn w:val="Normal"/>
    <w:next w:val="Normal"/>
    <w:link w:val="NoteHeadingChar"/>
    <w:uiPriority w:val="99"/>
    <w:semiHidden/>
    <w:unhideWhenUsed/>
    <w:rsid w:val="00B91810"/>
    <w:pPr>
      <w:spacing w:after="0" w:line="240" w:lineRule="auto"/>
    </w:pPr>
  </w:style>
  <w:style w:type="character" w:customStyle="1" w:styleId="NoteHeadingChar">
    <w:name w:val="Note Heading Char"/>
    <w:basedOn w:val="DefaultParagraphFont"/>
    <w:link w:val="NoteHeading"/>
    <w:uiPriority w:val="99"/>
    <w:semiHidden/>
    <w:rsid w:val="00B91810"/>
    <w:rPr>
      <w:lang w:val="en-GB"/>
    </w:rPr>
  </w:style>
  <w:style w:type="character" w:styleId="PageNumber">
    <w:name w:val="page number"/>
    <w:basedOn w:val="DefaultParagraphFont"/>
    <w:uiPriority w:val="99"/>
    <w:semiHidden/>
    <w:unhideWhenUsed/>
    <w:rsid w:val="00B91810"/>
    <w:rPr>
      <w:lang w:val="en-GB"/>
    </w:rPr>
  </w:style>
  <w:style w:type="paragraph" w:styleId="PlainText">
    <w:name w:val="Plain Text"/>
    <w:basedOn w:val="Normal"/>
    <w:link w:val="PlainTextChar"/>
    <w:uiPriority w:val="99"/>
    <w:semiHidden/>
    <w:unhideWhenUsed/>
    <w:rsid w:val="00B91810"/>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91810"/>
    <w:rPr>
      <w:rFonts w:ascii="Consolas" w:hAnsi="Consolas" w:cs="Consolas"/>
      <w:sz w:val="21"/>
      <w:szCs w:val="21"/>
      <w:lang w:val="en-GB"/>
    </w:rPr>
  </w:style>
  <w:style w:type="paragraph" w:styleId="Quote">
    <w:name w:val="Quote"/>
    <w:basedOn w:val="Normal"/>
    <w:next w:val="Normal"/>
    <w:link w:val="QuoteChar"/>
    <w:uiPriority w:val="29"/>
    <w:semiHidden/>
    <w:rsid w:val="00B91810"/>
    <w:rPr>
      <w:i/>
      <w:iCs/>
    </w:rPr>
  </w:style>
  <w:style w:type="character" w:customStyle="1" w:styleId="QuoteChar">
    <w:name w:val="Quote Char"/>
    <w:basedOn w:val="DefaultParagraphFont"/>
    <w:link w:val="Quote"/>
    <w:uiPriority w:val="29"/>
    <w:semiHidden/>
    <w:rsid w:val="00B91810"/>
    <w:rPr>
      <w:i/>
      <w:iCs/>
      <w:lang w:val="en-GB"/>
    </w:rPr>
  </w:style>
  <w:style w:type="paragraph" w:styleId="Salutation">
    <w:name w:val="Salutation"/>
    <w:basedOn w:val="Normal"/>
    <w:next w:val="Normal"/>
    <w:link w:val="SalutationChar"/>
    <w:uiPriority w:val="99"/>
    <w:semiHidden/>
    <w:unhideWhenUsed/>
    <w:rsid w:val="00B91810"/>
  </w:style>
  <w:style w:type="character" w:customStyle="1" w:styleId="SalutationChar">
    <w:name w:val="Salutation Char"/>
    <w:basedOn w:val="DefaultParagraphFont"/>
    <w:link w:val="Salutation"/>
    <w:uiPriority w:val="99"/>
    <w:semiHidden/>
    <w:rsid w:val="00B91810"/>
    <w:rPr>
      <w:lang w:val="en-GB"/>
    </w:rPr>
  </w:style>
  <w:style w:type="paragraph" w:styleId="Signature">
    <w:name w:val="Signature"/>
    <w:basedOn w:val="Normal"/>
    <w:link w:val="SignatureChar"/>
    <w:uiPriority w:val="99"/>
    <w:semiHidden/>
    <w:unhideWhenUsed/>
    <w:rsid w:val="00B91810"/>
    <w:pPr>
      <w:spacing w:after="0" w:line="240" w:lineRule="auto"/>
      <w:ind w:left="4252"/>
    </w:pPr>
  </w:style>
  <w:style w:type="character" w:customStyle="1" w:styleId="SignatureChar">
    <w:name w:val="Signature Char"/>
    <w:basedOn w:val="DefaultParagraphFont"/>
    <w:link w:val="Signature"/>
    <w:uiPriority w:val="99"/>
    <w:semiHidden/>
    <w:rsid w:val="00B91810"/>
    <w:rPr>
      <w:lang w:val="en-GB"/>
    </w:rPr>
  </w:style>
  <w:style w:type="character" w:styleId="Strong">
    <w:name w:val="Strong"/>
    <w:basedOn w:val="DefaultParagraphFont"/>
    <w:uiPriority w:val="22"/>
    <w:semiHidden/>
    <w:rsid w:val="00B91810"/>
    <w:rPr>
      <w:b/>
      <w:bCs/>
      <w:lang w:val="en-GB"/>
    </w:rPr>
  </w:style>
  <w:style w:type="paragraph" w:styleId="Subtitle">
    <w:name w:val="Subtitle"/>
    <w:basedOn w:val="Normal"/>
    <w:next w:val="Normal"/>
    <w:link w:val="SubtitleChar"/>
    <w:uiPriority w:val="11"/>
    <w:semiHidden/>
    <w:rsid w:val="00B91810"/>
    <w:pPr>
      <w:numPr>
        <w:ilvl w:val="1"/>
      </w:numPr>
    </w:pPr>
    <w:rPr>
      <w:rFonts w:asciiTheme="majorHAnsi" w:eastAsiaTheme="majorEastAsia" w:hAnsiTheme="majorHAnsi" w:cstheme="majorBidi"/>
      <w:i/>
      <w:iCs/>
      <w:color w:val="D8D8D8" w:themeColor="accent1"/>
      <w:spacing w:val="15"/>
      <w:sz w:val="24"/>
      <w:szCs w:val="24"/>
    </w:rPr>
  </w:style>
  <w:style w:type="character" w:customStyle="1" w:styleId="SubtitleChar">
    <w:name w:val="Subtitle Char"/>
    <w:basedOn w:val="DefaultParagraphFont"/>
    <w:link w:val="Subtitle"/>
    <w:uiPriority w:val="11"/>
    <w:semiHidden/>
    <w:rsid w:val="00B91810"/>
    <w:rPr>
      <w:rFonts w:asciiTheme="majorHAnsi" w:eastAsiaTheme="majorEastAsia" w:hAnsiTheme="majorHAnsi" w:cstheme="majorBidi"/>
      <w:i/>
      <w:iCs/>
      <w:color w:val="D8D8D8" w:themeColor="accent1"/>
      <w:spacing w:val="15"/>
      <w:sz w:val="24"/>
      <w:szCs w:val="24"/>
      <w:lang w:val="en-GB"/>
    </w:rPr>
  </w:style>
  <w:style w:type="character" w:styleId="SubtleEmphasis">
    <w:name w:val="Subtle Emphasis"/>
    <w:basedOn w:val="DefaultParagraphFont"/>
    <w:uiPriority w:val="19"/>
    <w:semiHidden/>
    <w:rsid w:val="00B91810"/>
    <w:rPr>
      <w:i/>
      <w:iCs/>
      <w:color w:val="808080" w:themeColor="text1" w:themeTint="7F"/>
      <w:lang w:val="en-GB"/>
    </w:rPr>
  </w:style>
  <w:style w:type="character" w:styleId="SubtleReference">
    <w:name w:val="Subtle Reference"/>
    <w:basedOn w:val="DefaultParagraphFont"/>
    <w:uiPriority w:val="31"/>
    <w:semiHidden/>
    <w:rsid w:val="00B91810"/>
    <w:rPr>
      <w:smallCaps/>
      <w:color w:val="A2A5AD" w:themeColor="accent2"/>
      <w:u w:val="single"/>
      <w:lang w:val="en-GB"/>
    </w:rPr>
  </w:style>
  <w:style w:type="table" w:styleId="Table3Deffects1">
    <w:name w:val="Table 3D effects 1"/>
    <w:basedOn w:val="TableNormal"/>
    <w:uiPriority w:val="99"/>
    <w:semiHidden/>
    <w:unhideWhenUsed/>
    <w:rsid w:val="00B9181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9181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9181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B9181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9181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9181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9181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B9181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B9181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B9181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B9181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9181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9181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9181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9181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9181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B9181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B9181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9181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B9181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B9181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B9181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B9181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B9181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9181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B9181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9181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9181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9181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9181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9181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9181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9181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B91810"/>
    <w:pPr>
      <w:spacing w:after="0"/>
      <w:ind w:left="220" w:hanging="220"/>
    </w:pPr>
  </w:style>
  <w:style w:type="table" w:styleId="TableProfessional">
    <w:name w:val="Table Professional"/>
    <w:basedOn w:val="TableNormal"/>
    <w:uiPriority w:val="99"/>
    <w:semiHidden/>
    <w:unhideWhenUsed/>
    <w:rsid w:val="00B9181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B9181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9181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9181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9181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9181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B918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B9181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9181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B9181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B91810"/>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rsid w:val="00B57F1F"/>
    <w:pPr>
      <w:spacing w:after="0"/>
      <w:ind w:left="442"/>
    </w:pPr>
  </w:style>
  <w:style w:type="paragraph" w:styleId="TOC4">
    <w:name w:val="toc 4"/>
    <w:basedOn w:val="Normal"/>
    <w:next w:val="Normal"/>
    <w:autoRedefine/>
    <w:uiPriority w:val="39"/>
    <w:semiHidden/>
    <w:unhideWhenUsed/>
    <w:rsid w:val="00B91810"/>
    <w:pPr>
      <w:spacing w:after="100"/>
      <w:ind w:left="660"/>
    </w:pPr>
  </w:style>
  <w:style w:type="paragraph" w:styleId="TOC5">
    <w:name w:val="toc 5"/>
    <w:basedOn w:val="Normal"/>
    <w:next w:val="Normal"/>
    <w:autoRedefine/>
    <w:uiPriority w:val="39"/>
    <w:semiHidden/>
    <w:unhideWhenUsed/>
    <w:rsid w:val="00B91810"/>
    <w:pPr>
      <w:spacing w:after="100"/>
      <w:ind w:left="880"/>
    </w:pPr>
  </w:style>
  <w:style w:type="paragraph" w:styleId="TOC6">
    <w:name w:val="toc 6"/>
    <w:basedOn w:val="Normal"/>
    <w:next w:val="Normal"/>
    <w:autoRedefine/>
    <w:uiPriority w:val="39"/>
    <w:semiHidden/>
    <w:unhideWhenUsed/>
    <w:rsid w:val="00B91810"/>
    <w:pPr>
      <w:spacing w:after="100"/>
      <w:ind w:left="1100"/>
    </w:pPr>
  </w:style>
  <w:style w:type="paragraph" w:styleId="TOC7">
    <w:name w:val="toc 7"/>
    <w:next w:val="Normal"/>
    <w:uiPriority w:val="39"/>
    <w:semiHidden/>
    <w:unhideWhenUsed/>
    <w:rsid w:val="00D73AEE"/>
    <w:pPr>
      <w:tabs>
        <w:tab w:val="left" w:pos="0"/>
      </w:tabs>
      <w:spacing w:before="280" w:after="0"/>
      <w:ind w:left="-567"/>
    </w:pPr>
    <w:rPr>
      <w:b/>
    </w:rPr>
  </w:style>
  <w:style w:type="paragraph" w:styleId="TOC8">
    <w:name w:val="toc 8"/>
    <w:basedOn w:val="TOC2"/>
    <w:next w:val="Normal"/>
    <w:uiPriority w:val="39"/>
    <w:semiHidden/>
    <w:unhideWhenUsed/>
    <w:rsid w:val="001A5D95"/>
  </w:style>
  <w:style w:type="paragraph" w:styleId="TOC9">
    <w:name w:val="toc 9"/>
    <w:basedOn w:val="TOC3"/>
    <w:next w:val="Normal"/>
    <w:uiPriority w:val="39"/>
    <w:semiHidden/>
    <w:unhideWhenUsed/>
    <w:rsid w:val="001A5D95"/>
  </w:style>
  <w:style w:type="paragraph" w:customStyle="1" w:styleId="SDGExec1">
    <w:name w:val="SDG Exec 1"/>
    <w:next w:val="SDGExec2"/>
    <w:uiPriority w:val="2"/>
    <w:qFormat/>
    <w:rsid w:val="00A57753"/>
    <w:pPr>
      <w:keepNext/>
      <w:tabs>
        <w:tab w:val="left" w:pos="0"/>
      </w:tabs>
      <w:outlineLvl w:val="0"/>
    </w:pPr>
    <w:rPr>
      <w:rFonts w:asciiTheme="majorHAnsi" w:eastAsiaTheme="majorEastAsia" w:hAnsiTheme="majorHAnsi" w:cstheme="majorBidi"/>
      <w:b/>
      <w:iCs/>
      <w:color w:val="009483" w:themeColor="text2"/>
      <w:spacing w:val="15"/>
      <w:sz w:val="28"/>
      <w:szCs w:val="24"/>
    </w:rPr>
  </w:style>
  <w:style w:type="paragraph" w:customStyle="1" w:styleId="SDGControlheading">
    <w:name w:val="SDG Control heading"/>
    <w:basedOn w:val="Normal"/>
    <w:hidden/>
    <w:semiHidden/>
    <w:rsid w:val="008D079E"/>
    <w:pPr>
      <w:pBdr>
        <w:top w:val="single" w:sz="8" w:space="1" w:color="auto"/>
        <w:left w:val="single" w:sz="8" w:space="4" w:color="auto"/>
        <w:bottom w:val="single" w:sz="8" w:space="1" w:color="auto"/>
        <w:right w:val="single" w:sz="8" w:space="4" w:color="auto"/>
      </w:pBdr>
      <w:shd w:val="pct20" w:color="auto" w:fill="auto"/>
      <w:spacing w:before="240" w:after="240" w:line="288" w:lineRule="auto"/>
      <w:jc w:val="center"/>
    </w:pPr>
    <w:rPr>
      <w:rFonts w:eastAsia="Times New Roman" w:cs="Times New Roman"/>
      <w:caps/>
      <w:color w:val="auto"/>
      <w:sz w:val="20"/>
      <w:szCs w:val="24"/>
      <w:lang w:eastAsia="en-GB"/>
    </w:rPr>
  </w:style>
  <w:style w:type="paragraph" w:customStyle="1" w:styleId="SDGHidden">
    <w:name w:val="SDG Hidden"/>
    <w:basedOn w:val="Normal"/>
    <w:hidden/>
    <w:rsid w:val="008D079E"/>
    <w:pPr>
      <w:spacing w:before="40" w:after="120" w:line="288" w:lineRule="auto"/>
    </w:pPr>
    <w:rPr>
      <w:rFonts w:eastAsia="Times New Roman" w:cs="Times New Roman"/>
      <w:vanish/>
      <w:color w:val="FF0000"/>
      <w:sz w:val="20"/>
      <w:szCs w:val="24"/>
      <w:lang w:eastAsia="en-GB"/>
    </w:rPr>
  </w:style>
  <w:style w:type="paragraph" w:customStyle="1" w:styleId="SDGControltitle">
    <w:name w:val="SDG Control title"/>
    <w:basedOn w:val="SDGControlheading"/>
    <w:hidden/>
    <w:semiHidden/>
    <w:rsid w:val="008D079E"/>
    <w:pPr>
      <w:spacing w:before="0" w:after="0"/>
    </w:pPr>
  </w:style>
  <w:style w:type="paragraph" w:customStyle="1" w:styleId="SDGCovertitlebuffer">
    <w:name w:val="SDG Cover title buffer"/>
    <w:basedOn w:val="Normal"/>
    <w:hidden/>
    <w:semiHidden/>
    <w:rsid w:val="008D079E"/>
    <w:pPr>
      <w:pBdr>
        <w:top w:val="single" w:sz="8" w:space="1" w:color="auto"/>
        <w:left w:val="single" w:sz="8" w:space="4" w:color="auto"/>
        <w:bottom w:val="single" w:sz="8" w:space="1" w:color="auto"/>
        <w:right w:val="single" w:sz="8" w:space="4" w:color="auto"/>
      </w:pBdr>
      <w:shd w:val="pct20" w:color="auto" w:fill="auto"/>
      <w:spacing w:after="0" w:line="288" w:lineRule="auto"/>
      <w:jc w:val="center"/>
    </w:pPr>
    <w:rPr>
      <w:rFonts w:eastAsia="Times New Roman" w:cs="Times New Roman"/>
      <w:color w:val="auto"/>
      <w:sz w:val="20"/>
      <w:szCs w:val="24"/>
      <w:lang w:eastAsia="en-GB"/>
    </w:rPr>
  </w:style>
  <w:style w:type="paragraph" w:customStyle="1" w:styleId="CSTitle">
    <w:name w:val="CS Title"/>
    <w:uiPriority w:val="1"/>
    <w:semiHidden/>
    <w:rsid w:val="00343512"/>
    <w:pPr>
      <w:spacing w:after="280" w:line="240" w:lineRule="auto"/>
    </w:pPr>
    <w:rPr>
      <w:rFonts w:asciiTheme="majorHAnsi" w:eastAsia="Times New Roman" w:hAnsiTheme="majorHAnsi" w:cs="Times New Roman"/>
      <w:caps/>
      <w:szCs w:val="24"/>
      <w:lang w:eastAsia="en-GB"/>
    </w:rPr>
  </w:style>
  <w:style w:type="paragraph" w:customStyle="1" w:styleId="CSHeading">
    <w:name w:val="CS Heading"/>
    <w:basedOn w:val="SDGControlheading"/>
    <w:uiPriority w:val="1"/>
    <w:semiHidden/>
    <w:rsid w:val="007C1805"/>
    <w:pPr>
      <w:pBdr>
        <w:top w:val="none" w:sz="0" w:space="0" w:color="auto"/>
        <w:left w:val="none" w:sz="0" w:space="0" w:color="auto"/>
        <w:bottom w:val="single" w:sz="8" w:space="1" w:color="57626E" w:themeColor="background2"/>
        <w:right w:val="none" w:sz="0" w:space="0" w:color="auto"/>
      </w:pBdr>
      <w:shd w:val="clear" w:color="auto" w:fill="auto"/>
      <w:spacing w:before="280" w:after="140" w:line="320" w:lineRule="atLeast"/>
      <w:ind w:right="-170"/>
      <w:jc w:val="left"/>
    </w:pPr>
    <w:rPr>
      <w:b/>
      <w:caps w:val="0"/>
      <w:color w:val="404040" w:themeColor="text1" w:themeTint="BF"/>
      <w:sz w:val="22"/>
    </w:rPr>
  </w:style>
  <w:style w:type="numbering" w:customStyle="1" w:styleId="SDGAppendixHeadings">
    <w:name w:val="SDG Appendix Headings"/>
    <w:uiPriority w:val="99"/>
    <w:semiHidden/>
    <w:rsid w:val="007A244D"/>
    <w:pPr>
      <w:numPr>
        <w:numId w:val="10"/>
      </w:numPr>
    </w:pPr>
  </w:style>
  <w:style w:type="paragraph" w:customStyle="1" w:styleId="SDGAppendixListNumber">
    <w:name w:val="SDG Appendix List Number"/>
    <w:basedOn w:val="Heading9"/>
    <w:uiPriority w:val="23"/>
    <w:qFormat/>
    <w:rsid w:val="007A244D"/>
    <w:pPr>
      <w:keepNext w:val="0"/>
      <w:keepLines w:val="0"/>
      <w:numPr>
        <w:ilvl w:val="3"/>
      </w:numPr>
      <w:outlineLvl w:val="9"/>
    </w:pPr>
    <w:rPr>
      <w:b w:val="0"/>
    </w:rPr>
  </w:style>
  <w:style w:type="paragraph" w:customStyle="1" w:styleId="Appendix2Heading8">
    <w:name w:val="Appendix 2  (Heading 8)"/>
    <w:basedOn w:val="Normal"/>
    <w:semiHidden/>
    <w:rsid w:val="00F43296"/>
  </w:style>
  <w:style w:type="paragraph" w:customStyle="1" w:styleId="Appendix2n">
    <w:name w:val="Appendix 2n"/>
    <w:basedOn w:val="Heading2"/>
    <w:next w:val="SDGAppendixListNumber"/>
    <w:uiPriority w:val="21"/>
    <w:qFormat/>
    <w:rsid w:val="001E44A0"/>
    <w:pPr>
      <w:numPr>
        <w:ilvl w:val="0"/>
        <w:numId w:val="0"/>
      </w:numPr>
      <w:outlineLvl w:val="7"/>
    </w:pPr>
  </w:style>
  <w:style w:type="paragraph" w:customStyle="1" w:styleId="Appendix3n">
    <w:name w:val="Appendix 3n"/>
    <w:basedOn w:val="Heading3"/>
    <w:next w:val="SDGAppendixListNumber"/>
    <w:uiPriority w:val="22"/>
    <w:qFormat/>
    <w:rsid w:val="007C26E0"/>
    <w:pPr>
      <w:outlineLvl w:val="8"/>
    </w:pPr>
  </w:style>
  <w:style w:type="paragraph" w:customStyle="1" w:styleId="SDGExec2">
    <w:name w:val="SDG Exec 2"/>
    <w:uiPriority w:val="3"/>
    <w:qFormat/>
    <w:rsid w:val="00D7516F"/>
    <w:pPr>
      <w:keepNext/>
      <w:outlineLvl w:val="1"/>
    </w:pPr>
    <w:rPr>
      <w:rFonts w:asciiTheme="majorHAnsi" w:eastAsiaTheme="majorEastAsia" w:hAnsiTheme="majorHAnsi" w:cstheme="majorBidi"/>
      <w:b/>
      <w:bCs/>
    </w:rPr>
  </w:style>
  <w:style w:type="paragraph" w:customStyle="1" w:styleId="BCAddress">
    <w:name w:val="BC Address"/>
    <w:uiPriority w:val="1"/>
    <w:semiHidden/>
    <w:rsid w:val="00054FAA"/>
    <w:pPr>
      <w:spacing w:after="0" w:line="260" w:lineRule="atLeast"/>
    </w:pPr>
    <w:rPr>
      <w:color w:val="FFFFFF" w:themeColor="background1"/>
      <w:sz w:val="20"/>
    </w:rPr>
  </w:style>
  <w:style w:type="paragraph" w:customStyle="1" w:styleId="BCHeading">
    <w:name w:val="BC Heading"/>
    <w:uiPriority w:val="1"/>
    <w:semiHidden/>
    <w:rsid w:val="00BF2749"/>
    <w:pPr>
      <w:spacing w:after="0" w:line="560" w:lineRule="atLeast"/>
    </w:pPr>
    <w:rPr>
      <w:b/>
      <w:color w:val="FFFFFF" w:themeColor="background1"/>
      <w:sz w:val="28"/>
    </w:rPr>
  </w:style>
  <w:style w:type="paragraph" w:customStyle="1" w:styleId="FooterBackPage">
    <w:name w:val="Footer Back Page"/>
    <w:basedOn w:val="Footer"/>
    <w:uiPriority w:val="1"/>
    <w:semiHidden/>
    <w:rsid w:val="00B17830"/>
    <w:pPr>
      <w:spacing w:line="280" w:lineRule="atLeast"/>
      <w:ind w:left="0"/>
    </w:pPr>
    <w:rPr>
      <w:color w:val="FFFFFF" w:themeColor="background1"/>
      <w:spacing w:val="6"/>
      <w:sz w:val="22"/>
    </w:rPr>
  </w:style>
  <w:style w:type="paragraph" w:customStyle="1" w:styleId="Reasonsheading">
    <w:name w:val="Reasons heading"/>
    <w:uiPriority w:val="1"/>
    <w:semiHidden/>
    <w:rsid w:val="001E5F0D"/>
    <w:pPr>
      <w:spacing w:before="0" w:after="0" w:line="280" w:lineRule="exact"/>
    </w:pPr>
    <w:rPr>
      <w:b/>
      <w:color w:val="FFFFFF" w:themeColor="background1"/>
      <w:sz w:val="28"/>
    </w:rPr>
  </w:style>
  <w:style w:type="paragraph" w:customStyle="1" w:styleId="Reasons">
    <w:name w:val="Reasons"/>
    <w:uiPriority w:val="1"/>
    <w:semiHidden/>
    <w:rsid w:val="001E5F0D"/>
    <w:pPr>
      <w:spacing w:before="0" w:after="240" w:line="240" w:lineRule="atLeast"/>
    </w:pPr>
    <w:rPr>
      <w:color w:val="FFFFFF" w:themeColor="background1"/>
      <w:spacing w:val="-6"/>
      <w:sz w:val="20"/>
    </w:rPr>
  </w:style>
  <w:style w:type="paragraph" w:customStyle="1" w:styleId="Proposaladdresses">
    <w:name w:val="Proposal addresses"/>
    <w:uiPriority w:val="1"/>
    <w:semiHidden/>
    <w:rsid w:val="00694AE3"/>
    <w:pPr>
      <w:spacing w:before="0" w:after="280"/>
      <w:contextualSpacing/>
    </w:pPr>
    <w:rPr>
      <w:color w:val="FFFFFF" w:themeColor="background1"/>
    </w:rPr>
  </w:style>
  <w:style w:type="paragraph" w:customStyle="1" w:styleId="PullQuote">
    <w:name w:val="Pull Quote"/>
    <w:next w:val="Normal"/>
    <w:uiPriority w:val="17"/>
    <w:qFormat/>
    <w:rsid w:val="0025292F"/>
    <w:pPr>
      <w:pBdr>
        <w:top w:val="single" w:sz="2" w:space="3" w:color="7F7F7F" w:themeColor="text1" w:themeTint="80"/>
        <w:bottom w:val="single" w:sz="2" w:space="5" w:color="7F7F7F" w:themeColor="text1" w:themeTint="80"/>
      </w:pBdr>
      <w:spacing w:before="280" w:after="360" w:line="320" w:lineRule="exact"/>
      <w:jc w:val="center"/>
    </w:pPr>
    <w:rPr>
      <w:color w:val="7F7F7F" w:themeColor="text1" w:themeTint="80"/>
      <w:sz w:val="28"/>
    </w:rPr>
  </w:style>
  <w:style w:type="paragraph" w:customStyle="1" w:styleId="NormalNumbered">
    <w:name w:val="Normal Numbered"/>
    <w:basedOn w:val="Normal"/>
    <w:uiPriority w:val="8"/>
    <w:qFormat/>
    <w:rsid w:val="00B40F36"/>
    <w:pPr>
      <w:numPr>
        <w:ilvl w:val="3"/>
        <w:numId w:val="14"/>
      </w:numPr>
    </w:pPr>
  </w:style>
  <w:style w:type="numbering" w:customStyle="1" w:styleId="SDGListNumbers">
    <w:name w:val="SDG List Numbers"/>
    <w:uiPriority w:val="99"/>
    <w:semiHidden/>
    <w:rsid w:val="00A11C25"/>
    <w:pPr>
      <w:numPr>
        <w:numId w:val="11"/>
      </w:numPr>
    </w:pPr>
  </w:style>
  <w:style w:type="paragraph" w:customStyle="1" w:styleId="ListEnd">
    <w:name w:val="List End"/>
    <w:next w:val="NormalNumbered"/>
    <w:uiPriority w:val="1"/>
    <w:semiHidden/>
    <w:rsid w:val="00D06C9D"/>
    <w:pPr>
      <w:spacing w:after="0" w:line="140" w:lineRule="exact"/>
    </w:pPr>
  </w:style>
  <w:style w:type="paragraph" w:customStyle="1" w:styleId="Path">
    <w:name w:val="Path"/>
    <w:basedOn w:val="Footer"/>
    <w:uiPriority w:val="1"/>
    <w:semiHidden/>
    <w:rsid w:val="003D7D29"/>
    <w:pPr>
      <w:spacing w:after="140"/>
      <w:ind w:left="0"/>
    </w:pPr>
    <w:rPr>
      <w:noProof/>
      <w:sz w:val="12"/>
    </w:rPr>
  </w:style>
  <w:style w:type="paragraph" w:customStyle="1" w:styleId="SDGCaptiontable">
    <w:name w:val="SDG Caption table"/>
    <w:basedOn w:val="SDGCaptionfigure"/>
    <w:next w:val="Normal"/>
    <w:semiHidden/>
    <w:rsid w:val="00F15E56"/>
  </w:style>
  <w:style w:type="paragraph" w:customStyle="1" w:styleId="SDGCaptionfigure">
    <w:name w:val="SDG Caption figure"/>
    <w:basedOn w:val="Caption"/>
    <w:next w:val="Normal"/>
    <w:semiHidden/>
    <w:rsid w:val="00F15E56"/>
  </w:style>
  <w:style w:type="paragraph" w:customStyle="1" w:styleId="SDGCaptionfigureAppendix">
    <w:name w:val="SDG Caption figure Appendix"/>
    <w:basedOn w:val="SDGCaptionfigure"/>
    <w:next w:val="Normal"/>
    <w:semiHidden/>
    <w:rsid w:val="00F15E56"/>
    <w:pPr>
      <w:tabs>
        <w:tab w:val="left" w:pos="3402"/>
      </w:tabs>
    </w:pPr>
  </w:style>
  <w:style w:type="paragraph" w:customStyle="1" w:styleId="SDGCaptiontableAppendix">
    <w:name w:val="SDG Caption table Appendix"/>
    <w:basedOn w:val="SDGCaptiontable"/>
    <w:next w:val="Normal"/>
    <w:semiHidden/>
    <w:rsid w:val="00F15E56"/>
    <w:pPr>
      <w:tabs>
        <w:tab w:val="left" w:pos="3402"/>
      </w:tabs>
    </w:pPr>
  </w:style>
  <w:style w:type="table" w:customStyle="1" w:styleId="SDGControlInformation">
    <w:name w:val="SDG Control Information"/>
    <w:basedOn w:val="TableNormal"/>
    <w:uiPriority w:val="99"/>
    <w:semiHidden/>
    <w:rsid w:val="00A42A37"/>
    <w:pPr>
      <w:spacing w:before="0" w:after="0" w:line="160" w:lineRule="atLeast"/>
    </w:pPr>
    <w:rPr>
      <w:sz w:val="16"/>
    </w:rPr>
    <w:tblPr>
      <w:tblCellMar>
        <w:top w:w="57" w:type="dxa"/>
        <w:left w:w="57" w:type="dxa"/>
        <w:bottom w:w="57" w:type="dxa"/>
        <w:right w:w="57" w:type="dxa"/>
      </w:tblCellMar>
    </w:tblPr>
    <w:tblStylePr w:type="firstRow">
      <w:rPr>
        <w:b/>
      </w:rPr>
      <w:tblPr/>
      <w:tcPr>
        <w:tcBorders>
          <w:top w:val="nil"/>
          <w:left w:val="nil"/>
          <w:bottom w:val="single" w:sz="6" w:space="0" w:color="D8D8D8" w:themeColor="accent1"/>
          <w:right w:val="nil"/>
          <w:insideH w:val="nil"/>
          <w:insideV w:val="nil"/>
          <w:tl2br w:val="nil"/>
          <w:tr2bl w:val="nil"/>
        </w:tcBorders>
      </w:tcPr>
    </w:tblStylePr>
  </w:style>
  <w:style w:type="paragraph" w:customStyle="1" w:styleId="Spaceaftertable">
    <w:name w:val="Space after table"/>
    <w:basedOn w:val="Normal"/>
    <w:uiPriority w:val="1"/>
    <w:semiHidden/>
    <w:rsid w:val="00F8390D"/>
    <w:pPr>
      <w:spacing w:before="0" w:after="0" w:line="240" w:lineRule="auto"/>
    </w:pPr>
    <w:rPr>
      <w:sz w:val="16"/>
    </w:rPr>
  </w:style>
  <w:style w:type="paragraph" w:customStyle="1" w:styleId="Hidden">
    <w:name w:val="Hidden"/>
    <w:basedOn w:val="Normal"/>
    <w:uiPriority w:val="1"/>
    <w:semiHidden/>
    <w:rsid w:val="00802C80"/>
    <w:rPr>
      <w:vanish/>
    </w:rPr>
  </w:style>
  <w:style w:type="table" w:styleId="GridTable1Light">
    <w:name w:val="Grid Table 1 Light"/>
    <w:basedOn w:val="TableNormal"/>
    <w:uiPriority w:val="46"/>
    <w:semiHidden/>
    <w:rsid w:val="00773A6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773A62"/>
    <w:pPr>
      <w:spacing w:after="0" w:line="240" w:lineRule="auto"/>
    </w:pPr>
    <w:tblPr>
      <w:tblStyleRowBandSize w:val="1"/>
      <w:tblStyleColBandSize w:val="1"/>
      <w:tblBorders>
        <w:top w:val="single" w:sz="4" w:space="0" w:color="EFEFEF" w:themeColor="accent1" w:themeTint="66"/>
        <w:left w:val="single" w:sz="4" w:space="0" w:color="EFEFEF" w:themeColor="accent1" w:themeTint="66"/>
        <w:bottom w:val="single" w:sz="4" w:space="0" w:color="EFEFEF" w:themeColor="accent1" w:themeTint="66"/>
        <w:right w:val="single" w:sz="4" w:space="0" w:color="EFEFEF" w:themeColor="accent1" w:themeTint="66"/>
        <w:insideH w:val="single" w:sz="4" w:space="0" w:color="EFEFEF" w:themeColor="accent1" w:themeTint="66"/>
        <w:insideV w:val="single" w:sz="4" w:space="0" w:color="EFEFEF" w:themeColor="accent1" w:themeTint="66"/>
      </w:tblBorders>
    </w:tblPr>
    <w:tblStylePr w:type="firstRow">
      <w:rPr>
        <w:b/>
        <w:bCs/>
      </w:rPr>
      <w:tblPr/>
      <w:tcPr>
        <w:tcBorders>
          <w:bottom w:val="single" w:sz="12" w:space="0" w:color="E7E7E7" w:themeColor="accent1" w:themeTint="99"/>
        </w:tcBorders>
      </w:tcPr>
    </w:tblStylePr>
    <w:tblStylePr w:type="lastRow">
      <w:rPr>
        <w:b/>
        <w:bCs/>
      </w:rPr>
      <w:tblPr/>
      <w:tcPr>
        <w:tcBorders>
          <w:top w:val="double" w:sz="2" w:space="0" w:color="E7E7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773A62"/>
    <w:pPr>
      <w:spacing w:after="0" w:line="240" w:lineRule="auto"/>
    </w:pPr>
    <w:tblPr>
      <w:tblStyleRowBandSize w:val="1"/>
      <w:tblStyleColBandSize w:val="1"/>
      <w:tblBorders>
        <w:top w:val="single" w:sz="4" w:space="0" w:color="D9DADE" w:themeColor="accent2" w:themeTint="66"/>
        <w:left w:val="single" w:sz="4" w:space="0" w:color="D9DADE" w:themeColor="accent2" w:themeTint="66"/>
        <w:bottom w:val="single" w:sz="4" w:space="0" w:color="D9DADE" w:themeColor="accent2" w:themeTint="66"/>
        <w:right w:val="single" w:sz="4" w:space="0" w:color="D9DADE" w:themeColor="accent2" w:themeTint="66"/>
        <w:insideH w:val="single" w:sz="4" w:space="0" w:color="D9DADE" w:themeColor="accent2" w:themeTint="66"/>
        <w:insideV w:val="single" w:sz="4" w:space="0" w:color="D9DADE" w:themeColor="accent2" w:themeTint="66"/>
      </w:tblBorders>
    </w:tblPr>
    <w:tblStylePr w:type="firstRow">
      <w:rPr>
        <w:b/>
        <w:bCs/>
      </w:rPr>
      <w:tblPr/>
      <w:tcPr>
        <w:tcBorders>
          <w:bottom w:val="single" w:sz="12" w:space="0" w:color="C7C8CD" w:themeColor="accent2" w:themeTint="99"/>
        </w:tcBorders>
      </w:tcPr>
    </w:tblStylePr>
    <w:tblStylePr w:type="lastRow">
      <w:rPr>
        <w:b/>
        <w:bCs/>
      </w:rPr>
      <w:tblPr/>
      <w:tcPr>
        <w:tcBorders>
          <w:top w:val="double" w:sz="2" w:space="0" w:color="C7C8C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773A62"/>
    <w:pPr>
      <w:spacing w:after="0" w:line="240" w:lineRule="auto"/>
    </w:pPr>
    <w:tblPr>
      <w:tblStyleRowBandSize w:val="1"/>
      <w:tblStyleColBandSize w:val="1"/>
      <w:tblBorders>
        <w:top w:val="single" w:sz="4" w:space="0" w:color="EEF5F9" w:themeColor="accent3" w:themeTint="66"/>
        <w:left w:val="single" w:sz="4" w:space="0" w:color="EEF5F9" w:themeColor="accent3" w:themeTint="66"/>
        <w:bottom w:val="single" w:sz="4" w:space="0" w:color="EEF5F9" w:themeColor="accent3" w:themeTint="66"/>
        <w:right w:val="single" w:sz="4" w:space="0" w:color="EEF5F9" w:themeColor="accent3" w:themeTint="66"/>
        <w:insideH w:val="single" w:sz="4" w:space="0" w:color="EEF5F9" w:themeColor="accent3" w:themeTint="66"/>
        <w:insideV w:val="single" w:sz="4" w:space="0" w:color="EEF5F9" w:themeColor="accent3" w:themeTint="66"/>
      </w:tblBorders>
    </w:tblPr>
    <w:tblStylePr w:type="firstRow">
      <w:rPr>
        <w:b/>
        <w:bCs/>
      </w:rPr>
      <w:tblPr/>
      <w:tcPr>
        <w:tcBorders>
          <w:bottom w:val="single" w:sz="12" w:space="0" w:color="E6F0F7" w:themeColor="accent3" w:themeTint="99"/>
        </w:tcBorders>
      </w:tcPr>
    </w:tblStylePr>
    <w:tblStylePr w:type="lastRow">
      <w:rPr>
        <w:b/>
        <w:bCs/>
      </w:rPr>
      <w:tblPr/>
      <w:tcPr>
        <w:tcBorders>
          <w:top w:val="double" w:sz="2" w:space="0" w:color="E6F0F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773A62"/>
    <w:pPr>
      <w:spacing w:after="0" w:line="240" w:lineRule="auto"/>
    </w:pPr>
    <w:tblPr>
      <w:tblStyleRowBandSize w:val="1"/>
      <w:tblStyleColBandSize w:val="1"/>
      <w:tblBorders>
        <w:top w:val="single" w:sz="4" w:space="0" w:color="F8FBFD" w:themeColor="accent4" w:themeTint="66"/>
        <w:left w:val="single" w:sz="4" w:space="0" w:color="F8FBFD" w:themeColor="accent4" w:themeTint="66"/>
        <w:bottom w:val="single" w:sz="4" w:space="0" w:color="F8FBFD" w:themeColor="accent4" w:themeTint="66"/>
        <w:right w:val="single" w:sz="4" w:space="0" w:color="F8FBFD" w:themeColor="accent4" w:themeTint="66"/>
        <w:insideH w:val="single" w:sz="4" w:space="0" w:color="F8FBFD" w:themeColor="accent4" w:themeTint="66"/>
        <w:insideV w:val="single" w:sz="4" w:space="0" w:color="F8FBFD" w:themeColor="accent4" w:themeTint="66"/>
      </w:tblBorders>
    </w:tblPr>
    <w:tblStylePr w:type="firstRow">
      <w:rPr>
        <w:b/>
        <w:bCs/>
      </w:rPr>
      <w:tblPr/>
      <w:tcPr>
        <w:tcBorders>
          <w:bottom w:val="single" w:sz="12" w:space="0" w:color="F5F9FC" w:themeColor="accent4" w:themeTint="99"/>
        </w:tcBorders>
      </w:tcPr>
    </w:tblStylePr>
    <w:tblStylePr w:type="lastRow">
      <w:rPr>
        <w:b/>
        <w:bCs/>
      </w:rPr>
      <w:tblPr/>
      <w:tcPr>
        <w:tcBorders>
          <w:top w:val="double" w:sz="2" w:space="0" w:color="F5F9F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773A62"/>
    <w:pPr>
      <w:spacing w:after="0" w:line="240" w:lineRule="auto"/>
    </w:pPr>
    <w:tblPr>
      <w:tblStyleRowBandSize w:val="1"/>
      <w:tblStyleColBandSize w:val="1"/>
      <w:tblBorders>
        <w:top w:val="single" w:sz="4" w:space="0" w:color="EAF6F5" w:themeColor="accent5" w:themeTint="66"/>
        <w:left w:val="single" w:sz="4" w:space="0" w:color="EAF6F5" w:themeColor="accent5" w:themeTint="66"/>
        <w:bottom w:val="single" w:sz="4" w:space="0" w:color="EAF6F5" w:themeColor="accent5" w:themeTint="66"/>
        <w:right w:val="single" w:sz="4" w:space="0" w:color="EAF6F5" w:themeColor="accent5" w:themeTint="66"/>
        <w:insideH w:val="single" w:sz="4" w:space="0" w:color="EAF6F5" w:themeColor="accent5" w:themeTint="66"/>
        <w:insideV w:val="single" w:sz="4" w:space="0" w:color="EAF6F5" w:themeColor="accent5" w:themeTint="66"/>
      </w:tblBorders>
    </w:tblPr>
    <w:tblStylePr w:type="firstRow">
      <w:rPr>
        <w:b/>
        <w:bCs/>
      </w:rPr>
      <w:tblPr/>
      <w:tcPr>
        <w:tcBorders>
          <w:bottom w:val="single" w:sz="12" w:space="0" w:color="E0F2F0" w:themeColor="accent5" w:themeTint="99"/>
        </w:tcBorders>
      </w:tcPr>
    </w:tblStylePr>
    <w:tblStylePr w:type="lastRow">
      <w:rPr>
        <w:b/>
        <w:bCs/>
      </w:rPr>
      <w:tblPr/>
      <w:tcPr>
        <w:tcBorders>
          <w:top w:val="double" w:sz="2" w:space="0" w:color="E0F2F0"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773A62"/>
    <w:pPr>
      <w:spacing w:after="0" w:line="240" w:lineRule="auto"/>
    </w:pPr>
    <w:tblPr>
      <w:tblStyleRowBandSize w:val="1"/>
      <w:tblStyleColBandSize w:val="1"/>
      <w:tblBorders>
        <w:top w:val="single" w:sz="4" w:space="0" w:color="B9BFC7" w:themeColor="accent6" w:themeTint="66"/>
        <w:left w:val="single" w:sz="4" w:space="0" w:color="B9BFC7" w:themeColor="accent6" w:themeTint="66"/>
        <w:bottom w:val="single" w:sz="4" w:space="0" w:color="B9BFC7" w:themeColor="accent6" w:themeTint="66"/>
        <w:right w:val="single" w:sz="4" w:space="0" w:color="B9BFC7" w:themeColor="accent6" w:themeTint="66"/>
        <w:insideH w:val="single" w:sz="4" w:space="0" w:color="B9BFC7" w:themeColor="accent6" w:themeTint="66"/>
        <w:insideV w:val="single" w:sz="4" w:space="0" w:color="B9BFC7" w:themeColor="accent6" w:themeTint="66"/>
      </w:tblBorders>
    </w:tblPr>
    <w:tblStylePr w:type="firstRow">
      <w:rPr>
        <w:b/>
        <w:bCs/>
      </w:rPr>
      <w:tblPr/>
      <w:tcPr>
        <w:tcBorders>
          <w:bottom w:val="single" w:sz="12" w:space="0" w:color="96A0AC" w:themeColor="accent6" w:themeTint="99"/>
        </w:tcBorders>
      </w:tcPr>
    </w:tblStylePr>
    <w:tblStylePr w:type="lastRow">
      <w:rPr>
        <w:b/>
        <w:bCs/>
      </w:rPr>
      <w:tblPr/>
      <w:tcPr>
        <w:tcBorders>
          <w:top w:val="double" w:sz="2" w:space="0" w:color="96A0A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773A6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773A62"/>
    <w:pPr>
      <w:spacing w:after="0" w:line="240" w:lineRule="auto"/>
    </w:pPr>
    <w:tblPr>
      <w:tblStyleRowBandSize w:val="1"/>
      <w:tblStyleColBandSize w:val="1"/>
      <w:tblBorders>
        <w:top w:val="single" w:sz="2" w:space="0" w:color="E7E7E7" w:themeColor="accent1" w:themeTint="99"/>
        <w:bottom w:val="single" w:sz="2" w:space="0" w:color="E7E7E7" w:themeColor="accent1" w:themeTint="99"/>
        <w:insideH w:val="single" w:sz="2" w:space="0" w:color="E7E7E7" w:themeColor="accent1" w:themeTint="99"/>
        <w:insideV w:val="single" w:sz="2" w:space="0" w:color="E7E7E7" w:themeColor="accent1" w:themeTint="99"/>
      </w:tblBorders>
    </w:tblPr>
    <w:tblStylePr w:type="firstRow">
      <w:rPr>
        <w:b/>
        <w:bCs/>
      </w:rPr>
      <w:tblPr/>
      <w:tcPr>
        <w:tcBorders>
          <w:top w:val="nil"/>
          <w:bottom w:val="single" w:sz="12" w:space="0" w:color="E7E7E7" w:themeColor="accent1" w:themeTint="99"/>
          <w:insideH w:val="nil"/>
          <w:insideV w:val="nil"/>
        </w:tcBorders>
        <w:shd w:val="clear" w:color="auto" w:fill="FFFFFF" w:themeFill="background1"/>
      </w:tcPr>
    </w:tblStylePr>
    <w:tblStylePr w:type="lastRow">
      <w:rPr>
        <w:b/>
        <w:bCs/>
      </w:rPr>
      <w:tblPr/>
      <w:tcPr>
        <w:tcBorders>
          <w:top w:val="double" w:sz="2" w:space="0" w:color="E7E7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7F7" w:themeFill="accent1" w:themeFillTint="33"/>
      </w:tcPr>
    </w:tblStylePr>
    <w:tblStylePr w:type="band1Horz">
      <w:tblPr/>
      <w:tcPr>
        <w:shd w:val="clear" w:color="auto" w:fill="F7F7F7" w:themeFill="accent1" w:themeFillTint="33"/>
      </w:tcPr>
    </w:tblStylePr>
  </w:style>
  <w:style w:type="table" w:styleId="GridTable2-Accent2">
    <w:name w:val="Grid Table 2 Accent 2"/>
    <w:basedOn w:val="TableNormal"/>
    <w:uiPriority w:val="47"/>
    <w:semiHidden/>
    <w:rsid w:val="00773A62"/>
    <w:pPr>
      <w:spacing w:after="0" w:line="240" w:lineRule="auto"/>
    </w:pPr>
    <w:tblPr>
      <w:tblStyleRowBandSize w:val="1"/>
      <w:tblStyleColBandSize w:val="1"/>
      <w:tblBorders>
        <w:top w:val="single" w:sz="2" w:space="0" w:color="C7C8CD" w:themeColor="accent2" w:themeTint="99"/>
        <w:bottom w:val="single" w:sz="2" w:space="0" w:color="C7C8CD" w:themeColor="accent2" w:themeTint="99"/>
        <w:insideH w:val="single" w:sz="2" w:space="0" w:color="C7C8CD" w:themeColor="accent2" w:themeTint="99"/>
        <w:insideV w:val="single" w:sz="2" w:space="0" w:color="C7C8CD" w:themeColor="accent2" w:themeTint="99"/>
      </w:tblBorders>
    </w:tblPr>
    <w:tblStylePr w:type="firstRow">
      <w:rPr>
        <w:b/>
        <w:bCs/>
      </w:rPr>
      <w:tblPr/>
      <w:tcPr>
        <w:tcBorders>
          <w:top w:val="nil"/>
          <w:bottom w:val="single" w:sz="12" w:space="0" w:color="C7C8CD" w:themeColor="accent2" w:themeTint="99"/>
          <w:insideH w:val="nil"/>
          <w:insideV w:val="nil"/>
        </w:tcBorders>
        <w:shd w:val="clear" w:color="auto" w:fill="FFFFFF" w:themeFill="background1"/>
      </w:tcPr>
    </w:tblStylePr>
    <w:tblStylePr w:type="lastRow">
      <w:rPr>
        <w:b/>
        <w:bCs/>
      </w:rPr>
      <w:tblPr/>
      <w:tcPr>
        <w:tcBorders>
          <w:top w:val="double" w:sz="2" w:space="0" w:color="C7C8C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CEE" w:themeFill="accent2" w:themeFillTint="33"/>
      </w:tcPr>
    </w:tblStylePr>
    <w:tblStylePr w:type="band1Horz">
      <w:tblPr/>
      <w:tcPr>
        <w:shd w:val="clear" w:color="auto" w:fill="ECECEE" w:themeFill="accent2" w:themeFillTint="33"/>
      </w:tcPr>
    </w:tblStylePr>
  </w:style>
  <w:style w:type="table" w:styleId="GridTable2-Accent3">
    <w:name w:val="Grid Table 2 Accent 3"/>
    <w:basedOn w:val="TableNormal"/>
    <w:uiPriority w:val="47"/>
    <w:semiHidden/>
    <w:rsid w:val="00773A62"/>
    <w:pPr>
      <w:spacing w:after="0" w:line="240" w:lineRule="auto"/>
    </w:pPr>
    <w:tblPr>
      <w:tblStyleRowBandSize w:val="1"/>
      <w:tblStyleColBandSize w:val="1"/>
      <w:tblBorders>
        <w:top w:val="single" w:sz="2" w:space="0" w:color="E6F0F7" w:themeColor="accent3" w:themeTint="99"/>
        <w:bottom w:val="single" w:sz="2" w:space="0" w:color="E6F0F7" w:themeColor="accent3" w:themeTint="99"/>
        <w:insideH w:val="single" w:sz="2" w:space="0" w:color="E6F0F7" w:themeColor="accent3" w:themeTint="99"/>
        <w:insideV w:val="single" w:sz="2" w:space="0" w:color="E6F0F7" w:themeColor="accent3" w:themeTint="99"/>
      </w:tblBorders>
    </w:tblPr>
    <w:tblStylePr w:type="firstRow">
      <w:rPr>
        <w:b/>
        <w:bCs/>
      </w:rPr>
      <w:tblPr/>
      <w:tcPr>
        <w:tcBorders>
          <w:top w:val="nil"/>
          <w:bottom w:val="single" w:sz="12" w:space="0" w:color="E6F0F7" w:themeColor="accent3" w:themeTint="99"/>
          <w:insideH w:val="nil"/>
          <w:insideV w:val="nil"/>
        </w:tcBorders>
        <w:shd w:val="clear" w:color="auto" w:fill="FFFFFF" w:themeFill="background1"/>
      </w:tcPr>
    </w:tblStylePr>
    <w:tblStylePr w:type="lastRow">
      <w:rPr>
        <w:b/>
        <w:bCs/>
      </w:rPr>
      <w:tblPr/>
      <w:tcPr>
        <w:tcBorders>
          <w:top w:val="double" w:sz="2" w:space="0" w:color="E6F0F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AFC" w:themeFill="accent3" w:themeFillTint="33"/>
      </w:tcPr>
    </w:tblStylePr>
    <w:tblStylePr w:type="band1Horz">
      <w:tblPr/>
      <w:tcPr>
        <w:shd w:val="clear" w:color="auto" w:fill="F6FAFC" w:themeFill="accent3" w:themeFillTint="33"/>
      </w:tcPr>
    </w:tblStylePr>
  </w:style>
  <w:style w:type="table" w:styleId="GridTable2-Accent4">
    <w:name w:val="Grid Table 2 Accent 4"/>
    <w:basedOn w:val="TableNormal"/>
    <w:uiPriority w:val="47"/>
    <w:semiHidden/>
    <w:rsid w:val="00773A62"/>
    <w:pPr>
      <w:spacing w:after="0" w:line="240" w:lineRule="auto"/>
    </w:pPr>
    <w:tblPr>
      <w:tblStyleRowBandSize w:val="1"/>
      <w:tblStyleColBandSize w:val="1"/>
      <w:tblBorders>
        <w:top w:val="single" w:sz="2" w:space="0" w:color="F5F9FC" w:themeColor="accent4" w:themeTint="99"/>
        <w:bottom w:val="single" w:sz="2" w:space="0" w:color="F5F9FC" w:themeColor="accent4" w:themeTint="99"/>
        <w:insideH w:val="single" w:sz="2" w:space="0" w:color="F5F9FC" w:themeColor="accent4" w:themeTint="99"/>
        <w:insideV w:val="single" w:sz="2" w:space="0" w:color="F5F9FC" w:themeColor="accent4" w:themeTint="99"/>
      </w:tblBorders>
    </w:tblPr>
    <w:tblStylePr w:type="firstRow">
      <w:rPr>
        <w:b/>
        <w:bCs/>
      </w:rPr>
      <w:tblPr/>
      <w:tcPr>
        <w:tcBorders>
          <w:top w:val="nil"/>
          <w:bottom w:val="single" w:sz="12" w:space="0" w:color="F5F9FC" w:themeColor="accent4" w:themeTint="99"/>
          <w:insideH w:val="nil"/>
          <w:insideV w:val="nil"/>
        </w:tcBorders>
        <w:shd w:val="clear" w:color="auto" w:fill="FFFFFF" w:themeFill="background1"/>
      </w:tcPr>
    </w:tblStylePr>
    <w:tblStylePr w:type="lastRow">
      <w:rPr>
        <w:b/>
        <w:bCs/>
      </w:rPr>
      <w:tblPr/>
      <w:tcPr>
        <w:tcBorders>
          <w:top w:val="double" w:sz="2" w:space="0" w:color="F5F9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DFE" w:themeFill="accent4" w:themeFillTint="33"/>
      </w:tcPr>
    </w:tblStylePr>
    <w:tblStylePr w:type="band1Horz">
      <w:tblPr/>
      <w:tcPr>
        <w:shd w:val="clear" w:color="auto" w:fill="FBFDFE" w:themeFill="accent4" w:themeFillTint="33"/>
      </w:tcPr>
    </w:tblStylePr>
  </w:style>
  <w:style w:type="table" w:styleId="GridTable2-Accent5">
    <w:name w:val="Grid Table 2 Accent 5"/>
    <w:basedOn w:val="TableNormal"/>
    <w:uiPriority w:val="47"/>
    <w:semiHidden/>
    <w:rsid w:val="00773A62"/>
    <w:pPr>
      <w:spacing w:after="0" w:line="240" w:lineRule="auto"/>
    </w:pPr>
    <w:tblPr>
      <w:tblStyleRowBandSize w:val="1"/>
      <w:tblStyleColBandSize w:val="1"/>
      <w:tblBorders>
        <w:top w:val="single" w:sz="2" w:space="0" w:color="E0F2F0" w:themeColor="accent5" w:themeTint="99"/>
        <w:bottom w:val="single" w:sz="2" w:space="0" w:color="E0F2F0" w:themeColor="accent5" w:themeTint="99"/>
        <w:insideH w:val="single" w:sz="2" w:space="0" w:color="E0F2F0" w:themeColor="accent5" w:themeTint="99"/>
        <w:insideV w:val="single" w:sz="2" w:space="0" w:color="E0F2F0" w:themeColor="accent5" w:themeTint="99"/>
      </w:tblBorders>
    </w:tblPr>
    <w:tblStylePr w:type="firstRow">
      <w:rPr>
        <w:b/>
        <w:bCs/>
      </w:rPr>
      <w:tblPr/>
      <w:tcPr>
        <w:tcBorders>
          <w:top w:val="nil"/>
          <w:bottom w:val="single" w:sz="12" w:space="0" w:color="E0F2F0" w:themeColor="accent5" w:themeTint="99"/>
          <w:insideH w:val="nil"/>
          <w:insideV w:val="nil"/>
        </w:tcBorders>
        <w:shd w:val="clear" w:color="auto" w:fill="FFFFFF" w:themeFill="background1"/>
      </w:tcPr>
    </w:tblStylePr>
    <w:tblStylePr w:type="lastRow">
      <w:rPr>
        <w:b/>
        <w:bCs/>
      </w:rPr>
      <w:tblPr/>
      <w:tcPr>
        <w:tcBorders>
          <w:top w:val="double" w:sz="2" w:space="0" w:color="E0F2F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AF9" w:themeFill="accent5" w:themeFillTint="33"/>
      </w:tcPr>
    </w:tblStylePr>
    <w:tblStylePr w:type="band1Horz">
      <w:tblPr/>
      <w:tcPr>
        <w:shd w:val="clear" w:color="auto" w:fill="F4FAF9" w:themeFill="accent5" w:themeFillTint="33"/>
      </w:tcPr>
    </w:tblStylePr>
  </w:style>
  <w:style w:type="table" w:styleId="GridTable2-Accent6">
    <w:name w:val="Grid Table 2 Accent 6"/>
    <w:basedOn w:val="TableNormal"/>
    <w:uiPriority w:val="47"/>
    <w:semiHidden/>
    <w:rsid w:val="00773A62"/>
    <w:pPr>
      <w:spacing w:after="0" w:line="240" w:lineRule="auto"/>
    </w:pPr>
    <w:tblPr>
      <w:tblStyleRowBandSize w:val="1"/>
      <w:tblStyleColBandSize w:val="1"/>
      <w:tblBorders>
        <w:top w:val="single" w:sz="2" w:space="0" w:color="96A0AC" w:themeColor="accent6" w:themeTint="99"/>
        <w:bottom w:val="single" w:sz="2" w:space="0" w:color="96A0AC" w:themeColor="accent6" w:themeTint="99"/>
        <w:insideH w:val="single" w:sz="2" w:space="0" w:color="96A0AC" w:themeColor="accent6" w:themeTint="99"/>
        <w:insideV w:val="single" w:sz="2" w:space="0" w:color="96A0AC" w:themeColor="accent6" w:themeTint="99"/>
      </w:tblBorders>
    </w:tblPr>
    <w:tblStylePr w:type="firstRow">
      <w:rPr>
        <w:b/>
        <w:bCs/>
      </w:rPr>
      <w:tblPr/>
      <w:tcPr>
        <w:tcBorders>
          <w:top w:val="nil"/>
          <w:bottom w:val="single" w:sz="12" w:space="0" w:color="96A0AC" w:themeColor="accent6" w:themeTint="99"/>
          <w:insideH w:val="nil"/>
          <w:insideV w:val="nil"/>
        </w:tcBorders>
        <w:shd w:val="clear" w:color="auto" w:fill="FFFFFF" w:themeFill="background1"/>
      </w:tcPr>
    </w:tblStylePr>
    <w:tblStylePr w:type="lastRow">
      <w:rPr>
        <w:b/>
        <w:bCs/>
      </w:rPr>
      <w:tblPr/>
      <w:tcPr>
        <w:tcBorders>
          <w:top w:val="double" w:sz="2" w:space="0" w:color="96A0A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DFE3" w:themeFill="accent6" w:themeFillTint="33"/>
      </w:tcPr>
    </w:tblStylePr>
    <w:tblStylePr w:type="band1Horz">
      <w:tblPr/>
      <w:tcPr>
        <w:shd w:val="clear" w:color="auto" w:fill="DCDFE3" w:themeFill="accent6" w:themeFillTint="33"/>
      </w:tcPr>
    </w:tblStylePr>
  </w:style>
  <w:style w:type="table" w:styleId="GridTable3">
    <w:name w:val="Grid Table 3"/>
    <w:basedOn w:val="TableNormal"/>
    <w:uiPriority w:val="48"/>
    <w:semiHidden/>
    <w:rsid w:val="00773A6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773A62"/>
    <w:pPr>
      <w:spacing w:after="0" w:line="240" w:lineRule="auto"/>
    </w:pPr>
    <w:tblPr>
      <w:tblStyleRowBandSize w:val="1"/>
      <w:tblStyleColBandSize w:val="1"/>
      <w:tblBorders>
        <w:top w:val="single" w:sz="4" w:space="0" w:color="E7E7E7" w:themeColor="accent1" w:themeTint="99"/>
        <w:left w:val="single" w:sz="4" w:space="0" w:color="E7E7E7" w:themeColor="accent1" w:themeTint="99"/>
        <w:bottom w:val="single" w:sz="4" w:space="0" w:color="E7E7E7" w:themeColor="accent1" w:themeTint="99"/>
        <w:right w:val="single" w:sz="4" w:space="0" w:color="E7E7E7" w:themeColor="accent1" w:themeTint="99"/>
        <w:insideH w:val="single" w:sz="4" w:space="0" w:color="E7E7E7" w:themeColor="accent1" w:themeTint="99"/>
        <w:insideV w:val="single" w:sz="4" w:space="0" w:color="E7E7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7F7" w:themeFill="accent1" w:themeFillTint="33"/>
      </w:tcPr>
    </w:tblStylePr>
    <w:tblStylePr w:type="band1Horz">
      <w:tblPr/>
      <w:tcPr>
        <w:shd w:val="clear" w:color="auto" w:fill="F7F7F7" w:themeFill="accent1" w:themeFillTint="33"/>
      </w:tcPr>
    </w:tblStylePr>
    <w:tblStylePr w:type="neCell">
      <w:tblPr/>
      <w:tcPr>
        <w:tcBorders>
          <w:bottom w:val="single" w:sz="4" w:space="0" w:color="E7E7E7" w:themeColor="accent1" w:themeTint="99"/>
        </w:tcBorders>
      </w:tcPr>
    </w:tblStylePr>
    <w:tblStylePr w:type="nwCell">
      <w:tblPr/>
      <w:tcPr>
        <w:tcBorders>
          <w:bottom w:val="single" w:sz="4" w:space="0" w:color="E7E7E7" w:themeColor="accent1" w:themeTint="99"/>
        </w:tcBorders>
      </w:tcPr>
    </w:tblStylePr>
    <w:tblStylePr w:type="seCell">
      <w:tblPr/>
      <w:tcPr>
        <w:tcBorders>
          <w:top w:val="single" w:sz="4" w:space="0" w:color="E7E7E7" w:themeColor="accent1" w:themeTint="99"/>
        </w:tcBorders>
      </w:tcPr>
    </w:tblStylePr>
    <w:tblStylePr w:type="swCell">
      <w:tblPr/>
      <w:tcPr>
        <w:tcBorders>
          <w:top w:val="single" w:sz="4" w:space="0" w:color="E7E7E7" w:themeColor="accent1" w:themeTint="99"/>
        </w:tcBorders>
      </w:tcPr>
    </w:tblStylePr>
  </w:style>
  <w:style w:type="table" w:styleId="GridTable3-Accent2">
    <w:name w:val="Grid Table 3 Accent 2"/>
    <w:basedOn w:val="TableNormal"/>
    <w:uiPriority w:val="48"/>
    <w:semiHidden/>
    <w:rsid w:val="00773A62"/>
    <w:pPr>
      <w:spacing w:after="0" w:line="240" w:lineRule="auto"/>
    </w:pPr>
    <w:tblPr>
      <w:tblStyleRowBandSize w:val="1"/>
      <w:tblStyleColBandSize w:val="1"/>
      <w:tblBorders>
        <w:top w:val="single" w:sz="4" w:space="0" w:color="C7C8CD" w:themeColor="accent2" w:themeTint="99"/>
        <w:left w:val="single" w:sz="4" w:space="0" w:color="C7C8CD" w:themeColor="accent2" w:themeTint="99"/>
        <w:bottom w:val="single" w:sz="4" w:space="0" w:color="C7C8CD" w:themeColor="accent2" w:themeTint="99"/>
        <w:right w:val="single" w:sz="4" w:space="0" w:color="C7C8CD" w:themeColor="accent2" w:themeTint="99"/>
        <w:insideH w:val="single" w:sz="4" w:space="0" w:color="C7C8CD" w:themeColor="accent2" w:themeTint="99"/>
        <w:insideV w:val="single" w:sz="4" w:space="0" w:color="C7C8C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CEE" w:themeFill="accent2" w:themeFillTint="33"/>
      </w:tcPr>
    </w:tblStylePr>
    <w:tblStylePr w:type="band1Horz">
      <w:tblPr/>
      <w:tcPr>
        <w:shd w:val="clear" w:color="auto" w:fill="ECECEE" w:themeFill="accent2" w:themeFillTint="33"/>
      </w:tcPr>
    </w:tblStylePr>
    <w:tblStylePr w:type="neCell">
      <w:tblPr/>
      <w:tcPr>
        <w:tcBorders>
          <w:bottom w:val="single" w:sz="4" w:space="0" w:color="C7C8CD" w:themeColor="accent2" w:themeTint="99"/>
        </w:tcBorders>
      </w:tcPr>
    </w:tblStylePr>
    <w:tblStylePr w:type="nwCell">
      <w:tblPr/>
      <w:tcPr>
        <w:tcBorders>
          <w:bottom w:val="single" w:sz="4" w:space="0" w:color="C7C8CD" w:themeColor="accent2" w:themeTint="99"/>
        </w:tcBorders>
      </w:tcPr>
    </w:tblStylePr>
    <w:tblStylePr w:type="seCell">
      <w:tblPr/>
      <w:tcPr>
        <w:tcBorders>
          <w:top w:val="single" w:sz="4" w:space="0" w:color="C7C8CD" w:themeColor="accent2" w:themeTint="99"/>
        </w:tcBorders>
      </w:tcPr>
    </w:tblStylePr>
    <w:tblStylePr w:type="swCell">
      <w:tblPr/>
      <w:tcPr>
        <w:tcBorders>
          <w:top w:val="single" w:sz="4" w:space="0" w:color="C7C8CD" w:themeColor="accent2" w:themeTint="99"/>
        </w:tcBorders>
      </w:tcPr>
    </w:tblStylePr>
  </w:style>
  <w:style w:type="table" w:styleId="GridTable3-Accent3">
    <w:name w:val="Grid Table 3 Accent 3"/>
    <w:basedOn w:val="TableNormal"/>
    <w:uiPriority w:val="48"/>
    <w:semiHidden/>
    <w:rsid w:val="00773A62"/>
    <w:pPr>
      <w:spacing w:after="0" w:line="240" w:lineRule="auto"/>
    </w:pPr>
    <w:tblPr>
      <w:tblStyleRowBandSize w:val="1"/>
      <w:tblStyleColBandSize w:val="1"/>
      <w:tblBorders>
        <w:top w:val="single" w:sz="4" w:space="0" w:color="E6F0F7" w:themeColor="accent3" w:themeTint="99"/>
        <w:left w:val="single" w:sz="4" w:space="0" w:color="E6F0F7" w:themeColor="accent3" w:themeTint="99"/>
        <w:bottom w:val="single" w:sz="4" w:space="0" w:color="E6F0F7" w:themeColor="accent3" w:themeTint="99"/>
        <w:right w:val="single" w:sz="4" w:space="0" w:color="E6F0F7" w:themeColor="accent3" w:themeTint="99"/>
        <w:insideH w:val="single" w:sz="4" w:space="0" w:color="E6F0F7" w:themeColor="accent3" w:themeTint="99"/>
        <w:insideV w:val="single" w:sz="4" w:space="0" w:color="E6F0F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AFC" w:themeFill="accent3" w:themeFillTint="33"/>
      </w:tcPr>
    </w:tblStylePr>
    <w:tblStylePr w:type="band1Horz">
      <w:tblPr/>
      <w:tcPr>
        <w:shd w:val="clear" w:color="auto" w:fill="F6FAFC" w:themeFill="accent3" w:themeFillTint="33"/>
      </w:tcPr>
    </w:tblStylePr>
    <w:tblStylePr w:type="neCell">
      <w:tblPr/>
      <w:tcPr>
        <w:tcBorders>
          <w:bottom w:val="single" w:sz="4" w:space="0" w:color="E6F0F7" w:themeColor="accent3" w:themeTint="99"/>
        </w:tcBorders>
      </w:tcPr>
    </w:tblStylePr>
    <w:tblStylePr w:type="nwCell">
      <w:tblPr/>
      <w:tcPr>
        <w:tcBorders>
          <w:bottom w:val="single" w:sz="4" w:space="0" w:color="E6F0F7" w:themeColor="accent3" w:themeTint="99"/>
        </w:tcBorders>
      </w:tcPr>
    </w:tblStylePr>
    <w:tblStylePr w:type="seCell">
      <w:tblPr/>
      <w:tcPr>
        <w:tcBorders>
          <w:top w:val="single" w:sz="4" w:space="0" w:color="E6F0F7" w:themeColor="accent3" w:themeTint="99"/>
        </w:tcBorders>
      </w:tcPr>
    </w:tblStylePr>
    <w:tblStylePr w:type="swCell">
      <w:tblPr/>
      <w:tcPr>
        <w:tcBorders>
          <w:top w:val="single" w:sz="4" w:space="0" w:color="E6F0F7" w:themeColor="accent3" w:themeTint="99"/>
        </w:tcBorders>
      </w:tcPr>
    </w:tblStylePr>
  </w:style>
  <w:style w:type="table" w:styleId="GridTable3-Accent4">
    <w:name w:val="Grid Table 3 Accent 4"/>
    <w:basedOn w:val="TableNormal"/>
    <w:uiPriority w:val="48"/>
    <w:semiHidden/>
    <w:rsid w:val="00773A62"/>
    <w:pPr>
      <w:spacing w:after="0" w:line="240" w:lineRule="auto"/>
    </w:pPr>
    <w:tblPr>
      <w:tblStyleRowBandSize w:val="1"/>
      <w:tblStyleColBandSize w:val="1"/>
      <w:tblBorders>
        <w:top w:val="single" w:sz="4" w:space="0" w:color="F5F9FC" w:themeColor="accent4" w:themeTint="99"/>
        <w:left w:val="single" w:sz="4" w:space="0" w:color="F5F9FC" w:themeColor="accent4" w:themeTint="99"/>
        <w:bottom w:val="single" w:sz="4" w:space="0" w:color="F5F9FC" w:themeColor="accent4" w:themeTint="99"/>
        <w:right w:val="single" w:sz="4" w:space="0" w:color="F5F9FC" w:themeColor="accent4" w:themeTint="99"/>
        <w:insideH w:val="single" w:sz="4" w:space="0" w:color="F5F9FC" w:themeColor="accent4" w:themeTint="99"/>
        <w:insideV w:val="single" w:sz="4" w:space="0" w:color="F5F9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DFE" w:themeFill="accent4" w:themeFillTint="33"/>
      </w:tcPr>
    </w:tblStylePr>
    <w:tblStylePr w:type="band1Horz">
      <w:tblPr/>
      <w:tcPr>
        <w:shd w:val="clear" w:color="auto" w:fill="FBFDFE" w:themeFill="accent4" w:themeFillTint="33"/>
      </w:tcPr>
    </w:tblStylePr>
    <w:tblStylePr w:type="neCell">
      <w:tblPr/>
      <w:tcPr>
        <w:tcBorders>
          <w:bottom w:val="single" w:sz="4" w:space="0" w:color="F5F9FC" w:themeColor="accent4" w:themeTint="99"/>
        </w:tcBorders>
      </w:tcPr>
    </w:tblStylePr>
    <w:tblStylePr w:type="nwCell">
      <w:tblPr/>
      <w:tcPr>
        <w:tcBorders>
          <w:bottom w:val="single" w:sz="4" w:space="0" w:color="F5F9FC" w:themeColor="accent4" w:themeTint="99"/>
        </w:tcBorders>
      </w:tcPr>
    </w:tblStylePr>
    <w:tblStylePr w:type="seCell">
      <w:tblPr/>
      <w:tcPr>
        <w:tcBorders>
          <w:top w:val="single" w:sz="4" w:space="0" w:color="F5F9FC" w:themeColor="accent4" w:themeTint="99"/>
        </w:tcBorders>
      </w:tcPr>
    </w:tblStylePr>
    <w:tblStylePr w:type="swCell">
      <w:tblPr/>
      <w:tcPr>
        <w:tcBorders>
          <w:top w:val="single" w:sz="4" w:space="0" w:color="F5F9FC" w:themeColor="accent4" w:themeTint="99"/>
        </w:tcBorders>
      </w:tcPr>
    </w:tblStylePr>
  </w:style>
  <w:style w:type="table" w:styleId="GridTable3-Accent5">
    <w:name w:val="Grid Table 3 Accent 5"/>
    <w:basedOn w:val="TableNormal"/>
    <w:uiPriority w:val="48"/>
    <w:semiHidden/>
    <w:rsid w:val="00773A62"/>
    <w:pPr>
      <w:spacing w:after="0" w:line="240" w:lineRule="auto"/>
    </w:pPr>
    <w:tblPr>
      <w:tblStyleRowBandSize w:val="1"/>
      <w:tblStyleColBandSize w:val="1"/>
      <w:tblBorders>
        <w:top w:val="single" w:sz="4" w:space="0" w:color="E0F2F0" w:themeColor="accent5" w:themeTint="99"/>
        <w:left w:val="single" w:sz="4" w:space="0" w:color="E0F2F0" w:themeColor="accent5" w:themeTint="99"/>
        <w:bottom w:val="single" w:sz="4" w:space="0" w:color="E0F2F0" w:themeColor="accent5" w:themeTint="99"/>
        <w:right w:val="single" w:sz="4" w:space="0" w:color="E0F2F0" w:themeColor="accent5" w:themeTint="99"/>
        <w:insideH w:val="single" w:sz="4" w:space="0" w:color="E0F2F0" w:themeColor="accent5" w:themeTint="99"/>
        <w:insideV w:val="single" w:sz="4" w:space="0" w:color="E0F2F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AF9" w:themeFill="accent5" w:themeFillTint="33"/>
      </w:tcPr>
    </w:tblStylePr>
    <w:tblStylePr w:type="band1Horz">
      <w:tblPr/>
      <w:tcPr>
        <w:shd w:val="clear" w:color="auto" w:fill="F4FAF9" w:themeFill="accent5" w:themeFillTint="33"/>
      </w:tcPr>
    </w:tblStylePr>
    <w:tblStylePr w:type="neCell">
      <w:tblPr/>
      <w:tcPr>
        <w:tcBorders>
          <w:bottom w:val="single" w:sz="4" w:space="0" w:color="E0F2F0" w:themeColor="accent5" w:themeTint="99"/>
        </w:tcBorders>
      </w:tcPr>
    </w:tblStylePr>
    <w:tblStylePr w:type="nwCell">
      <w:tblPr/>
      <w:tcPr>
        <w:tcBorders>
          <w:bottom w:val="single" w:sz="4" w:space="0" w:color="E0F2F0" w:themeColor="accent5" w:themeTint="99"/>
        </w:tcBorders>
      </w:tcPr>
    </w:tblStylePr>
    <w:tblStylePr w:type="seCell">
      <w:tblPr/>
      <w:tcPr>
        <w:tcBorders>
          <w:top w:val="single" w:sz="4" w:space="0" w:color="E0F2F0" w:themeColor="accent5" w:themeTint="99"/>
        </w:tcBorders>
      </w:tcPr>
    </w:tblStylePr>
    <w:tblStylePr w:type="swCell">
      <w:tblPr/>
      <w:tcPr>
        <w:tcBorders>
          <w:top w:val="single" w:sz="4" w:space="0" w:color="E0F2F0" w:themeColor="accent5" w:themeTint="99"/>
        </w:tcBorders>
      </w:tcPr>
    </w:tblStylePr>
  </w:style>
  <w:style w:type="table" w:styleId="GridTable3-Accent6">
    <w:name w:val="Grid Table 3 Accent 6"/>
    <w:basedOn w:val="TableNormal"/>
    <w:uiPriority w:val="48"/>
    <w:semiHidden/>
    <w:rsid w:val="00773A62"/>
    <w:pPr>
      <w:spacing w:after="0" w:line="240" w:lineRule="auto"/>
    </w:pPr>
    <w:tblPr>
      <w:tblStyleRowBandSize w:val="1"/>
      <w:tblStyleColBandSize w:val="1"/>
      <w:tblBorders>
        <w:top w:val="single" w:sz="4" w:space="0" w:color="96A0AC" w:themeColor="accent6" w:themeTint="99"/>
        <w:left w:val="single" w:sz="4" w:space="0" w:color="96A0AC" w:themeColor="accent6" w:themeTint="99"/>
        <w:bottom w:val="single" w:sz="4" w:space="0" w:color="96A0AC" w:themeColor="accent6" w:themeTint="99"/>
        <w:right w:val="single" w:sz="4" w:space="0" w:color="96A0AC" w:themeColor="accent6" w:themeTint="99"/>
        <w:insideH w:val="single" w:sz="4" w:space="0" w:color="96A0AC" w:themeColor="accent6" w:themeTint="99"/>
        <w:insideV w:val="single" w:sz="4" w:space="0" w:color="96A0A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FE3" w:themeFill="accent6" w:themeFillTint="33"/>
      </w:tcPr>
    </w:tblStylePr>
    <w:tblStylePr w:type="band1Horz">
      <w:tblPr/>
      <w:tcPr>
        <w:shd w:val="clear" w:color="auto" w:fill="DCDFE3" w:themeFill="accent6" w:themeFillTint="33"/>
      </w:tcPr>
    </w:tblStylePr>
    <w:tblStylePr w:type="neCell">
      <w:tblPr/>
      <w:tcPr>
        <w:tcBorders>
          <w:bottom w:val="single" w:sz="4" w:space="0" w:color="96A0AC" w:themeColor="accent6" w:themeTint="99"/>
        </w:tcBorders>
      </w:tcPr>
    </w:tblStylePr>
    <w:tblStylePr w:type="nwCell">
      <w:tblPr/>
      <w:tcPr>
        <w:tcBorders>
          <w:bottom w:val="single" w:sz="4" w:space="0" w:color="96A0AC" w:themeColor="accent6" w:themeTint="99"/>
        </w:tcBorders>
      </w:tcPr>
    </w:tblStylePr>
    <w:tblStylePr w:type="seCell">
      <w:tblPr/>
      <w:tcPr>
        <w:tcBorders>
          <w:top w:val="single" w:sz="4" w:space="0" w:color="96A0AC" w:themeColor="accent6" w:themeTint="99"/>
        </w:tcBorders>
      </w:tcPr>
    </w:tblStylePr>
    <w:tblStylePr w:type="swCell">
      <w:tblPr/>
      <w:tcPr>
        <w:tcBorders>
          <w:top w:val="single" w:sz="4" w:space="0" w:color="96A0AC" w:themeColor="accent6" w:themeTint="99"/>
        </w:tcBorders>
      </w:tcPr>
    </w:tblStylePr>
  </w:style>
  <w:style w:type="table" w:styleId="GridTable4">
    <w:name w:val="Grid Table 4"/>
    <w:basedOn w:val="TableNormal"/>
    <w:uiPriority w:val="49"/>
    <w:semiHidden/>
    <w:rsid w:val="00773A6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773A62"/>
    <w:pPr>
      <w:spacing w:after="0" w:line="240" w:lineRule="auto"/>
    </w:pPr>
    <w:tblPr>
      <w:tblStyleRowBandSize w:val="1"/>
      <w:tblStyleColBandSize w:val="1"/>
      <w:tblBorders>
        <w:top w:val="single" w:sz="4" w:space="0" w:color="E7E7E7" w:themeColor="accent1" w:themeTint="99"/>
        <w:left w:val="single" w:sz="4" w:space="0" w:color="E7E7E7" w:themeColor="accent1" w:themeTint="99"/>
        <w:bottom w:val="single" w:sz="4" w:space="0" w:color="E7E7E7" w:themeColor="accent1" w:themeTint="99"/>
        <w:right w:val="single" w:sz="4" w:space="0" w:color="E7E7E7" w:themeColor="accent1" w:themeTint="99"/>
        <w:insideH w:val="single" w:sz="4" w:space="0" w:color="E7E7E7" w:themeColor="accent1" w:themeTint="99"/>
        <w:insideV w:val="single" w:sz="4" w:space="0" w:color="E7E7E7" w:themeColor="accent1" w:themeTint="99"/>
      </w:tblBorders>
    </w:tblPr>
    <w:tblStylePr w:type="firstRow">
      <w:rPr>
        <w:b/>
        <w:bCs/>
        <w:color w:val="FFFFFF" w:themeColor="background1"/>
      </w:rPr>
      <w:tblPr/>
      <w:tcPr>
        <w:tcBorders>
          <w:top w:val="single" w:sz="4" w:space="0" w:color="D8D8D8" w:themeColor="accent1"/>
          <w:left w:val="single" w:sz="4" w:space="0" w:color="D8D8D8" w:themeColor="accent1"/>
          <w:bottom w:val="single" w:sz="4" w:space="0" w:color="D8D8D8" w:themeColor="accent1"/>
          <w:right w:val="single" w:sz="4" w:space="0" w:color="D8D8D8" w:themeColor="accent1"/>
          <w:insideH w:val="nil"/>
          <w:insideV w:val="nil"/>
        </w:tcBorders>
        <w:shd w:val="clear" w:color="auto" w:fill="D8D8D8" w:themeFill="accent1"/>
      </w:tcPr>
    </w:tblStylePr>
    <w:tblStylePr w:type="lastRow">
      <w:rPr>
        <w:b/>
        <w:bCs/>
      </w:rPr>
      <w:tblPr/>
      <w:tcPr>
        <w:tcBorders>
          <w:top w:val="double" w:sz="4" w:space="0" w:color="D8D8D8" w:themeColor="accent1"/>
        </w:tcBorders>
      </w:tcPr>
    </w:tblStylePr>
    <w:tblStylePr w:type="firstCol">
      <w:rPr>
        <w:b/>
        <w:bCs/>
      </w:rPr>
    </w:tblStylePr>
    <w:tblStylePr w:type="lastCol">
      <w:rPr>
        <w:b/>
        <w:bCs/>
      </w:rPr>
    </w:tblStylePr>
    <w:tblStylePr w:type="band1Vert">
      <w:tblPr/>
      <w:tcPr>
        <w:shd w:val="clear" w:color="auto" w:fill="F7F7F7" w:themeFill="accent1" w:themeFillTint="33"/>
      </w:tcPr>
    </w:tblStylePr>
    <w:tblStylePr w:type="band1Horz">
      <w:tblPr/>
      <w:tcPr>
        <w:shd w:val="clear" w:color="auto" w:fill="F7F7F7" w:themeFill="accent1" w:themeFillTint="33"/>
      </w:tcPr>
    </w:tblStylePr>
  </w:style>
  <w:style w:type="table" w:styleId="GridTable4-Accent2">
    <w:name w:val="Grid Table 4 Accent 2"/>
    <w:basedOn w:val="TableNormal"/>
    <w:uiPriority w:val="49"/>
    <w:semiHidden/>
    <w:rsid w:val="00773A62"/>
    <w:pPr>
      <w:spacing w:after="0" w:line="240" w:lineRule="auto"/>
    </w:pPr>
    <w:tblPr>
      <w:tblStyleRowBandSize w:val="1"/>
      <w:tblStyleColBandSize w:val="1"/>
      <w:tblBorders>
        <w:top w:val="single" w:sz="4" w:space="0" w:color="C7C8CD" w:themeColor="accent2" w:themeTint="99"/>
        <w:left w:val="single" w:sz="4" w:space="0" w:color="C7C8CD" w:themeColor="accent2" w:themeTint="99"/>
        <w:bottom w:val="single" w:sz="4" w:space="0" w:color="C7C8CD" w:themeColor="accent2" w:themeTint="99"/>
        <w:right w:val="single" w:sz="4" w:space="0" w:color="C7C8CD" w:themeColor="accent2" w:themeTint="99"/>
        <w:insideH w:val="single" w:sz="4" w:space="0" w:color="C7C8CD" w:themeColor="accent2" w:themeTint="99"/>
        <w:insideV w:val="single" w:sz="4" w:space="0" w:color="C7C8CD" w:themeColor="accent2" w:themeTint="99"/>
      </w:tblBorders>
    </w:tblPr>
    <w:tblStylePr w:type="firstRow">
      <w:rPr>
        <w:b/>
        <w:bCs/>
        <w:color w:val="FFFFFF" w:themeColor="background1"/>
      </w:rPr>
      <w:tblPr/>
      <w:tcPr>
        <w:tcBorders>
          <w:top w:val="single" w:sz="4" w:space="0" w:color="A2A5AD" w:themeColor="accent2"/>
          <w:left w:val="single" w:sz="4" w:space="0" w:color="A2A5AD" w:themeColor="accent2"/>
          <w:bottom w:val="single" w:sz="4" w:space="0" w:color="A2A5AD" w:themeColor="accent2"/>
          <w:right w:val="single" w:sz="4" w:space="0" w:color="A2A5AD" w:themeColor="accent2"/>
          <w:insideH w:val="nil"/>
          <w:insideV w:val="nil"/>
        </w:tcBorders>
        <w:shd w:val="clear" w:color="auto" w:fill="A2A5AD" w:themeFill="accent2"/>
      </w:tcPr>
    </w:tblStylePr>
    <w:tblStylePr w:type="lastRow">
      <w:rPr>
        <w:b/>
        <w:bCs/>
      </w:rPr>
      <w:tblPr/>
      <w:tcPr>
        <w:tcBorders>
          <w:top w:val="double" w:sz="4" w:space="0" w:color="A2A5AD" w:themeColor="accent2"/>
        </w:tcBorders>
      </w:tcPr>
    </w:tblStylePr>
    <w:tblStylePr w:type="firstCol">
      <w:rPr>
        <w:b/>
        <w:bCs/>
      </w:rPr>
    </w:tblStylePr>
    <w:tblStylePr w:type="lastCol">
      <w:rPr>
        <w:b/>
        <w:bCs/>
      </w:rPr>
    </w:tblStylePr>
    <w:tblStylePr w:type="band1Vert">
      <w:tblPr/>
      <w:tcPr>
        <w:shd w:val="clear" w:color="auto" w:fill="ECECEE" w:themeFill="accent2" w:themeFillTint="33"/>
      </w:tcPr>
    </w:tblStylePr>
    <w:tblStylePr w:type="band1Horz">
      <w:tblPr/>
      <w:tcPr>
        <w:shd w:val="clear" w:color="auto" w:fill="ECECEE" w:themeFill="accent2" w:themeFillTint="33"/>
      </w:tcPr>
    </w:tblStylePr>
  </w:style>
  <w:style w:type="table" w:styleId="GridTable4-Accent3">
    <w:name w:val="Grid Table 4 Accent 3"/>
    <w:basedOn w:val="TableNormal"/>
    <w:uiPriority w:val="49"/>
    <w:semiHidden/>
    <w:rsid w:val="00773A62"/>
    <w:pPr>
      <w:spacing w:after="0" w:line="240" w:lineRule="auto"/>
    </w:pPr>
    <w:tblPr>
      <w:tblStyleRowBandSize w:val="1"/>
      <w:tblStyleColBandSize w:val="1"/>
      <w:tblBorders>
        <w:top w:val="single" w:sz="4" w:space="0" w:color="E6F0F7" w:themeColor="accent3" w:themeTint="99"/>
        <w:left w:val="single" w:sz="4" w:space="0" w:color="E6F0F7" w:themeColor="accent3" w:themeTint="99"/>
        <w:bottom w:val="single" w:sz="4" w:space="0" w:color="E6F0F7" w:themeColor="accent3" w:themeTint="99"/>
        <w:right w:val="single" w:sz="4" w:space="0" w:color="E6F0F7" w:themeColor="accent3" w:themeTint="99"/>
        <w:insideH w:val="single" w:sz="4" w:space="0" w:color="E6F0F7" w:themeColor="accent3" w:themeTint="99"/>
        <w:insideV w:val="single" w:sz="4" w:space="0" w:color="E6F0F7" w:themeColor="accent3" w:themeTint="99"/>
      </w:tblBorders>
    </w:tblPr>
    <w:tblStylePr w:type="firstRow">
      <w:rPr>
        <w:b/>
        <w:bCs/>
        <w:color w:val="FFFFFF" w:themeColor="background1"/>
      </w:rPr>
      <w:tblPr/>
      <w:tcPr>
        <w:tcBorders>
          <w:top w:val="single" w:sz="4" w:space="0" w:color="D6E7F2" w:themeColor="accent3"/>
          <w:left w:val="single" w:sz="4" w:space="0" w:color="D6E7F2" w:themeColor="accent3"/>
          <w:bottom w:val="single" w:sz="4" w:space="0" w:color="D6E7F2" w:themeColor="accent3"/>
          <w:right w:val="single" w:sz="4" w:space="0" w:color="D6E7F2" w:themeColor="accent3"/>
          <w:insideH w:val="nil"/>
          <w:insideV w:val="nil"/>
        </w:tcBorders>
        <w:shd w:val="clear" w:color="auto" w:fill="D6E7F2" w:themeFill="accent3"/>
      </w:tcPr>
    </w:tblStylePr>
    <w:tblStylePr w:type="lastRow">
      <w:rPr>
        <w:b/>
        <w:bCs/>
      </w:rPr>
      <w:tblPr/>
      <w:tcPr>
        <w:tcBorders>
          <w:top w:val="double" w:sz="4" w:space="0" w:color="D6E7F2" w:themeColor="accent3"/>
        </w:tcBorders>
      </w:tcPr>
    </w:tblStylePr>
    <w:tblStylePr w:type="firstCol">
      <w:rPr>
        <w:b/>
        <w:bCs/>
      </w:rPr>
    </w:tblStylePr>
    <w:tblStylePr w:type="lastCol">
      <w:rPr>
        <w:b/>
        <w:bCs/>
      </w:rPr>
    </w:tblStylePr>
    <w:tblStylePr w:type="band1Vert">
      <w:tblPr/>
      <w:tcPr>
        <w:shd w:val="clear" w:color="auto" w:fill="F6FAFC" w:themeFill="accent3" w:themeFillTint="33"/>
      </w:tcPr>
    </w:tblStylePr>
    <w:tblStylePr w:type="band1Horz">
      <w:tblPr/>
      <w:tcPr>
        <w:shd w:val="clear" w:color="auto" w:fill="F6FAFC" w:themeFill="accent3" w:themeFillTint="33"/>
      </w:tcPr>
    </w:tblStylePr>
  </w:style>
  <w:style w:type="table" w:styleId="GridTable4-Accent4">
    <w:name w:val="Grid Table 4 Accent 4"/>
    <w:basedOn w:val="TableNormal"/>
    <w:uiPriority w:val="49"/>
    <w:semiHidden/>
    <w:rsid w:val="00773A62"/>
    <w:pPr>
      <w:spacing w:after="0" w:line="240" w:lineRule="auto"/>
    </w:pPr>
    <w:tblPr>
      <w:tblStyleRowBandSize w:val="1"/>
      <w:tblStyleColBandSize w:val="1"/>
      <w:tblBorders>
        <w:top w:val="single" w:sz="4" w:space="0" w:color="F5F9FC" w:themeColor="accent4" w:themeTint="99"/>
        <w:left w:val="single" w:sz="4" w:space="0" w:color="F5F9FC" w:themeColor="accent4" w:themeTint="99"/>
        <w:bottom w:val="single" w:sz="4" w:space="0" w:color="F5F9FC" w:themeColor="accent4" w:themeTint="99"/>
        <w:right w:val="single" w:sz="4" w:space="0" w:color="F5F9FC" w:themeColor="accent4" w:themeTint="99"/>
        <w:insideH w:val="single" w:sz="4" w:space="0" w:color="F5F9FC" w:themeColor="accent4" w:themeTint="99"/>
        <w:insideV w:val="single" w:sz="4" w:space="0" w:color="F5F9FC" w:themeColor="accent4" w:themeTint="99"/>
      </w:tblBorders>
    </w:tblPr>
    <w:tblStylePr w:type="firstRow">
      <w:rPr>
        <w:b/>
        <w:bCs/>
        <w:color w:val="FFFFFF" w:themeColor="background1"/>
      </w:rPr>
      <w:tblPr/>
      <w:tcPr>
        <w:tcBorders>
          <w:top w:val="single" w:sz="4" w:space="0" w:color="EFF6FA" w:themeColor="accent4"/>
          <w:left w:val="single" w:sz="4" w:space="0" w:color="EFF6FA" w:themeColor="accent4"/>
          <w:bottom w:val="single" w:sz="4" w:space="0" w:color="EFF6FA" w:themeColor="accent4"/>
          <w:right w:val="single" w:sz="4" w:space="0" w:color="EFF6FA" w:themeColor="accent4"/>
          <w:insideH w:val="nil"/>
          <w:insideV w:val="nil"/>
        </w:tcBorders>
        <w:shd w:val="clear" w:color="auto" w:fill="EFF6FA" w:themeFill="accent4"/>
      </w:tcPr>
    </w:tblStylePr>
    <w:tblStylePr w:type="lastRow">
      <w:rPr>
        <w:b/>
        <w:bCs/>
      </w:rPr>
      <w:tblPr/>
      <w:tcPr>
        <w:tcBorders>
          <w:top w:val="double" w:sz="4" w:space="0" w:color="EFF6FA" w:themeColor="accent4"/>
        </w:tcBorders>
      </w:tcPr>
    </w:tblStylePr>
    <w:tblStylePr w:type="firstCol">
      <w:rPr>
        <w:b/>
        <w:bCs/>
      </w:rPr>
    </w:tblStylePr>
    <w:tblStylePr w:type="lastCol">
      <w:rPr>
        <w:b/>
        <w:bCs/>
      </w:rPr>
    </w:tblStylePr>
    <w:tblStylePr w:type="band1Vert">
      <w:tblPr/>
      <w:tcPr>
        <w:shd w:val="clear" w:color="auto" w:fill="FBFDFE" w:themeFill="accent4" w:themeFillTint="33"/>
      </w:tcPr>
    </w:tblStylePr>
    <w:tblStylePr w:type="band1Horz">
      <w:tblPr/>
      <w:tcPr>
        <w:shd w:val="clear" w:color="auto" w:fill="FBFDFE" w:themeFill="accent4" w:themeFillTint="33"/>
      </w:tcPr>
    </w:tblStylePr>
  </w:style>
  <w:style w:type="table" w:styleId="GridTable4-Accent5">
    <w:name w:val="Grid Table 4 Accent 5"/>
    <w:basedOn w:val="TableNormal"/>
    <w:uiPriority w:val="49"/>
    <w:semiHidden/>
    <w:rsid w:val="00773A62"/>
    <w:pPr>
      <w:spacing w:after="0" w:line="240" w:lineRule="auto"/>
    </w:pPr>
    <w:tblPr>
      <w:tblStyleRowBandSize w:val="1"/>
      <w:tblStyleColBandSize w:val="1"/>
      <w:tblBorders>
        <w:top w:val="single" w:sz="4" w:space="0" w:color="E0F2F0" w:themeColor="accent5" w:themeTint="99"/>
        <w:left w:val="single" w:sz="4" w:space="0" w:color="E0F2F0" w:themeColor="accent5" w:themeTint="99"/>
        <w:bottom w:val="single" w:sz="4" w:space="0" w:color="E0F2F0" w:themeColor="accent5" w:themeTint="99"/>
        <w:right w:val="single" w:sz="4" w:space="0" w:color="E0F2F0" w:themeColor="accent5" w:themeTint="99"/>
        <w:insideH w:val="single" w:sz="4" w:space="0" w:color="E0F2F0" w:themeColor="accent5" w:themeTint="99"/>
        <w:insideV w:val="single" w:sz="4" w:space="0" w:color="E0F2F0" w:themeColor="accent5" w:themeTint="99"/>
      </w:tblBorders>
    </w:tblPr>
    <w:tblStylePr w:type="firstRow">
      <w:rPr>
        <w:b/>
        <w:bCs/>
        <w:color w:val="FFFFFF" w:themeColor="background1"/>
      </w:rPr>
      <w:tblPr/>
      <w:tcPr>
        <w:tcBorders>
          <w:top w:val="single" w:sz="4" w:space="0" w:color="CCEAE6" w:themeColor="accent5"/>
          <w:left w:val="single" w:sz="4" w:space="0" w:color="CCEAE6" w:themeColor="accent5"/>
          <w:bottom w:val="single" w:sz="4" w:space="0" w:color="CCEAE6" w:themeColor="accent5"/>
          <w:right w:val="single" w:sz="4" w:space="0" w:color="CCEAE6" w:themeColor="accent5"/>
          <w:insideH w:val="nil"/>
          <w:insideV w:val="nil"/>
        </w:tcBorders>
        <w:shd w:val="clear" w:color="auto" w:fill="CCEAE6" w:themeFill="accent5"/>
      </w:tcPr>
    </w:tblStylePr>
    <w:tblStylePr w:type="lastRow">
      <w:rPr>
        <w:b/>
        <w:bCs/>
      </w:rPr>
      <w:tblPr/>
      <w:tcPr>
        <w:tcBorders>
          <w:top w:val="double" w:sz="4" w:space="0" w:color="CCEAE6" w:themeColor="accent5"/>
        </w:tcBorders>
      </w:tcPr>
    </w:tblStylePr>
    <w:tblStylePr w:type="firstCol">
      <w:rPr>
        <w:b/>
        <w:bCs/>
      </w:rPr>
    </w:tblStylePr>
    <w:tblStylePr w:type="lastCol">
      <w:rPr>
        <w:b/>
        <w:bCs/>
      </w:rPr>
    </w:tblStylePr>
    <w:tblStylePr w:type="band1Vert">
      <w:tblPr/>
      <w:tcPr>
        <w:shd w:val="clear" w:color="auto" w:fill="F4FAF9" w:themeFill="accent5" w:themeFillTint="33"/>
      </w:tcPr>
    </w:tblStylePr>
    <w:tblStylePr w:type="band1Horz">
      <w:tblPr/>
      <w:tcPr>
        <w:shd w:val="clear" w:color="auto" w:fill="F4FAF9" w:themeFill="accent5" w:themeFillTint="33"/>
      </w:tcPr>
    </w:tblStylePr>
  </w:style>
  <w:style w:type="table" w:styleId="GridTable4-Accent6">
    <w:name w:val="Grid Table 4 Accent 6"/>
    <w:basedOn w:val="TableNormal"/>
    <w:uiPriority w:val="49"/>
    <w:semiHidden/>
    <w:rsid w:val="00773A62"/>
    <w:pPr>
      <w:spacing w:after="0" w:line="240" w:lineRule="auto"/>
    </w:pPr>
    <w:tblPr>
      <w:tblStyleRowBandSize w:val="1"/>
      <w:tblStyleColBandSize w:val="1"/>
      <w:tblBorders>
        <w:top w:val="single" w:sz="4" w:space="0" w:color="96A0AC" w:themeColor="accent6" w:themeTint="99"/>
        <w:left w:val="single" w:sz="4" w:space="0" w:color="96A0AC" w:themeColor="accent6" w:themeTint="99"/>
        <w:bottom w:val="single" w:sz="4" w:space="0" w:color="96A0AC" w:themeColor="accent6" w:themeTint="99"/>
        <w:right w:val="single" w:sz="4" w:space="0" w:color="96A0AC" w:themeColor="accent6" w:themeTint="99"/>
        <w:insideH w:val="single" w:sz="4" w:space="0" w:color="96A0AC" w:themeColor="accent6" w:themeTint="99"/>
        <w:insideV w:val="single" w:sz="4" w:space="0" w:color="96A0AC" w:themeColor="accent6" w:themeTint="99"/>
      </w:tblBorders>
    </w:tblPr>
    <w:tblStylePr w:type="firstRow">
      <w:rPr>
        <w:b/>
        <w:bCs/>
        <w:color w:val="FFFFFF" w:themeColor="background1"/>
      </w:rPr>
      <w:tblPr/>
      <w:tcPr>
        <w:tcBorders>
          <w:top w:val="single" w:sz="4" w:space="0" w:color="57626E" w:themeColor="accent6"/>
          <w:left w:val="single" w:sz="4" w:space="0" w:color="57626E" w:themeColor="accent6"/>
          <w:bottom w:val="single" w:sz="4" w:space="0" w:color="57626E" w:themeColor="accent6"/>
          <w:right w:val="single" w:sz="4" w:space="0" w:color="57626E" w:themeColor="accent6"/>
          <w:insideH w:val="nil"/>
          <w:insideV w:val="nil"/>
        </w:tcBorders>
        <w:shd w:val="clear" w:color="auto" w:fill="57626E" w:themeFill="accent6"/>
      </w:tcPr>
    </w:tblStylePr>
    <w:tblStylePr w:type="lastRow">
      <w:rPr>
        <w:b/>
        <w:bCs/>
      </w:rPr>
      <w:tblPr/>
      <w:tcPr>
        <w:tcBorders>
          <w:top w:val="double" w:sz="4" w:space="0" w:color="57626E" w:themeColor="accent6"/>
        </w:tcBorders>
      </w:tcPr>
    </w:tblStylePr>
    <w:tblStylePr w:type="firstCol">
      <w:rPr>
        <w:b/>
        <w:bCs/>
      </w:rPr>
    </w:tblStylePr>
    <w:tblStylePr w:type="lastCol">
      <w:rPr>
        <w:b/>
        <w:bCs/>
      </w:rPr>
    </w:tblStylePr>
    <w:tblStylePr w:type="band1Vert">
      <w:tblPr/>
      <w:tcPr>
        <w:shd w:val="clear" w:color="auto" w:fill="DCDFE3" w:themeFill="accent6" w:themeFillTint="33"/>
      </w:tcPr>
    </w:tblStylePr>
    <w:tblStylePr w:type="band1Horz">
      <w:tblPr/>
      <w:tcPr>
        <w:shd w:val="clear" w:color="auto" w:fill="DCDFE3" w:themeFill="accent6" w:themeFillTint="33"/>
      </w:tcPr>
    </w:tblStylePr>
  </w:style>
  <w:style w:type="table" w:styleId="GridTable5Dark">
    <w:name w:val="Grid Table 5 Dark"/>
    <w:basedOn w:val="TableNormal"/>
    <w:uiPriority w:val="50"/>
    <w:semiHidden/>
    <w:rsid w:val="00773A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773A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7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D8D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D8D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D8D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D8D8" w:themeFill="accent1"/>
      </w:tcPr>
    </w:tblStylePr>
    <w:tblStylePr w:type="band1Vert">
      <w:tblPr/>
      <w:tcPr>
        <w:shd w:val="clear" w:color="auto" w:fill="EFEFEF" w:themeFill="accent1" w:themeFillTint="66"/>
      </w:tcPr>
    </w:tblStylePr>
    <w:tblStylePr w:type="band1Horz">
      <w:tblPr/>
      <w:tcPr>
        <w:shd w:val="clear" w:color="auto" w:fill="EFEFEF" w:themeFill="accent1" w:themeFillTint="66"/>
      </w:tcPr>
    </w:tblStylePr>
  </w:style>
  <w:style w:type="table" w:styleId="GridTable5Dark-Accent2">
    <w:name w:val="Grid Table 5 Dark Accent 2"/>
    <w:basedOn w:val="TableNormal"/>
    <w:uiPriority w:val="50"/>
    <w:semiHidden/>
    <w:rsid w:val="00773A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CE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2A5A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2A5A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2A5A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2A5AD" w:themeFill="accent2"/>
      </w:tcPr>
    </w:tblStylePr>
    <w:tblStylePr w:type="band1Vert">
      <w:tblPr/>
      <w:tcPr>
        <w:shd w:val="clear" w:color="auto" w:fill="D9DADE" w:themeFill="accent2" w:themeFillTint="66"/>
      </w:tcPr>
    </w:tblStylePr>
    <w:tblStylePr w:type="band1Horz">
      <w:tblPr/>
      <w:tcPr>
        <w:shd w:val="clear" w:color="auto" w:fill="D9DADE" w:themeFill="accent2" w:themeFillTint="66"/>
      </w:tcPr>
    </w:tblStylePr>
  </w:style>
  <w:style w:type="table" w:styleId="GridTable5Dark-Accent3">
    <w:name w:val="Grid Table 5 Dark Accent 3"/>
    <w:basedOn w:val="TableNormal"/>
    <w:uiPriority w:val="50"/>
    <w:semiHidden/>
    <w:rsid w:val="00773A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FA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6E7F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6E7F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6E7F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6E7F2" w:themeFill="accent3"/>
      </w:tcPr>
    </w:tblStylePr>
    <w:tblStylePr w:type="band1Vert">
      <w:tblPr/>
      <w:tcPr>
        <w:shd w:val="clear" w:color="auto" w:fill="EEF5F9" w:themeFill="accent3" w:themeFillTint="66"/>
      </w:tcPr>
    </w:tblStylePr>
    <w:tblStylePr w:type="band1Horz">
      <w:tblPr/>
      <w:tcPr>
        <w:shd w:val="clear" w:color="auto" w:fill="EEF5F9" w:themeFill="accent3" w:themeFillTint="66"/>
      </w:tcPr>
    </w:tblStylePr>
  </w:style>
  <w:style w:type="table" w:styleId="GridTable5Dark-Accent4">
    <w:name w:val="Grid Table 5 Dark Accent 4"/>
    <w:basedOn w:val="TableNormal"/>
    <w:uiPriority w:val="50"/>
    <w:semiHidden/>
    <w:rsid w:val="00773A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D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FF6F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FF6F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FF6F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FF6FA" w:themeFill="accent4"/>
      </w:tcPr>
    </w:tblStylePr>
    <w:tblStylePr w:type="band1Vert">
      <w:tblPr/>
      <w:tcPr>
        <w:shd w:val="clear" w:color="auto" w:fill="F8FBFD" w:themeFill="accent4" w:themeFillTint="66"/>
      </w:tcPr>
    </w:tblStylePr>
    <w:tblStylePr w:type="band1Horz">
      <w:tblPr/>
      <w:tcPr>
        <w:shd w:val="clear" w:color="auto" w:fill="F8FBFD" w:themeFill="accent4" w:themeFillTint="66"/>
      </w:tcPr>
    </w:tblStylePr>
  </w:style>
  <w:style w:type="table" w:styleId="GridTable5Dark-Accent5">
    <w:name w:val="Grid Table 5 Dark Accent 5"/>
    <w:basedOn w:val="TableNormal"/>
    <w:uiPriority w:val="50"/>
    <w:semiHidden/>
    <w:rsid w:val="00773A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A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EAE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EAE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EAE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EAE6" w:themeFill="accent5"/>
      </w:tcPr>
    </w:tblStylePr>
    <w:tblStylePr w:type="band1Vert">
      <w:tblPr/>
      <w:tcPr>
        <w:shd w:val="clear" w:color="auto" w:fill="EAF6F5" w:themeFill="accent5" w:themeFillTint="66"/>
      </w:tcPr>
    </w:tblStylePr>
    <w:tblStylePr w:type="band1Horz">
      <w:tblPr/>
      <w:tcPr>
        <w:shd w:val="clear" w:color="auto" w:fill="EAF6F5" w:themeFill="accent5" w:themeFillTint="66"/>
      </w:tcPr>
    </w:tblStylePr>
  </w:style>
  <w:style w:type="table" w:styleId="GridTable5Dark-Accent6">
    <w:name w:val="Grid Table 5 Dark Accent 6"/>
    <w:basedOn w:val="TableNormal"/>
    <w:uiPriority w:val="50"/>
    <w:semiHidden/>
    <w:rsid w:val="00773A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FE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626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626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626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626E" w:themeFill="accent6"/>
      </w:tcPr>
    </w:tblStylePr>
    <w:tblStylePr w:type="band1Vert">
      <w:tblPr/>
      <w:tcPr>
        <w:shd w:val="clear" w:color="auto" w:fill="B9BFC7" w:themeFill="accent6" w:themeFillTint="66"/>
      </w:tcPr>
    </w:tblStylePr>
    <w:tblStylePr w:type="band1Horz">
      <w:tblPr/>
      <w:tcPr>
        <w:shd w:val="clear" w:color="auto" w:fill="B9BFC7" w:themeFill="accent6" w:themeFillTint="66"/>
      </w:tcPr>
    </w:tblStylePr>
  </w:style>
  <w:style w:type="table" w:styleId="GridTable6Colorful">
    <w:name w:val="Grid Table 6 Colorful"/>
    <w:basedOn w:val="TableNormal"/>
    <w:uiPriority w:val="51"/>
    <w:semiHidden/>
    <w:rsid w:val="00773A6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773A62"/>
    <w:pPr>
      <w:spacing w:after="0" w:line="240" w:lineRule="auto"/>
    </w:pPr>
    <w:rPr>
      <w:color w:val="A1A1A1" w:themeColor="accent1" w:themeShade="BF"/>
    </w:rPr>
    <w:tblPr>
      <w:tblStyleRowBandSize w:val="1"/>
      <w:tblStyleColBandSize w:val="1"/>
      <w:tblBorders>
        <w:top w:val="single" w:sz="4" w:space="0" w:color="E7E7E7" w:themeColor="accent1" w:themeTint="99"/>
        <w:left w:val="single" w:sz="4" w:space="0" w:color="E7E7E7" w:themeColor="accent1" w:themeTint="99"/>
        <w:bottom w:val="single" w:sz="4" w:space="0" w:color="E7E7E7" w:themeColor="accent1" w:themeTint="99"/>
        <w:right w:val="single" w:sz="4" w:space="0" w:color="E7E7E7" w:themeColor="accent1" w:themeTint="99"/>
        <w:insideH w:val="single" w:sz="4" w:space="0" w:color="E7E7E7" w:themeColor="accent1" w:themeTint="99"/>
        <w:insideV w:val="single" w:sz="4" w:space="0" w:color="E7E7E7" w:themeColor="accent1" w:themeTint="99"/>
      </w:tblBorders>
    </w:tblPr>
    <w:tblStylePr w:type="firstRow">
      <w:rPr>
        <w:b/>
        <w:bCs/>
      </w:rPr>
      <w:tblPr/>
      <w:tcPr>
        <w:tcBorders>
          <w:bottom w:val="single" w:sz="12" w:space="0" w:color="E7E7E7" w:themeColor="accent1" w:themeTint="99"/>
        </w:tcBorders>
      </w:tcPr>
    </w:tblStylePr>
    <w:tblStylePr w:type="lastRow">
      <w:rPr>
        <w:b/>
        <w:bCs/>
      </w:rPr>
      <w:tblPr/>
      <w:tcPr>
        <w:tcBorders>
          <w:top w:val="double" w:sz="4" w:space="0" w:color="E7E7E7" w:themeColor="accent1" w:themeTint="99"/>
        </w:tcBorders>
      </w:tcPr>
    </w:tblStylePr>
    <w:tblStylePr w:type="firstCol">
      <w:rPr>
        <w:b/>
        <w:bCs/>
      </w:rPr>
    </w:tblStylePr>
    <w:tblStylePr w:type="lastCol">
      <w:rPr>
        <w:b/>
        <w:bCs/>
      </w:rPr>
    </w:tblStylePr>
    <w:tblStylePr w:type="band1Vert">
      <w:tblPr/>
      <w:tcPr>
        <w:shd w:val="clear" w:color="auto" w:fill="F7F7F7" w:themeFill="accent1" w:themeFillTint="33"/>
      </w:tcPr>
    </w:tblStylePr>
    <w:tblStylePr w:type="band1Horz">
      <w:tblPr/>
      <w:tcPr>
        <w:shd w:val="clear" w:color="auto" w:fill="F7F7F7" w:themeFill="accent1" w:themeFillTint="33"/>
      </w:tcPr>
    </w:tblStylePr>
  </w:style>
  <w:style w:type="table" w:styleId="GridTable6Colorful-Accent2">
    <w:name w:val="Grid Table 6 Colorful Accent 2"/>
    <w:basedOn w:val="TableNormal"/>
    <w:uiPriority w:val="51"/>
    <w:semiHidden/>
    <w:rsid w:val="00773A62"/>
    <w:pPr>
      <w:spacing w:after="0" w:line="240" w:lineRule="auto"/>
    </w:pPr>
    <w:rPr>
      <w:color w:val="757985" w:themeColor="accent2" w:themeShade="BF"/>
    </w:rPr>
    <w:tblPr>
      <w:tblStyleRowBandSize w:val="1"/>
      <w:tblStyleColBandSize w:val="1"/>
      <w:tblBorders>
        <w:top w:val="single" w:sz="4" w:space="0" w:color="C7C8CD" w:themeColor="accent2" w:themeTint="99"/>
        <w:left w:val="single" w:sz="4" w:space="0" w:color="C7C8CD" w:themeColor="accent2" w:themeTint="99"/>
        <w:bottom w:val="single" w:sz="4" w:space="0" w:color="C7C8CD" w:themeColor="accent2" w:themeTint="99"/>
        <w:right w:val="single" w:sz="4" w:space="0" w:color="C7C8CD" w:themeColor="accent2" w:themeTint="99"/>
        <w:insideH w:val="single" w:sz="4" w:space="0" w:color="C7C8CD" w:themeColor="accent2" w:themeTint="99"/>
        <w:insideV w:val="single" w:sz="4" w:space="0" w:color="C7C8CD" w:themeColor="accent2" w:themeTint="99"/>
      </w:tblBorders>
    </w:tblPr>
    <w:tblStylePr w:type="firstRow">
      <w:rPr>
        <w:b/>
        <w:bCs/>
      </w:rPr>
      <w:tblPr/>
      <w:tcPr>
        <w:tcBorders>
          <w:bottom w:val="single" w:sz="12" w:space="0" w:color="C7C8CD" w:themeColor="accent2" w:themeTint="99"/>
        </w:tcBorders>
      </w:tcPr>
    </w:tblStylePr>
    <w:tblStylePr w:type="lastRow">
      <w:rPr>
        <w:b/>
        <w:bCs/>
      </w:rPr>
      <w:tblPr/>
      <w:tcPr>
        <w:tcBorders>
          <w:top w:val="double" w:sz="4" w:space="0" w:color="C7C8CD" w:themeColor="accent2" w:themeTint="99"/>
        </w:tcBorders>
      </w:tcPr>
    </w:tblStylePr>
    <w:tblStylePr w:type="firstCol">
      <w:rPr>
        <w:b/>
        <w:bCs/>
      </w:rPr>
    </w:tblStylePr>
    <w:tblStylePr w:type="lastCol">
      <w:rPr>
        <w:b/>
        <w:bCs/>
      </w:rPr>
    </w:tblStylePr>
    <w:tblStylePr w:type="band1Vert">
      <w:tblPr/>
      <w:tcPr>
        <w:shd w:val="clear" w:color="auto" w:fill="ECECEE" w:themeFill="accent2" w:themeFillTint="33"/>
      </w:tcPr>
    </w:tblStylePr>
    <w:tblStylePr w:type="band1Horz">
      <w:tblPr/>
      <w:tcPr>
        <w:shd w:val="clear" w:color="auto" w:fill="ECECEE" w:themeFill="accent2" w:themeFillTint="33"/>
      </w:tcPr>
    </w:tblStylePr>
  </w:style>
  <w:style w:type="table" w:styleId="GridTable6Colorful-Accent3">
    <w:name w:val="Grid Table 6 Colorful Accent 3"/>
    <w:basedOn w:val="TableNormal"/>
    <w:uiPriority w:val="51"/>
    <w:semiHidden/>
    <w:rsid w:val="00773A62"/>
    <w:pPr>
      <w:spacing w:after="0" w:line="240" w:lineRule="auto"/>
    </w:pPr>
    <w:rPr>
      <w:color w:val="7EB3D6" w:themeColor="accent3" w:themeShade="BF"/>
    </w:rPr>
    <w:tblPr>
      <w:tblStyleRowBandSize w:val="1"/>
      <w:tblStyleColBandSize w:val="1"/>
      <w:tblBorders>
        <w:top w:val="single" w:sz="4" w:space="0" w:color="E6F0F7" w:themeColor="accent3" w:themeTint="99"/>
        <w:left w:val="single" w:sz="4" w:space="0" w:color="E6F0F7" w:themeColor="accent3" w:themeTint="99"/>
        <w:bottom w:val="single" w:sz="4" w:space="0" w:color="E6F0F7" w:themeColor="accent3" w:themeTint="99"/>
        <w:right w:val="single" w:sz="4" w:space="0" w:color="E6F0F7" w:themeColor="accent3" w:themeTint="99"/>
        <w:insideH w:val="single" w:sz="4" w:space="0" w:color="E6F0F7" w:themeColor="accent3" w:themeTint="99"/>
        <w:insideV w:val="single" w:sz="4" w:space="0" w:color="E6F0F7" w:themeColor="accent3" w:themeTint="99"/>
      </w:tblBorders>
    </w:tblPr>
    <w:tblStylePr w:type="firstRow">
      <w:rPr>
        <w:b/>
        <w:bCs/>
      </w:rPr>
      <w:tblPr/>
      <w:tcPr>
        <w:tcBorders>
          <w:bottom w:val="single" w:sz="12" w:space="0" w:color="E6F0F7" w:themeColor="accent3" w:themeTint="99"/>
        </w:tcBorders>
      </w:tcPr>
    </w:tblStylePr>
    <w:tblStylePr w:type="lastRow">
      <w:rPr>
        <w:b/>
        <w:bCs/>
      </w:rPr>
      <w:tblPr/>
      <w:tcPr>
        <w:tcBorders>
          <w:top w:val="double" w:sz="4" w:space="0" w:color="E6F0F7" w:themeColor="accent3" w:themeTint="99"/>
        </w:tcBorders>
      </w:tcPr>
    </w:tblStylePr>
    <w:tblStylePr w:type="firstCol">
      <w:rPr>
        <w:b/>
        <w:bCs/>
      </w:rPr>
    </w:tblStylePr>
    <w:tblStylePr w:type="lastCol">
      <w:rPr>
        <w:b/>
        <w:bCs/>
      </w:rPr>
    </w:tblStylePr>
    <w:tblStylePr w:type="band1Vert">
      <w:tblPr/>
      <w:tcPr>
        <w:shd w:val="clear" w:color="auto" w:fill="F6FAFC" w:themeFill="accent3" w:themeFillTint="33"/>
      </w:tcPr>
    </w:tblStylePr>
    <w:tblStylePr w:type="band1Horz">
      <w:tblPr/>
      <w:tcPr>
        <w:shd w:val="clear" w:color="auto" w:fill="F6FAFC" w:themeFill="accent3" w:themeFillTint="33"/>
      </w:tcPr>
    </w:tblStylePr>
  </w:style>
  <w:style w:type="table" w:styleId="GridTable6Colorful-Accent4">
    <w:name w:val="Grid Table 6 Colorful Accent 4"/>
    <w:basedOn w:val="TableNormal"/>
    <w:uiPriority w:val="51"/>
    <w:semiHidden/>
    <w:rsid w:val="00773A62"/>
    <w:pPr>
      <w:spacing w:after="0" w:line="240" w:lineRule="auto"/>
    </w:pPr>
    <w:rPr>
      <w:color w:val="91C1DC" w:themeColor="accent4" w:themeShade="BF"/>
    </w:rPr>
    <w:tblPr>
      <w:tblStyleRowBandSize w:val="1"/>
      <w:tblStyleColBandSize w:val="1"/>
      <w:tblBorders>
        <w:top w:val="single" w:sz="4" w:space="0" w:color="F5F9FC" w:themeColor="accent4" w:themeTint="99"/>
        <w:left w:val="single" w:sz="4" w:space="0" w:color="F5F9FC" w:themeColor="accent4" w:themeTint="99"/>
        <w:bottom w:val="single" w:sz="4" w:space="0" w:color="F5F9FC" w:themeColor="accent4" w:themeTint="99"/>
        <w:right w:val="single" w:sz="4" w:space="0" w:color="F5F9FC" w:themeColor="accent4" w:themeTint="99"/>
        <w:insideH w:val="single" w:sz="4" w:space="0" w:color="F5F9FC" w:themeColor="accent4" w:themeTint="99"/>
        <w:insideV w:val="single" w:sz="4" w:space="0" w:color="F5F9FC" w:themeColor="accent4" w:themeTint="99"/>
      </w:tblBorders>
    </w:tblPr>
    <w:tblStylePr w:type="firstRow">
      <w:rPr>
        <w:b/>
        <w:bCs/>
      </w:rPr>
      <w:tblPr/>
      <w:tcPr>
        <w:tcBorders>
          <w:bottom w:val="single" w:sz="12" w:space="0" w:color="F5F9FC" w:themeColor="accent4" w:themeTint="99"/>
        </w:tcBorders>
      </w:tcPr>
    </w:tblStylePr>
    <w:tblStylePr w:type="lastRow">
      <w:rPr>
        <w:b/>
        <w:bCs/>
      </w:rPr>
      <w:tblPr/>
      <w:tcPr>
        <w:tcBorders>
          <w:top w:val="double" w:sz="4" w:space="0" w:color="F5F9FC" w:themeColor="accent4" w:themeTint="99"/>
        </w:tcBorders>
      </w:tcPr>
    </w:tblStylePr>
    <w:tblStylePr w:type="firstCol">
      <w:rPr>
        <w:b/>
        <w:bCs/>
      </w:rPr>
    </w:tblStylePr>
    <w:tblStylePr w:type="lastCol">
      <w:rPr>
        <w:b/>
        <w:bCs/>
      </w:rPr>
    </w:tblStylePr>
    <w:tblStylePr w:type="band1Vert">
      <w:tblPr/>
      <w:tcPr>
        <w:shd w:val="clear" w:color="auto" w:fill="FBFDFE" w:themeFill="accent4" w:themeFillTint="33"/>
      </w:tcPr>
    </w:tblStylePr>
    <w:tblStylePr w:type="band1Horz">
      <w:tblPr/>
      <w:tcPr>
        <w:shd w:val="clear" w:color="auto" w:fill="FBFDFE" w:themeFill="accent4" w:themeFillTint="33"/>
      </w:tcPr>
    </w:tblStylePr>
  </w:style>
  <w:style w:type="table" w:styleId="GridTable6Colorful-Accent5">
    <w:name w:val="Grid Table 6 Colorful Accent 5"/>
    <w:basedOn w:val="TableNormal"/>
    <w:uiPriority w:val="51"/>
    <w:semiHidden/>
    <w:rsid w:val="00773A62"/>
    <w:pPr>
      <w:spacing w:after="0" w:line="240" w:lineRule="auto"/>
    </w:pPr>
    <w:rPr>
      <w:color w:val="7ECABF" w:themeColor="accent5" w:themeShade="BF"/>
    </w:rPr>
    <w:tblPr>
      <w:tblStyleRowBandSize w:val="1"/>
      <w:tblStyleColBandSize w:val="1"/>
      <w:tblBorders>
        <w:top w:val="single" w:sz="4" w:space="0" w:color="E0F2F0" w:themeColor="accent5" w:themeTint="99"/>
        <w:left w:val="single" w:sz="4" w:space="0" w:color="E0F2F0" w:themeColor="accent5" w:themeTint="99"/>
        <w:bottom w:val="single" w:sz="4" w:space="0" w:color="E0F2F0" w:themeColor="accent5" w:themeTint="99"/>
        <w:right w:val="single" w:sz="4" w:space="0" w:color="E0F2F0" w:themeColor="accent5" w:themeTint="99"/>
        <w:insideH w:val="single" w:sz="4" w:space="0" w:color="E0F2F0" w:themeColor="accent5" w:themeTint="99"/>
        <w:insideV w:val="single" w:sz="4" w:space="0" w:color="E0F2F0" w:themeColor="accent5" w:themeTint="99"/>
      </w:tblBorders>
    </w:tblPr>
    <w:tblStylePr w:type="firstRow">
      <w:rPr>
        <w:b/>
        <w:bCs/>
      </w:rPr>
      <w:tblPr/>
      <w:tcPr>
        <w:tcBorders>
          <w:bottom w:val="single" w:sz="12" w:space="0" w:color="E0F2F0" w:themeColor="accent5" w:themeTint="99"/>
        </w:tcBorders>
      </w:tcPr>
    </w:tblStylePr>
    <w:tblStylePr w:type="lastRow">
      <w:rPr>
        <w:b/>
        <w:bCs/>
      </w:rPr>
      <w:tblPr/>
      <w:tcPr>
        <w:tcBorders>
          <w:top w:val="double" w:sz="4" w:space="0" w:color="E0F2F0" w:themeColor="accent5" w:themeTint="99"/>
        </w:tcBorders>
      </w:tcPr>
    </w:tblStylePr>
    <w:tblStylePr w:type="firstCol">
      <w:rPr>
        <w:b/>
        <w:bCs/>
      </w:rPr>
    </w:tblStylePr>
    <w:tblStylePr w:type="lastCol">
      <w:rPr>
        <w:b/>
        <w:bCs/>
      </w:rPr>
    </w:tblStylePr>
    <w:tblStylePr w:type="band1Vert">
      <w:tblPr/>
      <w:tcPr>
        <w:shd w:val="clear" w:color="auto" w:fill="F4FAF9" w:themeFill="accent5" w:themeFillTint="33"/>
      </w:tcPr>
    </w:tblStylePr>
    <w:tblStylePr w:type="band1Horz">
      <w:tblPr/>
      <w:tcPr>
        <w:shd w:val="clear" w:color="auto" w:fill="F4FAF9" w:themeFill="accent5" w:themeFillTint="33"/>
      </w:tcPr>
    </w:tblStylePr>
  </w:style>
  <w:style w:type="table" w:styleId="GridTable6Colorful-Accent6">
    <w:name w:val="Grid Table 6 Colorful Accent 6"/>
    <w:basedOn w:val="TableNormal"/>
    <w:uiPriority w:val="51"/>
    <w:semiHidden/>
    <w:rsid w:val="00773A62"/>
    <w:pPr>
      <w:spacing w:after="0" w:line="240" w:lineRule="auto"/>
    </w:pPr>
    <w:rPr>
      <w:color w:val="414952" w:themeColor="accent6" w:themeShade="BF"/>
    </w:rPr>
    <w:tblPr>
      <w:tblStyleRowBandSize w:val="1"/>
      <w:tblStyleColBandSize w:val="1"/>
      <w:tblBorders>
        <w:top w:val="single" w:sz="4" w:space="0" w:color="96A0AC" w:themeColor="accent6" w:themeTint="99"/>
        <w:left w:val="single" w:sz="4" w:space="0" w:color="96A0AC" w:themeColor="accent6" w:themeTint="99"/>
        <w:bottom w:val="single" w:sz="4" w:space="0" w:color="96A0AC" w:themeColor="accent6" w:themeTint="99"/>
        <w:right w:val="single" w:sz="4" w:space="0" w:color="96A0AC" w:themeColor="accent6" w:themeTint="99"/>
        <w:insideH w:val="single" w:sz="4" w:space="0" w:color="96A0AC" w:themeColor="accent6" w:themeTint="99"/>
        <w:insideV w:val="single" w:sz="4" w:space="0" w:color="96A0AC" w:themeColor="accent6" w:themeTint="99"/>
      </w:tblBorders>
    </w:tblPr>
    <w:tblStylePr w:type="firstRow">
      <w:rPr>
        <w:b/>
        <w:bCs/>
      </w:rPr>
      <w:tblPr/>
      <w:tcPr>
        <w:tcBorders>
          <w:bottom w:val="single" w:sz="12" w:space="0" w:color="96A0AC" w:themeColor="accent6" w:themeTint="99"/>
        </w:tcBorders>
      </w:tcPr>
    </w:tblStylePr>
    <w:tblStylePr w:type="lastRow">
      <w:rPr>
        <w:b/>
        <w:bCs/>
      </w:rPr>
      <w:tblPr/>
      <w:tcPr>
        <w:tcBorders>
          <w:top w:val="double" w:sz="4" w:space="0" w:color="96A0AC" w:themeColor="accent6" w:themeTint="99"/>
        </w:tcBorders>
      </w:tcPr>
    </w:tblStylePr>
    <w:tblStylePr w:type="firstCol">
      <w:rPr>
        <w:b/>
        <w:bCs/>
      </w:rPr>
    </w:tblStylePr>
    <w:tblStylePr w:type="lastCol">
      <w:rPr>
        <w:b/>
        <w:bCs/>
      </w:rPr>
    </w:tblStylePr>
    <w:tblStylePr w:type="band1Vert">
      <w:tblPr/>
      <w:tcPr>
        <w:shd w:val="clear" w:color="auto" w:fill="DCDFE3" w:themeFill="accent6" w:themeFillTint="33"/>
      </w:tcPr>
    </w:tblStylePr>
    <w:tblStylePr w:type="band1Horz">
      <w:tblPr/>
      <w:tcPr>
        <w:shd w:val="clear" w:color="auto" w:fill="DCDFE3" w:themeFill="accent6" w:themeFillTint="33"/>
      </w:tcPr>
    </w:tblStylePr>
  </w:style>
  <w:style w:type="table" w:styleId="GridTable7Colorful">
    <w:name w:val="Grid Table 7 Colorful"/>
    <w:basedOn w:val="TableNormal"/>
    <w:uiPriority w:val="52"/>
    <w:semiHidden/>
    <w:rsid w:val="00773A6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773A62"/>
    <w:pPr>
      <w:spacing w:after="0" w:line="240" w:lineRule="auto"/>
    </w:pPr>
    <w:rPr>
      <w:color w:val="A1A1A1" w:themeColor="accent1" w:themeShade="BF"/>
    </w:rPr>
    <w:tblPr>
      <w:tblStyleRowBandSize w:val="1"/>
      <w:tblStyleColBandSize w:val="1"/>
      <w:tblBorders>
        <w:top w:val="single" w:sz="4" w:space="0" w:color="E7E7E7" w:themeColor="accent1" w:themeTint="99"/>
        <w:left w:val="single" w:sz="4" w:space="0" w:color="E7E7E7" w:themeColor="accent1" w:themeTint="99"/>
        <w:bottom w:val="single" w:sz="4" w:space="0" w:color="E7E7E7" w:themeColor="accent1" w:themeTint="99"/>
        <w:right w:val="single" w:sz="4" w:space="0" w:color="E7E7E7" w:themeColor="accent1" w:themeTint="99"/>
        <w:insideH w:val="single" w:sz="4" w:space="0" w:color="E7E7E7" w:themeColor="accent1" w:themeTint="99"/>
        <w:insideV w:val="single" w:sz="4" w:space="0" w:color="E7E7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7F7" w:themeFill="accent1" w:themeFillTint="33"/>
      </w:tcPr>
    </w:tblStylePr>
    <w:tblStylePr w:type="band1Horz">
      <w:tblPr/>
      <w:tcPr>
        <w:shd w:val="clear" w:color="auto" w:fill="F7F7F7" w:themeFill="accent1" w:themeFillTint="33"/>
      </w:tcPr>
    </w:tblStylePr>
    <w:tblStylePr w:type="neCell">
      <w:tblPr/>
      <w:tcPr>
        <w:tcBorders>
          <w:bottom w:val="single" w:sz="4" w:space="0" w:color="E7E7E7" w:themeColor="accent1" w:themeTint="99"/>
        </w:tcBorders>
      </w:tcPr>
    </w:tblStylePr>
    <w:tblStylePr w:type="nwCell">
      <w:tblPr/>
      <w:tcPr>
        <w:tcBorders>
          <w:bottom w:val="single" w:sz="4" w:space="0" w:color="E7E7E7" w:themeColor="accent1" w:themeTint="99"/>
        </w:tcBorders>
      </w:tcPr>
    </w:tblStylePr>
    <w:tblStylePr w:type="seCell">
      <w:tblPr/>
      <w:tcPr>
        <w:tcBorders>
          <w:top w:val="single" w:sz="4" w:space="0" w:color="E7E7E7" w:themeColor="accent1" w:themeTint="99"/>
        </w:tcBorders>
      </w:tcPr>
    </w:tblStylePr>
    <w:tblStylePr w:type="swCell">
      <w:tblPr/>
      <w:tcPr>
        <w:tcBorders>
          <w:top w:val="single" w:sz="4" w:space="0" w:color="E7E7E7" w:themeColor="accent1" w:themeTint="99"/>
        </w:tcBorders>
      </w:tcPr>
    </w:tblStylePr>
  </w:style>
  <w:style w:type="table" w:styleId="GridTable7Colorful-Accent2">
    <w:name w:val="Grid Table 7 Colorful Accent 2"/>
    <w:basedOn w:val="TableNormal"/>
    <w:uiPriority w:val="52"/>
    <w:semiHidden/>
    <w:rsid w:val="00773A62"/>
    <w:pPr>
      <w:spacing w:after="0" w:line="240" w:lineRule="auto"/>
    </w:pPr>
    <w:rPr>
      <w:color w:val="757985" w:themeColor="accent2" w:themeShade="BF"/>
    </w:rPr>
    <w:tblPr>
      <w:tblStyleRowBandSize w:val="1"/>
      <w:tblStyleColBandSize w:val="1"/>
      <w:tblBorders>
        <w:top w:val="single" w:sz="4" w:space="0" w:color="C7C8CD" w:themeColor="accent2" w:themeTint="99"/>
        <w:left w:val="single" w:sz="4" w:space="0" w:color="C7C8CD" w:themeColor="accent2" w:themeTint="99"/>
        <w:bottom w:val="single" w:sz="4" w:space="0" w:color="C7C8CD" w:themeColor="accent2" w:themeTint="99"/>
        <w:right w:val="single" w:sz="4" w:space="0" w:color="C7C8CD" w:themeColor="accent2" w:themeTint="99"/>
        <w:insideH w:val="single" w:sz="4" w:space="0" w:color="C7C8CD" w:themeColor="accent2" w:themeTint="99"/>
        <w:insideV w:val="single" w:sz="4" w:space="0" w:color="C7C8C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CEE" w:themeFill="accent2" w:themeFillTint="33"/>
      </w:tcPr>
    </w:tblStylePr>
    <w:tblStylePr w:type="band1Horz">
      <w:tblPr/>
      <w:tcPr>
        <w:shd w:val="clear" w:color="auto" w:fill="ECECEE" w:themeFill="accent2" w:themeFillTint="33"/>
      </w:tcPr>
    </w:tblStylePr>
    <w:tblStylePr w:type="neCell">
      <w:tblPr/>
      <w:tcPr>
        <w:tcBorders>
          <w:bottom w:val="single" w:sz="4" w:space="0" w:color="C7C8CD" w:themeColor="accent2" w:themeTint="99"/>
        </w:tcBorders>
      </w:tcPr>
    </w:tblStylePr>
    <w:tblStylePr w:type="nwCell">
      <w:tblPr/>
      <w:tcPr>
        <w:tcBorders>
          <w:bottom w:val="single" w:sz="4" w:space="0" w:color="C7C8CD" w:themeColor="accent2" w:themeTint="99"/>
        </w:tcBorders>
      </w:tcPr>
    </w:tblStylePr>
    <w:tblStylePr w:type="seCell">
      <w:tblPr/>
      <w:tcPr>
        <w:tcBorders>
          <w:top w:val="single" w:sz="4" w:space="0" w:color="C7C8CD" w:themeColor="accent2" w:themeTint="99"/>
        </w:tcBorders>
      </w:tcPr>
    </w:tblStylePr>
    <w:tblStylePr w:type="swCell">
      <w:tblPr/>
      <w:tcPr>
        <w:tcBorders>
          <w:top w:val="single" w:sz="4" w:space="0" w:color="C7C8CD" w:themeColor="accent2" w:themeTint="99"/>
        </w:tcBorders>
      </w:tcPr>
    </w:tblStylePr>
  </w:style>
  <w:style w:type="table" w:styleId="GridTable7Colorful-Accent3">
    <w:name w:val="Grid Table 7 Colorful Accent 3"/>
    <w:basedOn w:val="TableNormal"/>
    <w:uiPriority w:val="52"/>
    <w:semiHidden/>
    <w:rsid w:val="00773A62"/>
    <w:pPr>
      <w:spacing w:after="0" w:line="240" w:lineRule="auto"/>
    </w:pPr>
    <w:rPr>
      <w:color w:val="7EB3D6" w:themeColor="accent3" w:themeShade="BF"/>
    </w:rPr>
    <w:tblPr>
      <w:tblStyleRowBandSize w:val="1"/>
      <w:tblStyleColBandSize w:val="1"/>
      <w:tblBorders>
        <w:top w:val="single" w:sz="4" w:space="0" w:color="E6F0F7" w:themeColor="accent3" w:themeTint="99"/>
        <w:left w:val="single" w:sz="4" w:space="0" w:color="E6F0F7" w:themeColor="accent3" w:themeTint="99"/>
        <w:bottom w:val="single" w:sz="4" w:space="0" w:color="E6F0F7" w:themeColor="accent3" w:themeTint="99"/>
        <w:right w:val="single" w:sz="4" w:space="0" w:color="E6F0F7" w:themeColor="accent3" w:themeTint="99"/>
        <w:insideH w:val="single" w:sz="4" w:space="0" w:color="E6F0F7" w:themeColor="accent3" w:themeTint="99"/>
        <w:insideV w:val="single" w:sz="4" w:space="0" w:color="E6F0F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AFC" w:themeFill="accent3" w:themeFillTint="33"/>
      </w:tcPr>
    </w:tblStylePr>
    <w:tblStylePr w:type="band1Horz">
      <w:tblPr/>
      <w:tcPr>
        <w:shd w:val="clear" w:color="auto" w:fill="F6FAFC" w:themeFill="accent3" w:themeFillTint="33"/>
      </w:tcPr>
    </w:tblStylePr>
    <w:tblStylePr w:type="neCell">
      <w:tblPr/>
      <w:tcPr>
        <w:tcBorders>
          <w:bottom w:val="single" w:sz="4" w:space="0" w:color="E6F0F7" w:themeColor="accent3" w:themeTint="99"/>
        </w:tcBorders>
      </w:tcPr>
    </w:tblStylePr>
    <w:tblStylePr w:type="nwCell">
      <w:tblPr/>
      <w:tcPr>
        <w:tcBorders>
          <w:bottom w:val="single" w:sz="4" w:space="0" w:color="E6F0F7" w:themeColor="accent3" w:themeTint="99"/>
        </w:tcBorders>
      </w:tcPr>
    </w:tblStylePr>
    <w:tblStylePr w:type="seCell">
      <w:tblPr/>
      <w:tcPr>
        <w:tcBorders>
          <w:top w:val="single" w:sz="4" w:space="0" w:color="E6F0F7" w:themeColor="accent3" w:themeTint="99"/>
        </w:tcBorders>
      </w:tcPr>
    </w:tblStylePr>
    <w:tblStylePr w:type="swCell">
      <w:tblPr/>
      <w:tcPr>
        <w:tcBorders>
          <w:top w:val="single" w:sz="4" w:space="0" w:color="E6F0F7" w:themeColor="accent3" w:themeTint="99"/>
        </w:tcBorders>
      </w:tcPr>
    </w:tblStylePr>
  </w:style>
  <w:style w:type="table" w:styleId="GridTable7Colorful-Accent4">
    <w:name w:val="Grid Table 7 Colorful Accent 4"/>
    <w:basedOn w:val="TableNormal"/>
    <w:uiPriority w:val="52"/>
    <w:semiHidden/>
    <w:rsid w:val="00773A62"/>
    <w:pPr>
      <w:spacing w:after="0" w:line="240" w:lineRule="auto"/>
    </w:pPr>
    <w:rPr>
      <w:color w:val="91C1DC" w:themeColor="accent4" w:themeShade="BF"/>
    </w:rPr>
    <w:tblPr>
      <w:tblStyleRowBandSize w:val="1"/>
      <w:tblStyleColBandSize w:val="1"/>
      <w:tblBorders>
        <w:top w:val="single" w:sz="4" w:space="0" w:color="F5F9FC" w:themeColor="accent4" w:themeTint="99"/>
        <w:left w:val="single" w:sz="4" w:space="0" w:color="F5F9FC" w:themeColor="accent4" w:themeTint="99"/>
        <w:bottom w:val="single" w:sz="4" w:space="0" w:color="F5F9FC" w:themeColor="accent4" w:themeTint="99"/>
        <w:right w:val="single" w:sz="4" w:space="0" w:color="F5F9FC" w:themeColor="accent4" w:themeTint="99"/>
        <w:insideH w:val="single" w:sz="4" w:space="0" w:color="F5F9FC" w:themeColor="accent4" w:themeTint="99"/>
        <w:insideV w:val="single" w:sz="4" w:space="0" w:color="F5F9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DFE" w:themeFill="accent4" w:themeFillTint="33"/>
      </w:tcPr>
    </w:tblStylePr>
    <w:tblStylePr w:type="band1Horz">
      <w:tblPr/>
      <w:tcPr>
        <w:shd w:val="clear" w:color="auto" w:fill="FBFDFE" w:themeFill="accent4" w:themeFillTint="33"/>
      </w:tcPr>
    </w:tblStylePr>
    <w:tblStylePr w:type="neCell">
      <w:tblPr/>
      <w:tcPr>
        <w:tcBorders>
          <w:bottom w:val="single" w:sz="4" w:space="0" w:color="F5F9FC" w:themeColor="accent4" w:themeTint="99"/>
        </w:tcBorders>
      </w:tcPr>
    </w:tblStylePr>
    <w:tblStylePr w:type="nwCell">
      <w:tblPr/>
      <w:tcPr>
        <w:tcBorders>
          <w:bottom w:val="single" w:sz="4" w:space="0" w:color="F5F9FC" w:themeColor="accent4" w:themeTint="99"/>
        </w:tcBorders>
      </w:tcPr>
    </w:tblStylePr>
    <w:tblStylePr w:type="seCell">
      <w:tblPr/>
      <w:tcPr>
        <w:tcBorders>
          <w:top w:val="single" w:sz="4" w:space="0" w:color="F5F9FC" w:themeColor="accent4" w:themeTint="99"/>
        </w:tcBorders>
      </w:tcPr>
    </w:tblStylePr>
    <w:tblStylePr w:type="swCell">
      <w:tblPr/>
      <w:tcPr>
        <w:tcBorders>
          <w:top w:val="single" w:sz="4" w:space="0" w:color="F5F9FC" w:themeColor="accent4" w:themeTint="99"/>
        </w:tcBorders>
      </w:tcPr>
    </w:tblStylePr>
  </w:style>
  <w:style w:type="table" w:styleId="GridTable7Colorful-Accent5">
    <w:name w:val="Grid Table 7 Colorful Accent 5"/>
    <w:basedOn w:val="TableNormal"/>
    <w:uiPriority w:val="52"/>
    <w:semiHidden/>
    <w:rsid w:val="00773A62"/>
    <w:pPr>
      <w:spacing w:after="0" w:line="240" w:lineRule="auto"/>
    </w:pPr>
    <w:rPr>
      <w:color w:val="7ECABF" w:themeColor="accent5" w:themeShade="BF"/>
    </w:rPr>
    <w:tblPr>
      <w:tblStyleRowBandSize w:val="1"/>
      <w:tblStyleColBandSize w:val="1"/>
      <w:tblBorders>
        <w:top w:val="single" w:sz="4" w:space="0" w:color="E0F2F0" w:themeColor="accent5" w:themeTint="99"/>
        <w:left w:val="single" w:sz="4" w:space="0" w:color="E0F2F0" w:themeColor="accent5" w:themeTint="99"/>
        <w:bottom w:val="single" w:sz="4" w:space="0" w:color="E0F2F0" w:themeColor="accent5" w:themeTint="99"/>
        <w:right w:val="single" w:sz="4" w:space="0" w:color="E0F2F0" w:themeColor="accent5" w:themeTint="99"/>
        <w:insideH w:val="single" w:sz="4" w:space="0" w:color="E0F2F0" w:themeColor="accent5" w:themeTint="99"/>
        <w:insideV w:val="single" w:sz="4" w:space="0" w:color="E0F2F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AF9" w:themeFill="accent5" w:themeFillTint="33"/>
      </w:tcPr>
    </w:tblStylePr>
    <w:tblStylePr w:type="band1Horz">
      <w:tblPr/>
      <w:tcPr>
        <w:shd w:val="clear" w:color="auto" w:fill="F4FAF9" w:themeFill="accent5" w:themeFillTint="33"/>
      </w:tcPr>
    </w:tblStylePr>
    <w:tblStylePr w:type="neCell">
      <w:tblPr/>
      <w:tcPr>
        <w:tcBorders>
          <w:bottom w:val="single" w:sz="4" w:space="0" w:color="E0F2F0" w:themeColor="accent5" w:themeTint="99"/>
        </w:tcBorders>
      </w:tcPr>
    </w:tblStylePr>
    <w:tblStylePr w:type="nwCell">
      <w:tblPr/>
      <w:tcPr>
        <w:tcBorders>
          <w:bottom w:val="single" w:sz="4" w:space="0" w:color="E0F2F0" w:themeColor="accent5" w:themeTint="99"/>
        </w:tcBorders>
      </w:tcPr>
    </w:tblStylePr>
    <w:tblStylePr w:type="seCell">
      <w:tblPr/>
      <w:tcPr>
        <w:tcBorders>
          <w:top w:val="single" w:sz="4" w:space="0" w:color="E0F2F0" w:themeColor="accent5" w:themeTint="99"/>
        </w:tcBorders>
      </w:tcPr>
    </w:tblStylePr>
    <w:tblStylePr w:type="swCell">
      <w:tblPr/>
      <w:tcPr>
        <w:tcBorders>
          <w:top w:val="single" w:sz="4" w:space="0" w:color="E0F2F0" w:themeColor="accent5" w:themeTint="99"/>
        </w:tcBorders>
      </w:tcPr>
    </w:tblStylePr>
  </w:style>
  <w:style w:type="table" w:styleId="GridTable7Colorful-Accent6">
    <w:name w:val="Grid Table 7 Colorful Accent 6"/>
    <w:basedOn w:val="TableNormal"/>
    <w:uiPriority w:val="52"/>
    <w:semiHidden/>
    <w:rsid w:val="00773A62"/>
    <w:pPr>
      <w:spacing w:after="0" w:line="240" w:lineRule="auto"/>
    </w:pPr>
    <w:rPr>
      <w:color w:val="414952" w:themeColor="accent6" w:themeShade="BF"/>
    </w:rPr>
    <w:tblPr>
      <w:tblStyleRowBandSize w:val="1"/>
      <w:tblStyleColBandSize w:val="1"/>
      <w:tblBorders>
        <w:top w:val="single" w:sz="4" w:space="0" w:color="96A0AC" w:themeColor="accent6" w:themeTint="99"/>
        <w:left w:val="single" w:sz="4" w:space="0" w:color="96A0AC" w:themeColor="accent6" w:themeTint="99"/>
        <w:bottom w:val="single" w:sz="4" w:space="0" w:color="96A0AC" w:themeColor="accent6" w:themeTint="99"/>
        <w:right w:val="single" w:sz="4" w:space="0" w:color="96A0AC" w:themeColor="accent6" w:themeTint="99"/>
        <w:insideH w:val="single" w:sz="4" w:space="0" w:color="96A0AC" w:themeColor="accent6" w:themeTint="99"/>
        <w:insideV w:val="single" w:sz="4" w:space="0" w:color="96A0A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FE3" w:themeFill="accent6" w:themeFillTint="33"/>
      </w:tcPr>
    </w:tblStylePr>
    <w:tblStylePr w:type="band1Horz">
      <w:tblPr/>
      <w:tcPr>
        <w:shd w:val="clear" w:color="auto" w:fill="DCDFE3" w:themeFill="accent6" w:themeFillTint="33"/>
      </w:tcPr>
    </w:tblStylePr>
    <w:tblStylePr w:type="neCell">
      <w:tblPr/>
      <w:tcPr>
        <w:tcBorders>
          <w:bottom w:val="single" w:sz="4" w:space="0" w:color="96A0AC" w:themeColor="accent6" w:themeTint="99"/>
        </w:tcBorders>
      </w:tcPr>
    </w:tblStylePr>
    <w:tblStylePr w:type="nwCell">
      <w:tblPr/>
      <w:tcPr>
        <w:tcBorders>
          <w:bottom w:val="single" w:sz="4" w:space="0" w:color="96A0AC" w:themeColor="accent6" w:themeTint="99"/>
        </w:tcBorders>
      </w:tcPr>
    </w:tblStylePr>
    <w:tblStylePr w:type="seCell">
      <w:tblPr/>
      <w:tcPr>
        <w:tcBorders>
          <w:top w:val="single" w:sz="4" w:space="0" w:color="96A0AC" w:themeColor="accent6" w:themeTint="99"/>
        </w:tcBorders>
      </w:tcPr>
    </w:tblStylePr>
    <w:tblStylePr w:type="swCell">
      <w:tblPr/>
      <w:tcPr>
        <w:tcBorders>
          <w:top w:val="single" w:sz="4" w:space="0" w:color="96A0AC" w:themeColor="accent6" w:themeTint="99"/>
        </w:tcBorders>
      </w:tcPr>
    </w:tblStylePr>
  </w:style>
  <w:style w:type="character" w:customStyle="1" w:styleId="Hashtag1">
    <w:name w:val="Hashtag1"/>
    <w:basedOn w:val="DefaultParagraphFont"/>
    <w:uiPriority w:val="99"/>
    <w:semiHidden/>
    <w:unhideWhenUsed/>
    <w:rsid w:val="00773A62"/>
    <w:rPr>
      <w:color w:val="2B579A"/>
      <w:shd w:val="clear" w:color="auto" w:fill="E6E6E6"/>
      <w:lang w:val="en-GB"/>
    </w:rPr>
  </w:style>
  <w:style w:type="table" w:styleId="ListTable1Light">
    <w:name w:val="List Table 1 Light"/>
    <w:basedOn w:val="TableNormal"/>
    <w:uiPriority w:val="46"/>
    <w:semiHidden/>
    <w:rsid w:val="00773A6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773A62"/>
    <w:pPr>
      <w:spacing w:after="0" w:line="240" w:lineRule="auto"/>
    </w:pPr>
    <w:tblPr>
      <w:tblStyleRowBandSize w:val="1"/>
      <w:tblStyleColBandSize w:val="1"/>
    </w:tblPr>
    <w:tblStylePr w:type="firstRow">
      <w:rPr>
        <w:b/>
        <w:bCs/>
      </w:rPr>
      <w:tblPr/>
      <w:tcPr>
        <w:tcBorders>
          <w:bottom w:val="single" w:sz="4" w:space="0" w:color="E7E7E7" w:themeColor="accent1" w:themeTint="99"/>
        </w:tcBorders>
      </w:tcPr>
    </w:tblStylePr>
    <w:tblStylePr w:type="lastRow">
      <w:rPr>
        <w:b/>
        <w:bCs/>
      </w:rPr>
      <w:tblPr/>
      <w:tcPr>
        <w:tcBorders>
          <w:top w:val="single" w:sz="4" w:space="0" w:color="E7E7E7" w:themeColor="accent1" w:themeTint="99"/>
        </w:tcBorders>
      </w:tcPr>
    </w:tblStylePr>
    <w:tblStylePr w:type="firstCol">
      <w:rPr>
        <w:b/>
        <w:bCs/>
      </w:rPr>
    </w:tblStylePr>
    <w:tblStylePr w:type="lastCol">
      <w:rPr>
        <w:b/>
        <w:bCs/>
      </w:rPr>
    </w:tblStylePr>
    <w:tblStylePr w:type="band1Vert">
      <w:tblPr/>
      <w:tcPr>
        <w:shd w:val="clear" w:color="auto" w:fill="F7F7F7" w:themeFill="accent1" w:themeFillTint="33"/>
      </w:tcPr>
    </w:tblStylePr>
    <w:tblStylePr w:type="band1Horz">
      <w:tblPr/>
      <w:tcPr>
        <w:shd w:val="clear" w:color="auto" w:fill="F7F7F7" w:themeFill="accent1" w:themeFillTint="33"/>
      </w:tcPr>
    </w:tblStylePr>
  </w:style>
  <w:style w:type="table" w:styleId="ListTable1Light-Accent2">
    <w:name w:val="List Table 1 Light Accent 2"/>
    <w:basedOn w:val="TableNormal"/>
    <w:uiPriority w:val="46"/>
    <w:semiHidden/>
    <w:rsid w:val="00773A62"/>
    <w:pPr>
      <w:spacing w:after="0" w:line="240" w:lineRule="auto"/>
    </w:pPr>
    <w:tblPr>
      <w:tblStyleRowBandSize w:val="1"/>
      <w:tblStyleColBandSize w:val="1"/>
    </w:tblPr>
    <w:tblStylePr w:type="firstRow">
      <w:rPr>
        <w:b/>
        <w:bCs/>
      </w:rPr>
      <w:tblPr/>
      <w:tcPr>
        <w:tcBorders>
          <w:bottom w:val="single" w:sz="4" w:space="0" w:color="C7C8CD" w:themeColor="accent2" w:themeTint="99"/>
        </w:tcBorders>
      </w:tcPr>
    </w:tblStylePr>
    <w:tblStylePr w:type="lastRow">
      <w:rPr>
        <w:b/>
        <w:bCs/>
      </w:rPr>
      <w:tblPr/>
      <w:tcPr>
        <w:tcBorders>
          <w:top w:val="single" w:sz="4" w:space="0" w:color="C7C8CD" w:themeColor="accent2" w:themeTint="99"/>
        </w:tcBorders>
      </w:tcPr>
    </w:tblStylePr>
    <w:tblStylePr w:type="firstCol">
      <w:rPr>
        <w:b/>
        <w:bCs/>
      </w:rPr>
    </w:tblStylePr>
    <w:tblStylePr w:type="lastCol">
      <w:rPr>
        <w:b/>
        <w:bCs/>
      </w:rPr>
    </w:tblStylePr>
    <w:tblStylePr w:type="band1Vert">
      <w:tblPr/>
      <w:tcPr>
        <w:shd w:val="clear" w:color="auto" w:fill="ECECEE" w:themeFill="accent2" w:themeFillTint="33"/>
      </w:tcPr>
    </w:tblStylePr>
    <w:tblStylePr w:type="band1Horz">
      <w:tblPr/>
      <w:tcPr>
        <w:shd w:val="clear" w:color="auto" w:fill="ECECEE" w:themeFill="accent2" w:themeFillTint="33"/>
      </w:tcPr>
    </w:tblStylePr>
  </w:style>
  <w:style w:type="table" w:styleId="ListTable1Light-Accent3">
    <w:name w:val="List Table 1 Light Accent 3"/>
    <w:basedOn w:val="TableNormal"/>
    <w:uiPriority w:val="46"/>
    <w:semiHidden/>
    <w:rsid w:val="00773A62"/>
    <w:pPr>
      <w:spacing w:after="0" w:line="240" w:lineRule="auto"/>
    </w:pPr>
    <w:tblPr>
      <w:tblStyleRowBandSize w:val="1"/>
      <w:tblStyleColBandSize w:val="1"/>
    </w:tblPr>
    <w:tblStylePr w:type="firstRow">
      <w:rPr>
        <w:b/>
        <w:bCs/>
      </w:rPr>
      <w:tblPr/>
      <w:tcPr>
        <w:tcBorders>
          <w:bottom w:val="single" w:sz="4" w:space="0" w:color="E6F0F7" w:themeColor="accent3" w:themeTint="99"/>
        </w:tcBorders>
      </w:tcPr>
    </w:tblStylePr>
    <w:tblStylePr w:type="lastRow">
      <w:rPr>
        <w:b/>
        <w:bCs/>
      </w:rPr>
      <w:tblPr/>
      <w:tcPr>
        <w:tcBorders>
          <w:top w:val="single" w:sz="4" w:space="0" w:color="E6F0F7" w:themeColor="accent3" w:themeTint="99"/>
        </w:tcBorders>
      </w:tcPr>
    </w:tblStylePr>
    <w:tblStylePr w:type="firstCol">
      <w:rPr>
        <w:b/>
        <w:bCs/>
      </w:rPr>
    </w:tblStylePr>
    <w:tblStylePr w:type="lastCol">
      <w:rPr>
        <w:b/>
        <w:bCs/>
      </w:rPr>
    </w:tblStylePr>
    <w:tblStylePr w:type="band1Vert">
      <w:tblPr/>
      <w:tcPr>
        <w:shd w:val="clear" w:color="auto" w:fill="F6FAFC" w:themeFill="accent3" w:themeFillTint="33"/>
      </w:tcPr>
    </w:tblStylePr>
    <w:tblStylePr w:type="band1Horz">
      <w:tblPr/>
      <w:tcPr>
        <w:shd w:val="clear" w:color="auto" w:fill="F6FAFC" w:themeFill="accent3" w:themeFillTint="33"/>
      </w:tcPr>
    </w:tblStylePr>
  </w:style>
  <w:style w:type="table" w:styleId="ListTable1Light-Accent4">
    <w:name w:val="List Table 1 Light Accent 4"/>
    <w:basedOn w:val="TableNormal"/>
    <w:uiPriority w:val="46"/>
    <w:semiHidden/>
    <w:rsid w:val="00773A62"/>
    <w:pPr>
      <w:spacing w:after="0" w:line="240" w:lineRule="auto"/>
    </w:pPr>
    <w:tblPr>
      <w:tblStyleRowBandSize w:val="1"/>
      <w:tblStyleColBandSize w:val="1"/>
    </w:tblPr>
    <w:tblStylePr w:type="firstRow">
      <w:rPr>
        <w:b/>
        <w:bCs/>
      </w:rPr>
      <w:tblPr/>
      <w:tcPr>
        <w:tcBorders>
          <w:bottom w:val="single" w:sz="4" w:space="0" w:color="F5F9FC" w:themeColor="accent4" w:themeTint="99"/>
        </w:tcBorders>
      </w:tcPr>
    </w:tblStylePr>
    <w:tblStylePr w:type="lastRow">
      <w:rPr>
        <w:b/>
        <w:bCs/>
      </w:rPr>
      <w:tblPr/>
      <w:tcPr>
        <w:tcBorders>
          <w:top w:val="single" w:sz="4" w:space="0" w:color="F5F9FC" w:themeColor="accent4" w:themeTint="99"/>
        </w:tcBorders>
      </w:tcPr>
    </w:tblStylePr>
    <w:tblStylePr w:type="firstCol">
      <w:rPr>
        <w:b/>
        <w:bCs/>
      </w:rPr>
    </w:tblStylePr>
    <w:tblStylePr w:type="lastCol">
      <w:rPr>
        <w:b/>
        <w:bCs/>
      </w:rPr>
    </w:tblStylePr>
    <w:tblStylePr w:type="band1Vert">
      <w:tblPr/>
      <w:tcPr>
        <w:shd w:val="clear" w:color="auto" w:fill="FBFDFE" w:themeFill="accent4" w:themeFillTint="33"/>
      </w:tcPr>
    </w:tblStylePr>
    <w:tblStylePr w:type="band1Horz">
      <w:tblPr/>
      <w:tcPr>
        <w:shd w:val="clear" w:color="auto" w:fill="FBFDFE" w:themeFill="accent4" w:themeFillTint="33"/>
      </w:tcPr>
    </w:tblStylePr>
  </w:style>
  <w:style w:type="table" w:styleId="ListTable1Light-Accent5">
    <w:name w:val="List Table 1 Light Accent 5"/>
    <w:basedOn w:val="TableNormal"/>
    <w:uiPriority w:val="46"/>
    <w:semiHidden/>
    <w:rsid w:val="00773A62"/>
    <w:pPr>
      <w:spacing w:after="0" w:line="240" w:lineRule="auto"/>
    </w:pPr>
    <w:tblPr>
      <w:tblStyleRowBandSize w:val="1"/>
      <w:tblStyleColBandSize w:val="1"/>
    </w:tblPr>
    <w:tblStylePr w:type="firstRow">
      <w:rPr>
        <w:b/>
        <w:bCs/>
      </w:rPr>
      <w:tblPr/>
      <w:tcPr>
        <w:tcBorders>
          <w:bottom w:val="single" w:sz="4" w:space="0" w:color="E0F2F0" w:themeColor="accent5" w:themeTint="99"/>
        </w:tcBorders>
      </w:tcPr>
    </w:tblStylePr>
    <w:tblStylePr w:type="lastRow">
      <w:rPr>
        <w:b/>
        <w:bCs/>
      </w:rPr>
      <w:tblPr/>
      <w:tcPr>
        <w:tcBorders>
          <w:top w:val="single" w:sz="4" w:space="0" w:color="E0F2F0" w:themeColor="accent5" w:themeTint="99"/>
        </w:tcBorders>
      </w:tcPr>
    </w:tblStylePr>
    <w:tblStylePr w:type="firstCol">
      <w:rPr>
        <w:b/>
        <w:bCs/>
      </w:rPr>
    </w:tblStylePr>
    <w:tblStylePr w:type="lastCol">
      <w:rPr>
        <w:b/>
        <w:bCs/>
      </w:rPr>
    </w:tblStylePr>
    <w:tblStylePr w:type="band1Vert">
      <w:tblPr/>
      <w:tcPr>
        <w:shd w:val="clear" w:color="auto" w:fill="F4FAF9" w:themeFill="accent5" w:themeFillTint="33"/>
      </w:tcPr>
    </w:tblStylePr>
    <w:tblStylePr w:type="band1Horz">
      <w:tblPr/>
      <w:tcPr>
        <w:shd w:val="clear" w:color="auto" w:fill="F4FAF9" w:themeFill="accent5" w:themeFillTint="33"/>
      </w:tcPr>
    </w:tblStylePr>
  </w:style>
  <w:style w:type="table" w:styleId="ListTable1Light-Accent6">
    <w:name w:val="List Table 1 Light Accent 6"/>
    <w:basedOn w:val="TableNormal"/>
    <w:uiPriority w:val="46"/>
    <w:semiHidden/>
    <w:rsid w:val="00773A62"/>
    <w:pPr>
      <w:spacing w:after="0" w:line="240" w:lineRule="auto"/>
    </w:pPr>
    <w:tblPr>
      <w:tblStyleRowBandSize w:val="1"/>
      <w:tblStyleColBandSize w:val="1"/>
    </w:tblPr>
    <w:tblStylePr w:type="firstRow">
      <w:rPr>
        <w:b/>
        <w:bCs/>
      </w:rPr>
      <w:tblPr/>
      <w:tcPr>
        <w:tcBorders>
          <w:bottom w:val="single" w:sz="4" w:space="0" w:color="96A0AC" w:themeColor="accent6" w:themeTint="99"/>
        </w:tcBorders>
      </w:tcPr>
    </w:tblStylePr>
    <w:tblStylePr w:type="lastRow">
      <w:rPr>
        <w:b/>
        <w:bCs/>
      </w:rPr>
      <w:tblPr/>
      <w:tcPr>
        <w:tcBorders>
          <w:top w:val="single" w:sz="4" w:space="0" w:color="96A0AC" w:themeColor="accent6" w:themeTint="99"/>
        </w:tcBorders>
      </w:tcPr>
    </w:tblStylePr>
    <w:tblStylePr w:type="firstCol">
      <w:rPr>
        <w:b/>
        <w:bCs/>
      </w:rPr>
    </w:tblStylePr>
    <w:tblStylePr w:type="lastCol">
      <w:rPr>
        <w:b/>
        <w:bCs/>
      </w:rPr>
    </w:tblStylePr>
    <w:tblStylePr w:type="band1Vert">
      <w:tblPr/>
      <w:tcPr>
        <w:shd w:val="clear" w:color="auto" w:fill="DCDFE3" w:themeFill="accent6" w:themeFillTint="33"/>
      </w:tcPr>
    </w:tblStylePr>
    <w:tblStylePr w:type="band1Horz">
      <w:tblPr/>
      <w:tcPr>
        <w:shd w:val="clear" w:color="auto" w:fill="DCDFE3" w:themeFill="accent6" w:themeFillTint="33"/>
      </w:tcPr>
    </w:tblStylePr>
  </w:style>
  <w:style w:type="table" w:styleId="ListTable2">
    <w:name w:val="List Table 2"/>
    <w:basedOn w:val="TableNormal"/>
    <w:uiPriority w:val="47"/>
    <w:semiHidden/>
    <w:rsid w:val="00773A6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773A62"/>
    <w:pPr>
      <w:spacing w:after="0" w:line="240" w:lineRule="auto"/>
    </w:pPr>
    <w:tblPr>
      <w:tblStyleRowBandSize w:val="1"/>
      <w:tblStyleColBandSize w:val="1"/>
      <w:tblBorders>
        <w:top w:val="single" w:sz="4" w:space="0" w:color="E7E7E7" w:themeColor="accent1" w:themeTint="99"/>
        <w:bottom w:val="single" w:sz="4" w:space="0" w:color="E7E7E7" w:themeColor="accent1" w:themeTint="99"/>
        <w:insideH w:val="single" w:sz="4" w:space="0" w:color="E7E7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F7F7" w:themeFill="accent1" w:themeFillTint="33"/>
      </w:tcPr>
    </w:tblStylePr>
    <w:tblStylePr w:type="band1Horz">
      <w:tblPr/>
      <w:tcPr>
        <w:shd w:val="clear" w:color="auto" w:fill="F7F7F7" w:themeFill="accent1" w:themeFillTint="33"/>
      </w:tcPr>
    </w:tblStylePr>
  </w:style>
  <w:style w:type="table" w:styleId="ListTable2-Accent2">
    <w:name w:val="List Table 2 Accent 2"/>
    <w:basedOn w:val="TableNormal"/>
    <w:uiPriority w:val="47"/>
    <w:semiHidden/>
    <w:rsid w:val="00773A62"/>
    <w:pPr>
      <w:spacing w:after="0" w:line="240" w:lineRule="auto"/>
    </w:pPr>
    <w:tblPr>
      <w:tblStyleRowBandSize w:val="1"/>
      <w:tblStyleColBandSize w:val="1"/>
      <w:tblBorders>
        <w:top w:val="single" w:sz="4" w:space="0" w:color="C7C8CD" w:themeColor="accent2" w:themeTint="99"/>
        <w:bottom w:val="single" w:sz="4" w:space="0" w:color="C7C8CD" w:themeColor="accent2" w:themeTint="99"/>
        <w:insideH w:val="single" w:sz="4" w:space="0" w:color="C7C8C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CEE" w:themeFill="accent2" w:themeFillTint="33"/>
      </w:tcPr>
    </w:tblStylePr>
    <w:tblStylePr w:type="band1Horz">
      <w:tblPr/>
      <w:tcPr>
        <w:shd w:val="clear" w:color="auto" w:fill="ECECEE" w:themeFill="accent2" w:themeFillTint="33"/>
      </w:tcPr>
    </w:tblStylePr>
  </w:style>
  <w:style w:type="table" w:styleId="ListTable2-Accent3">
    <w:name w:val="List Table 2 Accent 3"/>
    <w:basedOn w:val="TableNormal"/>
    <w:uiPriority w:val="47"/>
    <w:semiHidden/>
    <w:rsid w:val="00773A62"/>
    <w:pPr>
      <w:spacing w:after="0" w:line="240" w:lineRule="auto"/>
    </w:pPr>
    <w:tblPr>
      <w:tblStyleRowBandSize w:val="1"/>
      <w:tblStyleColBandSize w:val="1"/>
      <w:tblBorders>
        <w:top w:val="single" w:sz="4" w:space="0" w:color="E6F0F7" w:themeColor="accent3" w:themeTint="99"/>
        <w:bottom w:val="single" w:sz="4" w:space="0" w:color="E6F0F7" w:themeColor="accent3" w:themeTint="99"/>
        <w:insideH w:val="single" w:sz="4" w:space="0" w:color="E6F0F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FAFC" w:themeFill="accent3" w:themeFillTint="33"/>
      </w:tcPr>
    </w:tblStylePr>
    <w:tblStylePr w:type="band1Horz">
      <w:tblPr/>
      <w:tcPr>
        <w:shd w:val="clear" w:color="auto" w:fill="F6FAFC" w:themeFill="accent3" w:themeFillTint="33"/>
      </w:tcPr>
    </w:tblStylePr>
  </w:style>
  <w:style w:type="table" w:styleId="ListTable2-Accent4">
    <w:name w:val="List Table 2 Accent 4"/>
    <w:basedOn w:val="TableNormal"/>
    <w:uiPriority w:val="47"/>
    <w:semiHidden/>
    <w:rsid w:val="00773A62"/>
    <w:pPr>
      <w:spacing w:after="0" w:line="240" w:lineRule="auto"/>
    </w:pPr>
    <w:tblPr>
      <w:tblStyleRowBandSize w:val="1"/>
      <w:tblStyleColBandSize w:val="1"/>
      <w:tblBorders>
        <w:top w:val="single" w:sz="4" w:space="0" w:color="F5F9FC" w:themeColor="accent4" w:themeTint="99"/>
        <w:bottom w:val="single" w:sz="4" w:space="0" w:color="F5F9FC" w:themeColor="accent4" w:themeTint="99"/>
        <w:insideH w:val="single" w:sz="4" w:space="0" w:color="F5F9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DFE" w:themeFill="accent4" w:themeFillTint="33"/>
      </w:tcPr>
    </w:tblStylePr>
    <w:tblStylePr w:type="band1Horz">
      <w:tblPr/>
      <w:tcPr>
        <w:shd w:val="clear" w:color="auto" w:fill="FBFDFE" w:themeFill="accent4" w:themeFillTint="33"/>
      </w:tcPr>
    </w:tblStylePr>
  </w:style>
  <w:style w:type="table" w:styleId="ListTable2-Accent5">
    <w:name w:val="List Table 2 Accent 5"/>
    <w:basedOn w:val="TableNormal"/>
    <w:uiPriority w:val="47"/>
    <w:semiHidden/>
    <w:rsid w:val="00773A62"/>
    <w:pPr>
      <w:spacing w:after="0" w:line="240" w:lineRule="auto"/>
    </w:pPr>
    <w:tblPr>
      <w:tblStyleRowBandSize w:val="1"/>
      <w:tblStyleColBandSize w:val="1"/>
      <w:tblBorders>
        <w:top w:val="single" w:sz="4" w:space="0" w:color="E0F2F0" w:themeColor="accent5" w:themeTint="99"/>
        <w:bottom w:val="single" w:sz="4" w:space="0" w:color="E0F2F0" w:themeColor="accent5" w:themeTint="99"/>
        <w:insideH w:val="single" w:sz="4" w:space="0" w:color="E0F2F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AF9" w:themeFill="accent5" w:themeFillTint="33"/>
      </w:tcPr>
    </w:tblStylePr>
    <w:tblStylePr w:type="band1Horz">
      <w:tblPr/>
      <w:tcPr>
        <w:shd w:val="clear" w:color="auto" w:fill="F4FAF9" w:themeFill="accent5" w:themeFillTint="33"/>
      </w:tcPr>
    </w:tblStylePr>
  </w:style>
  <w:style w:type="table" w:styleId="ListTable2-Accent6">
    <w:name w:val="List Table 2 Accent 6"/>
    <w:basedOn w:val="TableNormal"/>
    <w:uiPriority w:val="47"/>
    <w:semiHidden/>
    <w:rsid w:val="00773A62"/>
    <w:pPr>
      <w:spacing w:after="0" w:line="240" w:lineRule="auto"/>
    </w:pPr>
    <w:tblPr>
      <w:tblStyleRowBandSize w:val="1"/>
      <w:tblStyleColBandSize w:val="1"/>
      <w:tblBorders>
        <w:top w:val="single" w:sz="4" w:space="0" w:color="96A0AC" w:themeColor="accent6" w:themeTint="99"/>
        <w:bottom w:val="single" w:sz="4" w:space="0" w:color="96A0AC" w:themeColor="accent6" w:themeTint="99"/>
        <w:insideH w:val="single" w:sz="4" w:space="0" w:color="96A0A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DFE3" w:themeFill="accent6" w:themeFillTint="33"/>
      </w:tcPr>
    </w:tblStylePr>
    <w:tblStylePr w:type="band1Horz">
      <w:tblPr/>
      <w:tcPr>
        <w:shd w:val="clear" w:color="auto" w:fill="DCDFE3" w:themeFill="accent6" w:themeFillTint="33"/>
      </w:tcPr>
    </w:tblStylePr>
  </w:style>
  <w:style w:type="table" w:styleId="ListTable3">
    <w:name w:val="List Table 3"/>
    <w:basedOn w:val="TableNormal"/>
    <w:uiPriority w:val="48"/>
    <w:semiHidden/>
    <w:rsid w:val="00773A6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773A62"/>
    <w:pPr>
      <w:spacing w:after="0" w:line="240" w:lineRule="auto"/>
    </w:pPr>
    <w:tblPr>
      <w:tblStyleRowBandSize w:val="1"/>
      <w:tblStyleColBandSize w:val="1"/>
      <w:tblBorders>
        <w:top w:val="single" w:sz="4" w:space="0" w:color="D8D8D8" w:themeColor="accent1"/>
        <w:left w:val="single" w:sz="4" w:space="0" w:color="D8D8D8" w:themeColor="accent1"/>
        <w:bottom w:val="single" w:sz="4" w:space="0" w:color="D8D8D8" w:themeColor="accent1"/>
        <w:right w:val="single" w:sz="4" w:space="0" w:color="D8D8D8" w:themeColor="accent1"/>
      </w:tblBorders>
    </w:tblPr>
    <w:tblStylePr w:type="firstRow">
      <w:rPr>
        <w:b/>
        <w:bCs/>
        <w:color w:val="FFFFFF" w:themeColor="background1"/>
      </w:rPr>
      <w:tblPr/>
      <w:tcPr>
        <w:shd w:val="clear" w:color="auto" w:fill="D8D8D8" w:themeFill="accent1"/>
      </w:tcPr>
    </w:tblStylePr>
    <w:tblStylePr w:type="lastRow">
      <w:rPr>
        <w:b/>
        <w:bCs/>
      </w:rPr>
      <w:tblPr/>
      <w:tcPr>
        <w:tcBorders>
          <w:top w:val="double" w:sz="4" w:space="0" w:color="D8D8D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D8D8" w:themeColor="accent1"/>
          <w:right w:val="single" w:sz="4" w:space="0" w:color="D8D8D8" w:themeColor="accent1"/>
        </w:tcBorders>
      </w:tcPr>
    </w:tblStylePr>
    <w:tblStylePr w:type="band1Horz">
      <w:tblPr/>
      <w:tcPr>
        <w:tcBorders>
          <w:top w:val="single" w:sz="4" w:space="0" w:color="D8D8D8" w:themeColor="accent1"/>
          <w:bottom w:val="single" w:sz="4" w:space="0" w:color="D8D8D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D8D8" w:themeColor="accent1"/>
          <w:left w:val="nil"/>
        </w:tcBorders>
      </w:tcPr>
    </w:tblStylePr>
    <w:tblStylePr w:type="swCell">
      <w:tblPr/>
      <w:tcPr>
        <w:tcBorders>
          <w:top w:val="double" w:sz="4" w:space="0" w:color="D8D8D8" w:themeColor="accent1"/>
          <w:right w:val="nil"/>
        </w:tcBorders>
      </w:tcPr>
    </w:tblStylePr>
  </w:style>
  <w:style w:type="table" w:styleId="ListTable3-Accent2">
    <w:name w:val="List Table 3 Accent 2"/>
    <w:basedOn w:val="TableNormal"/>
    <w:uiPriority w:val="48"/>
    <w:semiHidden/>
    <w:rsid w:val="00773A62"/>
    <w:pPr>
      <w:spacing w:after="0" w:line="240" w:lineRule="auto"/>
    </w:pPr>
    <w:tblPr>
      <w:tblStyleRowBandSize w:val="1"/>
      <w:tblStyleColBandSize w:val="1"/>
      <w:tblBorders>
        <w:top w:val="single" w:sz="4" w:space="0" w:color="A2A5AD" w:themeColor="accent2"/>
        <w:left w:val="single" w:sz="4" w:space="0" w:color="A2A5AD" w:themeColor="accent2"/>
        <w:bottom w:val="single" w:sz="4" w:space="0" w:color="A2A5AD" w:themeColor="accent2"/>
        <w:right w:val="single" w:sz="4" w:space="0" w:color="A2A5AD" w:themeColor="accent2"/>
      </w:tblBorders>
    </w:tblPr>
    <w:tblStylePr w:type="firstRow">
      <w:rPr>
        <w:b/>
        <w:bCs/>
        <w:color w:val="FFFFFF" w:themeColor="background1"/>
      </w:rPr>
      <w:tblPr/>
      <w:tcPr>
        <w:shd w:val="clear" w:color="auto" w:fill="A2A5AD" w:themeFill="accent2"/>
      </w:tcPr>
    </w:tblStylePr>
    <w:tblStylePr w:type="lastRow">
      <w:rPr>
        <w:b/>
        <w:bCs/>
      </w:rPr>
      <w:tblPr/>
      <w:tcPr>
        <w:tcBorders>
          <w:top w:val="double" w:sz="4" w:space="0" w:color="A2A5A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2A5AD" w:themeColor="accent2"/>
          <w:right w:val="single" w:sz="4" w:space="0" w:color="A2A5AD" w:themeColor="accent2"/>
        </w:tcBorders>
      </w:tcPr>
    </w:tblStylePr>
    <w:tblStylePr w:type="band1Horz">
      <w:tblPr/>
      <w:tcPr>
        <w:tcBorders>
          <w:top w:val="single" w:sz="4" w:space="0" w:color="A2A5AD" w:themeColor="accent2"/>
          <w:bottom w:val="single" w:sz="4" w:space="0" w:color="A2A5A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2A5AD" w:themeColor="accent2"/>
          <w:left w:val="nil"/>
        </w:tcBorders>
      </w:tcPr>
    </w:tblStylePr>
    <w:tblStylePr w:type="swCell">
      <w:tblPr/>
      <w:tcPr>
        <w:tcBorders>
          <w:top w:val="double" w:sz="4" w:space="0" w:color="A2A5AD" w:themeColor="accent2"/>
          <w:right w:val="nil"/>
        </w:tcBorders>
      </w:tcPr>
    </w:tblStylePr>
  </w:style>
  <w:style w:type="table" w:styleId="ListTable3-Accent3">
    <w:name w:val="List Table 3 Accent 3"/>
    <w:basedOn w:val="TableNormal"/>
    <w:uiPriority w:val="48"/>
    <w:semiHidden/>
    <w:rsid w:val="00773A62"/>
    <w:pPr>
      <w:spacing w:after="0" w:line="240" w:lineRule="auto"/>
    </w:pPr>
    <w:tblPr>
      <w:tblStyleRowBandSize w:val="1"/>
      <w:tblStyleColBandSize w:val="1"/>
      <w:tblBorders>
        <w:top w:val="single" w:sz="4" w:space="0" w:color="D6E7F2" w:themeColor="accent3"/>
        <w:left w:val="single" w:sz="4" w:space="0" w:color="D6E7F2" w:themeColor="accent3"/>
        <w:bottom w:val="single" w:sz="4" w:space="0" w:color="D6E7F2" w:themeColor="accent3"/>
        <w:right w:val="single" w:sz="4" w:space="0" w:color="D6E7F2" w:themeColor="accent3"/>
      </w:tblBorders>
    </w:tblPr>
    <w:tblStylePr w:type="firstRow">
      <w:rPr>
        <w:b/>
        <w:bCs/>
        <w:color w:val="FFFFFF" w:themeColor="background1"/>
      </w:rPr>
      <w:tblPr/>
      <w:tcPr>
        <w:shd w:val="clear" w:color="auto" w:fill="D6E7F2" w:themeFill="accent3"/>
      </w:tcPr>
    </w:tblStylePr>
    <w:tblStylePr w:type="lastRow">
      <w:rPr>
        <w:b/>
        <w:bCs/>
      </w:rPr>
      <w:tblPr/>
      <w:tcPr>
        <w:tcBorders>
          <w:top w:val="double" w:sz="4" w:space="0" w:color="D6E7F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E7F2" w:themeColor="accent3"/>
          <w:right w:val="single" w:sz="4" w:space="0" w:color="D6E7F2" w:themeColor="accent3"/>
        </w:tcBorders>
      </w:tcPr>
    </w:tblStylePr>
    <w:tblStylePr w:type="band1Horz">
      <w:tblPr/>
      <w:tcPr>
        <w:tcBorders>
          <w:top w:val="single" w:sz="4" w:space="0" w:color="D6E7F2" w:themeColor="accent3"/>
          <w:bottom w:val="single" w:sz="4" w:space="0" w:color="D6E7F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E7F2" w:themeColor="accent3"/>
          <w:left w:val="nil"/>
        </w:tcBorders>
      </w:tcPr>
    </w:tblStylePr>
    <w:tblStylePr w:type="swCell">
      <w:tblPr/>
      <w:tcPr>
        <w:tcBorders>
          <w:top w:val="double" w:sz="4" w:space="0" w:color="D6E7F2" w:themeColor="accent3"/>
          <w:right w:val="nil"/>
        </w:tcBorders>
      </w:tcPr>
    </w:tblStylePr>
  </w:style>
  <w:style w:type="table" w:styleId="ListTable3-Accent4">
    <w:name w:val="List Table 3 Accent 4"/>
    <w:basedOn w:val="TableNormal"/>
    <w:uiPriority w:val="48"/>
    <w:semiHidden/>
    <w:rsid w:val="00773A62"/>
    <w:pPr>
      <w:spacing w:after="0" w:line="240" w:lineRule="auto"/>
    </w:pPr>
    <w:tblPr>
      <w:tblStyleRowBandSize w:val="1"/>
      <w:tblStyleColBandSize w:val="1"/>
      <w:tblBorders>
        <w:top w:val="single" w:sz="4" w:space="0" w:color="EFF6FA" w:themeColor="accent4"/>
        <w:left w:val="single" w:sz="4" w:space="0" w:color="EFF6FA" w:themeColor="accent4"/>
        <w:bottom w:val="single" w:sz="4" w:space="0" w:color="EFF6FA" w:themeColor="accent4"/>
        <w:right w:val="single" w:sz="4" w:space="0" w:color="EFF6FA" w:themeColor="accent4"/>
      </w:tblBorders>
    </w:tblPr>
    <w:tblStylePr w:type="firstRow">
      <w:rPr>
        <w:b/>
        <w:bCs/>
        <w:color w:val="FFFFFF" w:themeColor="background1"/>
      </w:rPr>
      <w:tblPr/>
      <w:tcPr>
        <w:shd w:val="clear" w:color="auto" w:fill="EFF6FA" w:themeFill="accent4"/>
      </w:tcPr>
    </w:tblStylePr>
    <w:tblStylePr w:type="lastRow">
      <w:rPr>
        <w:b/>
        <w:bCs/>
      </w:rPr>
      <w:tblPr/>
      <w:tcPr>
        <w:tcBorders>
          <w:top w:val="double" w:sz="4" w:space="0" w:color="EFF6F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FF6FA" w:themeColor="accent4"/>
          <w:right w:val="single" w:sz="4" w:space="0" w:color="EFF6FA" w:themeColor="accent4"/>
        </w:tcBorders>
      </w:tcPr>
    </w:tblStylePr>
    <w:tblStylePr w:type="band1Horz">
      <w:tblPr/>
      <w:tcPr>
        <w:tcBorders>
          <w:top w:val="single" w:sz="4" w:space="0" w:color="EFF6FA" w:themeColor="accent4"/>
          <w:bottom w:val="single" w:sz="4" w:space="0" w:color="EFF6F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FF6FA" w:themeColor="accent4"/>
          <w:left w:val="nil"/>
        </w:tcBorders>
      </w:tcPr>
    </w:tblStylePr>
    <w:tblStylePr w:type="swCell">
      <w:tblPr/>
      <w:tcPr>
        <w:tcBorders>
          <w:top w:val="double" w:sz="4" w:space="0" w:color="EFF6FA" w:themeColor="accent4"/>
          <w:right w:val="nil"/>
        </w:tcBorders>
      </w:tcPr>
    </w:tblStylePr>
  </w:style>
  <w:style w:type="table" w:styleId="ListTable3-Accent5">
    <w:name w:val="List Table 3 Accent 5"/>
    <w:basedOn w:val="TableNormal"/>
    <w:uiPriority w:val="48"/>
    <w:semiHidden/>
    <w:rsid w:val="00773A62"/>
    <w:pPr>
      <w:spacing w:after="0" w:line="240" w:lineRule="auto"/>
    </w:pPr>
    <w:tblPr>
      <w:tblStyleRowBandSize w:val="1"/>
      <w:tblStyleColBandSize w:val="1"/>
      <w:tblBorders>
        <w:top w:val="single" w:sz="4" w:space="0" w:color="CCEAE6" w:themeColor="accent5"/>
        <w:left w:val="single" w:sz="4" w:space="0" w:color="CCEAE6" w:themeColor="accent5"/>
        <w:bottom w:val="single" w:sz="4" w:space="0" w:color="CCEAE6" w:themeColor="accent5"/>
        <w:right w:val="single" w:sz="4" w:space="0" w:color="CCEAE6" w:themeColor="accent5"/>
      </w:tblBorders>
    </w:tblPr>
    <w:tblStylePr w:type="firstRow">
      <w:rPr>
        <w:b/>
        <w:bCs/>
        <w:color w:val="FFFFFF" w:themeColor="background1"/>
      </w:rPr>
      <w:tblPr/>
      <w:tcPr>
        <w:shd w:val="clear" w:color="auto" w:fill="CCEAE6" w:themeFill="accent5"/>
      </w:tcPr>
    </w:tblStylePr>
    <w:tblStylePr w:type="lastRow">
      <w:rPr>
        <w:b/>
        <w:bCs/>
      </w:rPr>
      <w:tblPr/>
      <w:tcPr>
        <w:tcBorders>
          <w:top w:val="double" w:sz="4" w:space="0" w:color="CCEAE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EAE6" w:themeColor="accent5"/>
          <w:right w:val="single" w:sz="4" w:space="0" w:color="CCEAE6" w:themeColor="accent5"/>
        </w:tcBorders>
      </w:tcPr>
    </w:tblStylePr>
    <w:tblStylePr w:type="band1Horz">
      <w:tblPr/>
      <w:tcPr>
        <w:tcBorders>
          <w:top w:val="single" w:sz="4" w:space="0" w:color="CCEAE6" w:themeColor="accent5"/>
          <w:bottom w:val="single" w:sz="4" w:space="0" w:color="CCEAE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EAE6" w:themeColor="accent5"/>
          <w:left w:val="nil"/>
        </w:tcBorders>
      </w:tcPr>
    </w:tblStylePr>
    <w:tblStylePr w:type="swCell">
      <w:tblPr/>
      <w:tcPr>
        <w:tcBorders>
          <w:top w:val="double" w:sz="4" w:space="0" w:color="CCEAE6" w:themeColor="accent5"/>
          <w:right w:val="nil"/>
        </w:tcBorders>
      </w:tcPr>
    </w:tblStylePr>
  </w:style>
  <w:style w:type="table" w:styleId="ListTable3-Accent6">
    <w:name w:val="List Table 3 Accent 6"/>
    <w:basedOn w:val="TableNormal"/>
    <w:uiPriority w:val="48"/>
    <w:semiHidden/>
    <w:rsid w:val="00773A62"/>
    <w:pPr>
      <w:spacing w:after="0" w:line="240" w:lineRule="auto"/>
    </w:pPr>
    <w:tblPr>
      <w:tblStyleRowBandSize w:val="1"/>
      <w:tblStyleColBandSize w:val="1"/>
      <w:tblBorders>
        <w:top w:val="single" w:sz="4" w:space="0" w:color="57626E" w:themeColor="accent6"/>
        <w:left w:val="single" w:sz="4" w:space="0" w:color="57626E" w:themeColor="accent6"/>
        <w:bottom w:val="single" w:sz="4" w:space="0" w:color="57626E" w:themeColor="accent6"/>
        <w:right w:val="single" w:sz="4" w:space="0" w:color="57626E" w:themeColor="accent6"/>
      </w:tblBorders>
    </w:tblPr>
    <w:tblStylePr w:type="firstRow">
      <w:rPr>
        <w:b/>
        <w:bCs/>
        <w:color w:val="FFFFFF" w:themeColor="background1"/>
      </w:rPr>
      <w:tblPr/>
      <w:tcPr>
        <w:shd w:val="clear" w:color="auto" w:fill="57626E" w:themeFill="accent6"/>
      </w:tcPr>
    </w:tblStylePr>
    <w:tblStylePr w:type="lastRow">
      <w:rPr>
        <w:b/>
        <w:bCs/>
      </w:rPr>
      <w:tblPr/>
      <w:tcPr>
        <w:tcBorders>
          <w:top w:val="double" w:sz="4" w:space="0" w:color="57626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7626E" w:themeColor="accent6"/>
          <w:right w:val="single" w:sz="4" w:space="0" w:color="57626E" w:themeColor="accent6"/>
        </w:tcBorders>
      </w:tcPr>
    </w:tblStylePr>
    <w:tblStylePr w:type="band1Horz">
      <w:tblPr/>
      <w:tcPr>
        <w:tcBorders>
          <w:top w:val="single" w:sz="4" w:space="0" w:color="57626E" w:themeColor="accent6"/>
          <w:bottom w:val="single" w:sz="4" w:space="0" w:color="57626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626E" w:themeColor="accent6"/>
          <w:left w:val="nil"/>
        </w:tcBorders>
      </w:tcPr>
    </w:tblStylePr>
    <w:tblStylePr w:type="swCell">
      <w:tblPr/>
      <w:tcPr>
        <w:tcBorders>
          <w:top w:val="double" w:sz="4" w:space="0" w:color="57626E" w:themeColor="accent6"/>
          <w:right w:val="nil"/>
        </w:tcBorders>
      </w:tcPr>
    </w:tblStylePr>
  </w:style>
  <w:style w:type="table" w:styleId="ListTable4">
    <w:name w:val="List Table 4"/>
    <w:basedOn w:val="TableNormal"/>
    <w:uiPriority w:val="49"/>
    <w:semiHidden/>
    <w:rsid w:val="00773A6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773A62"/>
    <w:pPr>
      <w:spacing w:after="0" w:line="240" w:lineRule="auto"/>
    </w:pPr>
    <w:tblPr>
      <w:tblStyleRowBandSize w:val="1"/>
      <w:tblStyleColBandSize w:val="1"/>
      <w:tblBorders>
        <w:top w:val="single" w:sz="4" w:space="0" w:color="E7E7E7" w:themeColor="accent1" w:themeTint="99"/>
        <w:left w:val="single" w:sz="4" w:space="0" w:color="E7E7E7" w:themeColor="accent1" w:themeTint="99"/>
        <w:bottom w:val="single" w:sz="4" w:space="0" w:color="E7E7E7" w:themeColor="accent1" w:themeTint="99"/>
        <w:right w:val="single" w:sz="4" w:space="0" w:color="E7E7E7" w:themeColor="accent1" w:themeTint="99"/>
        <w:insideH w:val="single" w:sz="4" w:space="0" w:color="E7E7E7" w:themeColor="accent1" w:themeTint="99"/>
      </w:tblBorders>
    </w:tblPr>
    <w:tblStylePr w:type="firstRow">
      <w:rPr>
        <w:b/>
        <w:bCs/>
        <w:color w:val="FFFFFF" w:themeColor="background1"/>
      </w:rPr>
      <w:tblPr/>
      <w:tcPr>
        <w:tcBorders>
          <w:top w:val="single" w:sz="4" w:space="0" w:color="D8D8D8" w:themeColor="accent1"/>
          <w:left w:val="single" w:sz="4" w:space="0" w:color="D8D8D8" w:themeColor="accent1"/>
          <w:bottom w:val="single" w:sz="4" w:space="0" w:color="D8D8D8" w:themeColor="accent1"/>
          <w:right w:val="single" w:sz="4" w:space="0" w:color="D8D8D8" w:themeColor="accent1"/>
          <w:insideH w:val="nil"/>
        </w:tcBorders>
        <w:shd w:val="clear" w:color="auto" w:fill="D8D8D8" w:themeFill="accent1"/>
      </w:tcPr>
    </w:tblStylePr>
    <w:tblStylePr w:type="lastRow">
      <w:rPr>
        <w:b/>
        <w:bCs/>
      </w:rPr>
      <w:tblPr/>
      <w:tcPr>
        <w:tcBorders>
          <w:top w:val="double" w:sz="4" w:space="0" w:color="E7E7E7" w:themeColor="accent1" w:themeTint="99"/>
        </w:tcBorders>
      </w:tcPr>
    </w:tblStylePr>
    <w:tblStylePr w:type="firstCol">
      <w:rPr>
        <w:b/>
        <w:bCs/>
      </w:rPr>
    </w:tblStylePr>
    <w:tblStylePr w:type="lastCol">
      <w:rPr>
        <w:b/>
        <w:bCs/>
      </w:rPr>
    </w:tblStylePr>
    <w:tblStylePr w:type="band1Vert">
      <w:tblPr/>
      <w:tcPr>
        <w:shd w:val="clear" w:color="auto" w:fill="F7F7F7" w:themeFill="accent1" w:themeFillTint="33"/>
      </w:tcPr>
    </w:tblStylePr>
    <w:tblStylePr w:type="band1Horz">
      <w:tblPr/>
      <w:tcPr>
        <w:shd w:val="clear" w:color="auto" w:fill="F7F7F7" w:themeFill="accent1" w:themeFillTint="33"/>
      </w:tcPr>
    </w:tblStylePr>
  </w:style>
  <w:style w:type="table" w:styleId="ListTable4-Accent2">
    <w:name w:val="List Table 4 Accent 2"/>
    <w:basedOn w:val="TableNormal"/>
    <w:uiPriority w:val="49"/>
    <w:semiHidden/>
    <w:rsid w:val="00773A62"/>
    <w:pPr>
      <w:spacing w:after="0" w:line="240" w:lineRule="auto"/>
    </w:pPr>
    <w:tblPr>
      <w:tblStyleRowBandSize w:val="1"/>
      <w:tblStyleColBandSize w:val="1"/>
      <w:tblBorders>
        <w:top w:val="single" w:sz="4" w:space="0" w:color="C7C8CD" w:themeColor="accent2" w:themeTint="99"/>
        <w:left w:val="single" w:sz="4" w:space="0" w:color="C7C8CD" w:themeColor="accent2" w:themeTint="99"/>
        <w:bottom w:val="single" w:sz="4" w:space="0" w:color="C7C8CD" w:themeColor="accent2" w:themeTint="99"/>
        <w:right w:val="single" w:sz="4" w:space="0" w:color="C7C8CD" w:themeColor="accent2" w:themeTint="99"/>
        <w:insideH w:val="single" w:sz="4" w:space="0" w:color="C7C8CD" w:themeColor="accent2" w:themeTint="99"/>
      </w:tblBorders>
    </w:tblPr>
    <w:tblStylePr w:type="firstRow">
      <w:rPr>
        <w:b/>
        <w:bCs/>
        <w:color w:val="FFFFFF" w:themeColor="background1"/>
      </w:rPr>
      <w:tblPr/>
      <w:tcPr>
        <w:tcBorders>
          <w:top w:val="single" w:sz="4" w:space="0" w:color="A2A5AD" w:themeColor="accent2"/>
          <w:left w:val="single" w:sz="4" w:space="0" w:color="A2A5AD" w:themeColor="accent2"/>
          <w:bottom w:val="single" w:sz="4" w:space="0" w:color="A2A5AD" w:themeColor="accent2"/>
          <w:right w:val="single" w:sz="4" w:space="0" w:color="A2A5AD" w:themeColor="accent2"/>
          <w:insideH w:val="nil"/>
        </w:tcBorders>
        <w:shd w:val="clear" w:color="auto" w:fill="A2A5AD" w:themeFill="accent2"/>
      </w:tcPr>
    </w:tblStylePr>
    <w:tblStylePr w:type="lastRow">
      <w:rPr>
        <w:b/>
        <w:bCs/>
      </w:rPr>
      <w:tblPr/>
      <w:tcPr>
        <w:tcBorders>
          <w:top w:val="double" w:sz="4" w:space="0" w:color="C7C8CD" w:themeColor="accent2" w:themeTint="99"/>
        </w:tcBorders>
      </w:tcPr>
    </w:tblStylePr>
    <w:tblStylePr w:type="firstCol">
      <w:rPr>
        <w:b/>
        <w:bCs/>
      </w:rPr>
    </w:tblStylePr>
    <w:tblStylePr w:type="lastCol">
      <w:rPr>
        <w:b/>
        <w:bCs/>
      </w:rPr>
    </w:tblStylePr>
    <w:tblStylePr w:type="band1Vert">
      <w:tblPr/>
      <w:tcPr>
        <w:shd w:val="clear" w:color="auto" w:fill="ECECEE" w:themeFill="accent2" w:themeFillTint="33"/>
      </w:tcPr>
    </w:tblStylePr>
    <w:tblStylePr w:type="band1Horz">
      <w:tblPr/>
      <w:tcPr>
        <w:shd w:val="clear" w:color="auto" w:fill="ECECEE" w:themeFill="accent2" w:themeFillTint="33"/>
      </w:tcPr>
    </w:tblStylePr>
  </w:style>
  <w:style w:type="table" w:styleId="ListTable4-Accent3">
    <w:name w:val="List Table 4 Accent 3"/>
    <w:basedOn w:val="TableNormal"/>
    <w:uiPriority w:val="49"/>
    <w:semiHidden/>
    <w:rsid w:val="00773A62"/>
    <w:pPr>
      <w:spacing w:after="0" w:line="240" w:lineRule="auto"/>
    </w:pPr>
    <w:tblPr>
      <w:tblStyleRowBandSize w:val="1"/>
      <w:tblStyleColBandSize w:val="1"/>
      <w:tblBorders>
        <w:top w:val="single" w:sz="4" w:space="0" w:color="E6F0F7" w:themeColor="accent3" w:themeTint="99"/>
        <w:left w:val="single" w:sz="4" w:space="0" w:color="E6F0F7" w:themeColor="accent3" w:themeTint="99"/>
        <w:bottom w:val="single" w:sz="4" w:space="0" w:color="E6F0F7" w:themeColor="accent3" w:themeTint="99"/>
        <w:right w:val="single" w:sz="4" w:space="0" w:color="E6F0F7" w:themeColor="accent3" w:themeTint="99"/>
        <w:insideH w:val="single" w:sz="4" w:space="0" w:color="E6F0F7" w:themeColor="accent3" w:themeTint="99"/>
      </w:tblBorders>
    </w:tblPr>
    <w:tblStylePr w:type="firstRow">
      <w:rPr>
        <w:b/>
        <w:bCs/>
        <w:color w:val="FFFFFF" w:themeColor="background1"/>
      </w:rPr>
      <w:tblPr/>
      <w:tcPr>
        <w:tcBorders>
          <w:top w:val="single" w:sz="4" w:space="0" w:color="D6E7F2" w:themeColor="accent3"/>
          <w:left w:val="single" w:sz="4" w:space="0" w:color="D6E7F2" w:themeColor="accent3"/>
          <w:bottom w:val="single" w:sz="4" w:space="0" w:color="D6E7F2" w:themeColor="accent3"/>
          <w:right w:val="single" w:sz="4" w:space="0" w:color="D6E7F2" w:themeColor="accent3"/>
          <w:insideH w:val="nil"/>
        </w:tcBorders>
        <w:shd w:val="clear" w:color="auto" w:fill="D6E7F2" w:themeFill="accent3"/>
      </w:tcPr>
    </w:tblStylePr>
    <w:tblStylePr w:type="lastRow">
      <w:rPr>
        <w:b/>
        <w:bCs/>
      </w:rPr>
      <w:tblPr/>
      <w:tcPr>
        <w:tcBorders>
          <w:top w:val="double" w:sz="4" w:space="0" w:color="E6F0F7" w:themeColor="accent3" w:themeTint="99"/>
        </w:tcBorders>
      </w:tcPr>
    </w:tblStylePr>
    <w:tblStylePr w:type="firstCol">
      <w:rPr>
        <w:b/>
        <w:bCs/>
      </w:rPr>
    </w:tblStylePr>
    <w:tblStylePr w:type="lastCol">
      <w:rPr>
        <w:b/>
        <w:bCs/>
      </w:rPr>
    </w:tblStylePr>
    <w:tblStylePr w:type="band1Vert">
      <w:tblPr/>
      <w:tcPr>
        <w:shd w:val="clear" w:color="auto" w:fill="F6FAFC" w:themeFill="accent3" w:themeFillTint="33"/>
      </w:tcPr>
    </w:tblStylePr>
    <w:tblStylePr w:type="band1Horz">
      <w:tblPr/>
      <w:tcPr>
        <w:shd w:val="clear" w:color="auto" w:fill="F6FAFC" w:themeFill="accent3" w:themeFillTint="33"/>
      </w:tcPr>
    </w:tblStylePr>
  </w:style>
  <w:style w:type="table" w:styleId="ListTable4-Accent4">
    <w:name w:val="List Table 4 Accent 4"/>
    <w:basedOn w:val="TableNormal"/>
    <w:uiPriority w:val="49"/>
    <w:semiHidden/>
    <w:rsid w:val="00773A62"/>
    <w:pPr>
      <w:spacing w:after="0" w:line="240" w:lineRule="auto"/>
    </w:pPr>
    <w:tblPr>
      <w:tblStyleRowBandSize w:val="1"/>
      <w:tblStyleColBandSize w:val="1"/>
      <w:tblBorders>
        <w:top w:val="single" w:sz="4" w:space="0" w:color="F5F9FC" w:themeColor="accent4" w:themeTint="99"/>
        <w:left w:val="single" w:sz="4" w:space="0" w:color="F5F9FC" w:themeColor="accent4" w:themeTint="99"/>
        <w:bottom w:val="single" w:sz="4" w:space="0" w:color="F5F9FC" w:themeColor="accent4" w:themeTint="99"/>
        <w:right w:val="single" w:sz="4" w:space="0" w:color="F5F9FC" w:themeColor="accent4" w:themeTint="99"/>
        <w:insideH w:val="single" w:sz="4" w:space="0" w:color="F5F9FC" w:themeColor="accent4" w:themeTint="99"/>
      </w:tblBorders>
    </w:tblPr>
    <w:tblStylePr w:type="firstRow">
      <w:rPr>
        <w:b/>
        <w:bCs/>
        <w:color w:val="FFFFFF" w:themeColor="background1"/>
      </w:rPr>
      <w:tblPr/>
      <w:tcPr>
        <w:tcBorders>
          <w:top w:val="single" w:sz="4" w:space="0" w:color="EFF6FA" w:themeColor="accent4"/>
          <w:left w:val="single" w:sz="4" w:space="0" w:color="EFF6FA" w:themeColor="accent4"/>
          <w:bottom w:val="single" w:sz="4" w:space="0" w:color="EFF6FA" w:themeColor="accent4"/>
          <w:right w:val="single" w:sz="4" w:space="0" w:color="EFF6FA" w:themeColor="accent4"/>
          <w:insideH w:val="nil"/>
        </w:tcBorders>
        <w:shd w:val="clear" w:color="auto" w:fill="EFF6FA" w:themeFill="accent4"/>
      </w:tcPr>
    </w:tblStylePr>
    <w:tblStylePr w:type="lastRow">
      <w:rPr>
        <w:b/>
        <w:bCs/>
      </w:rPr>
      <w:tblPr/>
      <w:tcPr>
        <w:tcBorders>
          <w:top w:val="double" w:sz="4" w:space="0" w:color="F5F9FC" w:themeColor="accent4" w:themeTint="99"/>
        </w:tcBorders>
      </w:tcPr>
    </w:tblStylePr>
    <w:tblStylePr w:type="firstCol">
      <w:rPr>
        <w:b/>
        <w:bCs/>
      </w:rPr>
    </w:tblStylePr>
    <w:tblStylePr w:type="lastCol">
      <w:rPr>
        <w:b/>
        <w:bCs/>
      </w:rPr>
    </w:tblStylePr>
    <w:tblStylePr w:type="band1Vert">
      <w:tblPr/>
      <w:tcPr>
        <w:shd w:val="clear" w:color="auto" w:fill="FBFDFE" w:themeFill="accent4" w:themeFillTint="33"/>
      </w:tcPr>
    </w:tblStylePr>
    <w:tblStylePr w:type="band1Horz">
      <w:tblPr/>
      <w:tcPr>
        <w:shd w:val="clear" w:color="auto" w:fill="FBFDFE" w:themeFill="accent4" w:themeFillTint="33"/>
      </w:tcPr>
    </w:tblStylePr>
  </w:style>
  <w:style w:type="table" w:styleId="ListTable4-Accent5">
    <w:name w:val="List Table 4 Accent 5"/>
    <w:basedOn w:val="TableNormal"/>
    <w:uiPriority w:val="49"/>
    <w:semiHidden/>
    <w:rsid w:val="00773A62"/>
    <w:pPr>
      <w:spacing w:after="0" w:line="240" w:lineRule="auto"/>
    </w:pPr>
    <w:tblPr>
      <w:tblStyleRowBandSize w:val="1"/>
      <w:tblStyleColBandSize w:val="1"/>
      <w:tblBorders>
        <w:top w:val="single" w:sz="4" w:space="0" w:color="E0F2F0" w:themeColor="accent5" w:themeTint="99"/>
        <w:left w:val="single" w:sz="4" w:space="0" w:color="E0F2F0" w:themeColor="accent5" w:themeTint="99"/>
        <w:bottom w:val="single" w:sz="4" w:space="0" w:color="E0F2F0" w:themeColor="accent5" w:themeTint="99"/>
        <w:right w:val="single" w:sz="4" w:space="0" w:color="E0F2F0" w:themeColor="accent5" w:themeTint="99"/>
        <w:insideH w:val="single" w:sz="4" w:space="0" w:color="E0F2F0" w:themeColor="accent5" w:themeTint="99"/>
      </w:tblBorders>
    </w:tblPr>
    <w:tblStylePr w:type="firstRow">
      <w:rPr>
        <w:b/>
        <w:bCs/>
        <w:color w:val="FFFFFF" w:themeColor="background1"/>
      </w:rPr>
      <w:tblPr/>
      <w:tcPr>
        <w:tcBorders>
          <w:top w:val="single" w:sz="4" w:space="0" w:color="CCEAE6" w:themeColor="accent5"/>
          <w:left w:val="single" w:sz="4" w:space="0" w:color="CCEAE6" w:themeColor="accent5"/>
          <w:bottom w:val="single" w:sz="4" w:space="0" w:color="CCEAE6" w:themeColor="accent5"/>
          <w:right w:val="single" w:sz="4" w:space="0" w:color="CCEAE6" w:themeColor="accent5"/>
          <w:insideH w:val="nil"/>
        </w:tcBorders>
        <w:shd w:val="clear" w:color="auto" w:fill="CCEAE6" w:themeFill="accent5"/>
      </w:tcPr>
    </w:tblStylePr>
    <w:tblStylePr w:type="lastRow">
      <w:rPr>
        <w:b/>
        <w:bCs/>
      </w:rPr>
      <w:tblPr/>
      <w:tcPr>
        <w:tcBorders>
          <w:top w:val="double" w:sz="4" w:space="0" w:color="E0F2F0" w:themeColor="accent5" w:themeTint="99"/>
        </w:tcBorders>
      </w:tcPr>
    </w:tblStylePr>
    <w:tblStylePr w:type="firstCol">
      <w:rPr>
        <w:b/>
        <w:bCs/>
      </w:rPr>
    </w:tblStylePr>
    <w:tblStylePr w:type="lastCol">
      <w:rPr>
        <w:b/>
        <w:bCs/>
      </w:rPr>
    </w:tblStylePr>
    <w:tblStylePr w:type="band1Vert">
      <w:tblPr/>
      <w:tcPr>
        <w:shd w:val="clear" w:color="auto" w:fill="F4FAF9" w:themeFill="accent5" w:themeFillTint="33"/>
      </w:tcPr>
    </w:tblStylePr>
    <w:tblStylePr w:type="band1Horz">
      <w:tblPr/>
      <w:tcPr>
        <w:shd w:val="clear" w:color="auto" w:fill="F4FAF9" w:themeFill="accent5" w:themeFillTint="33"/>
      </w:tcPr>
    </w:tblStylePr>
  </w:style>
  <w:style w:type="table" w:styleId="ListTable4-Accent6">
    <w:name w:val="List Table 4 Accent 6"/>
    <w:basedOn w:val="TableNormal"/>
    <w:uiPriority w:val="49"/>
    <w:semiHidden/>
    <w:rsid w:val="00773A62"/>
    <w:pPr>
      <w:spacing w:after="0" w:line="240" w:lineRule="auto"/>
    </w:pPr>
    <w:tblPr>
      <w:tblStyleRowBandSize w:val="1"/>
      <w:tblStyleColBandSize w:val="1"/>
      <w:tblBorders>
        <w:top w:val="single" w:sz="4" w:space="0" w:color="96A0AC" w:themeColor="accent6" w:themeTint="99"/>
        <w:left w:val="single" w:sz="4" w:space="0" w:color="96A0AC" w:themeColor="accent6" w:themeTint="99"/>
        <w:bottom w:val="single" w:sz="4" w:space="0" w:color="96A0AC" w:themeColor="accent6" w:themeTint="99"/>
        <w:right w:val="single" w:sz="4" w:space="0" w:color="96A0AC" w:themeColor="accent6" w:themeTint="99"/>
        <w:insideH w:val="single" w:sz="4" w:space="0" w:color="96A0AC" w:themeColor="accent6" w:themeTint="99"/>
      </w:tblBorders>
    </w:tblPr>
    <w:tblStylePr w:type="firstRow">
      <w:rPr>
        <w:b/>
        <w:bCs/>
        <w:color w:val="FFFFFF" w:themeColor="background1"/>
      </w:rPr>
      <w:tblPr/>
      <w:tcPr>
        <w:tcBorders>
          <w:top w:val="single" w:sz="4" w:space="0" w:color="57626E" w:themeColor="accent6"/>
          <w:left w:val="single" w:sz="4" w:space="0" w:color="57626E" w:themeColor="accent6"/>
          <w:bottom w:val="single" w:sz="4" w:space="0" w:color="57626E" w:themeColor="accent6"/>
          <w:right w:val="single" w:sz="4" w:space="0" w:color="57626E" w:themeColor="accent6"/>
          <w:insideH w:val="nil"/>
        </w:tcBorders>
        <w:shd w:val="clear" w:color="auto" w:fill="57626E" w:themeFill="accent6"/>
      </w:tcPr>
    </w:tblStylePr>
    <w:tblStylePr w:type="lastRow">
      <w:rPr>
        <w:b/>
        <w:bCs/>
      </w:rPr>
      <w:tblPr/>
      <w:tcPr>
        <w:tcBorders>
          <w:top w:val="double" w:sz="4" w:space="0" w:color="96A0AC" w:themeColor="accent6" w:themeTint="99"/>
        </w:tcBorders>
      </w:tcPr>
    </w:tblStylePr>
    <w:tblStylePr w:type="firstCol">
      <w:rPr>
        <w:b/>
        <w:bCs/>
      </w:rPr>
    </w:tblStylePr>
    <w:tblStylePr w:type="lastCol">
      <w:rPr>
        <w:b/>
        <w:bCs/>
      </w:rPr>
    </w:tblStylePr>
    <w:tblStylePr w:type="band1Vert">
      <w:tblPr/>
      <w:tcPr>
        <w:shd w:val="clear" w:color="auto" w:fill="DCDFE3" w:themeFill="accent6" w:themeFillTint="33"/>
      </w:tcPr>
    </w:tblStylePr>
    <w:tblStylePr w:type="band1Horz">
      <w:tblPr/>
      <w:tcPr>
        <w:shd w:val="clear" w:color="auto" w:fill="DCDFE3" w:themeFill="accent6" w:themeFillTint="33"/>
      </w:tcPr>
    </w:tblStylePr>
  </w:style>
  <w:style w:type="table" w:styleId="ListTable5Dark">
    <w:name w:val="List Table 5 Dark"/>
    <w:basedOn w:val="TableNormal"/>
    <w:uiPriority w:val="50"/>
    <w:semiHidden/>
    <w:rsid w:val="00773A6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773A62"/>
    <w:pPr>
      <w:spacing w:after="0" w:line="240" w:lineRule="auto"/>
    </w:pPr>
    <w:rPr>
      <w:color w:val="FFFFFF" w:themeColor="background1"/>
    </w:rPr>
    <w:tblPr>
      <w:tblStyleRowBandSize w:val="1"/>
      <w:tblStyleColBandSize w:val="1"/>
      <w:tblBorders>
        <w:top w:val="single" w:sz="24" w:space="0" w:color="D8D8D8" w:themeColor="accent1"/>
        <w:left w:val="single" w:sz="24" w:space="0" w:color="D8D8D8" w:themeColor="accent1"/>
        <w:bottom w:val="single" w:sz="24" w:space="0" w:color="D8D8D8" w:themeColor="accent1"/>
        <w:right w:val="single" w:sz="24" w:space="0" w:color="D8D8D8" w:themeColor="accent1"/>
      </w:tblBorders>
    </w:tblPr>
    <w:tcPr>
      <w:shd w:val="clear" w:color="auto" w:fill="D8D8D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773A62"/>
    <w:pPr>
      <w:spacing w:after="0" w:line="240" w:lineRule="auto"/>
    </w:pPr>
    <w:rPr>
      <w:color w:val="FFFFFF" w:themeColor="background1"/>
    </w:rPr>
    <w:tblPr>
      <w:tblStyleRowBandSize w:val="1"/>
      <w:tblStyleColBandSize w:val="1"/>
      <w:tblBorders>
        <w:top w:val="single" w:sz="24" w:space="0" w:color="A2A5AD" w:themeColor="accent2"/>
        <w:left w:val="single" w:sz="24" w:space="0" w:color="A2A5AD" w:themeColor="accent2"/>
        <w:bottom w:val="single" w:sz="24" w:space="0" w:color="A2A5AD" w:themeColor="accent2"/>
        <w:right w:val="single" w:sz="24" w:space="0" w:color="A2A5AD" w:themeColor="accent2"/>
      </w:tblBorders>
    </w:tblPr>
    <w:tcPr>
      <w:shd w:val="clear" w:color="auto" w:fill="A2A5A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773A62"/>
    <w:pPr>
      <w:spacing w:after="0" w:line="240" w:lineRule="auto"/>
    </w:pPr>
    <w:rPr>
      <w:color w:val="FFFFFF" w:themeColor="background1"/>
    </w:rPr>
    <w:tblPr>
      <w:tblStyleRowBandSize w:val="1"/>
      <w:tblStyleColBandSize w:val="1"/>
      <w:tblBorders>
        <w:top w:val="single" w:sz="24" w:space="0" w:color="D6E7F2" w:themeColor="accent3"/>
        <w:left w:val="single" w:sz="24" w:space="0" w:color="D6E7F2" w:themeColor="accent3"/>
        <w:bottom w:val="single" w:sz="24" w:space="0" w:color="D6E7F2" w:themeColor="accent3"/>
        <w:right w:val="single" w:sz="24" w:space="0" w:color="D6E7F2" w:themeColor="accent3"/>
      </w:tblBorders>
    </w:tblPr>
    <w:tcPr>
      <w:shd w:val="clear" w:color="auto" w:fill="D6E7F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773A62"/>
    <w:pPr>
      <w:spacing w:after="0" w:line="240" w:lineRule="auto"/>
    </w:pPr>
    <w:rPr>
      <w:color w:val="FFFFFF" w:themeColor="background1"/>
    </w:rPr>
    <w:tblPr>
      <w:tblStyleRowBandSize w:val="1"/>
      <w:tblStyleColBandSize w:val="1"/>
      <w:tblBorders>
        <w:top w:val="single" w:sz="24" w:space="0" w:color="EFF6FA" w:themeColor="accent4"/>
        <w:left w:val="single" w:sz="24" w:space="0" w:color="EFF6FA" w:themeColor="accent4"/>
        <w:bottom w:val="single" w:sz="24" w:space="0" w:color="EFF6FA" w:themeColor="accent4"/>
        <w:right w:val="single" w:sz="24" w:space="0" w:color="EFF6FA" w:themeColor="accent4"/>
      </w:tblBorders>
    </w:tblPr>
    <w:tcPr>
      <w:shd w:val="clear" w:color="auto" w:fill="EFF6F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773A62"/>
    <w:pPr>
      <w:spacing w:after="0" w:line="240" w:lineRule="auto"/>
    </w:pPr>
    <w:rPr>
      <w:color w:val="FFFFFF" w:themeColor="background1"/>
    </w:rPr>
    <w:tblPr>
      <w:tblStyleRowBandSize w:val="1"/>
      <w:tblStyleColBandSize w:val="1"/>
      <w:tblBorders>
        <w:top w:val="single" w:sz="24" w:space="0" w:color="CCEAE6" w:themeColor="accent5"/>
        <w:left w:val="single" w:sz="24" w:space="0" w:color="CCEAE6" w:themeColor="accent5"/>
        <w:bottom w:val="single" w:sz="24" w:space="0" w:color="CCEAE6" w:themeColor="accent5"/>
        <w:right w:val="single" w:sz="24" w:space="0" w:color="CCEAE6" w:themeColor="accent5"/>
      </w:tblBorders>
    </w:tblPr>
    <w:tcPr>
      <w:shd w:val="clear" w:color="auto" w:fill="CCEAE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773A62"/>
    <w:pPr>
      <w:spacing w:after="0" w:line="240" w:lineRule="auto"/>
    </w:pPr>
    <w:rPr>
      <w:color w:val="FFFFFF" w:themeColor="background1"/>
    </w:rPr>
    <w:tblPr>
      <w:tblStyleRowBandSize w:val="1"/>
      <w:tblStyleColBandSize w:val="1"/>
      <w:tblBorders>
        <w:top w:val="single" w:sz="24" w:space="0" w:color="57626E" w:themeColor="accent6"/>
        <w:left w:val="single" w:sz="24" w:space="0" w:color="57626E" w:themeColor="accent6"/>
        <w:bottom w:val="single" w:sz="24" w:space="0" w:color="57626E" w:themeColor="accent6"/>
        <w:right w:val="single" w:sz="24" w:space="0" w:color="57626E" w:themeColor="accent6"/>
      </w:tblBorders>
    </w:tblPr>
    <w:tcPr>
      <w:shd w:val="clear" w:color="auto" w:fill="57626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773A6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773A62"/>
    <w:pPr>
      <w:spacing w:after="0" w:line="240" w:lineRule="auto"/>
    </w:pPr>
    <w:rPr>
      <w:color w:val="A1A1A1" w:themeColor="accent1" w:themeShade="BF"/>
    </w:rPr>
    <w:tblPr>
      <w:tblStyleRowBandSize w:val="1"/>
      <w:tblStyleColBandSize w:val="1"/>
      <w:tblBorders>
        <w:top w:val="single" w:sz="4" w:space="0" w:color="D8D8D8" w:themeColor="accent1"/>
        <w:bottom w:val="single" w:sz="4" w:space="0" w:color="D8D8D8" w:themeColor="accent1"/>
      </w:tblBorders>
    </w:tblPr>
    <w:tblStylePr w:type="firstRow">
      <w:rPr>
        <w:b/>
        <w:bCs/>
      </w:rPr>
      <w:tblPr/>
      <w:tcPr>
        <w:tcBorders>
          <w:bottom w:val="single" w:sz="4" w:space="0" w:color="D8D8D8" w:themeColor="accent1"/>
        </w:tcBorders>
      </w:tcPr>
    </w:tblStylePr>
    <w:tblStylePr w:type="lastRow">
      <w:rPr>
        <w:b/>
        <w:bCs/>
      </w:rPr>
      <w:tblPr/>
      <w:tcPr>
        <w:tcBorders>
          <w:top w:val="double" w:sz="4" w:space="0" w:color="D8D8D8" w:themeColor="accent1"/>
        </w:tcBorders>
      </w:tcPr>
    </w:tblStylePr>
    <w:tblStylePr w:type="firstCol">
      <w:rPr>
        <w:b/>
        <w:bCs/>
      </w:rPr>
    </w:tblStylePr>
    <w:tblStylePr w:type="lastCol">
      <w:rPr>
        <w:b/>
        <w:bCs/>
      </w:rPr>
    </w:tblStylePr>
    <w:tblStylePr w:type="band1Vert">
      <w:tblPr/>
      <w:tcPr>
        <w:shd w:val="clear" w:color="auto" w:fill="F7F7F7" w:themeFill="accent1" w:themeFillTint="33"/>
      </w:tcPr>
    </w:tblStylePr>
    <w:tblStylePr w:type="band1Horz">
      <w:tblPr/>
      <w:tcPr>
        <w:shd w:val="clear" w:color="auto" w:fill="F7F7F7" w:themeFill="accent1" w:themeFillTint="33"/>
      </w:tcPr>
    </w:tblStylePr>
  </w:style>
  <w:style w:type="table" w:styleId="ListTable6Colorful-Accent2">
    <w:name w:val="List Table 6 Colorful Accent 2"/>
    <w:basedOn w:val="TableNormal"/>
    <w:uiPriority w:val="51"/>
    <w:semiHidden/>
    <w:rsid w:val="00773A62"/>
    <w:pPr>
      <w:spacing w:after="0" w:line="240" w:lineRule="auto"/>
    </w:pPr>
    <w:rPr>
      <w:color w:val="757985" w:themeColor="accent2" w:themeShade="BF"/>
    </w:rPr>
    <w:tblPr>
      <w:tblStyleRowBandSize w:val="1"/>
      <w:tblStyleColBandSize w:val="1"/>
      <w:tblBorders>
        <w:top w:val="single" w:sz="4" w:space="0" w:color="A2A5AD" w:themeColor="accent2"/>
        <w:bottom w:val="single" w:sz="4" w:space="0" w:color="A2A5AD" w:themeColor="accent2"/>
      </w:tblBorders>
    </w:tblPr>
    <w:tblStylePr w:type="firstRow">
      <w:rPr>
        <w:b/>
        <w:bCs/>
      </w:rPr>
      <w:tblPr/>
      <w:tcPr>
        <w:tcBorders>
          <w:bottom w:val="single" w:sz="4" w:space="0" w:color="A2A5AD" w:themeColor="accent2"/>
        </w:tcBorders>
      </w:tcPr>
    </w:tblStylePr>
    <w:tblStylePr w:type="lastRow">
      <w:rPr>
        <w:b/>
        <w:bCs/>
      </w:rPr>
      <w:tblPr/>
      <w:tcPr>
        <w:tcBorders>
          <w:top w:val="double" w:sz="4" w:space="0" w:color="A2A5AD" w:themeColor="accent2"/>
        </w:tcBorders>
      </w:tcPr>
    </w:tblStylePr>
    <w:tblStylePr w:type="firstCol">
      <w:rPr>
        <w:b/>
        <w:bCs/>
      </w:rPr>
    </w:tblStylePr>
    <w:tblStylePr w:type="lastCol">
      <w:rPr>
        <w:b/>
        <w:bCs/>
      </w:rPr>
    </w:tblStylePr>
    <w:tblStylePr w:type="band1Vert">
      <w:tblPr/>
      <w:tcPr>
        <w:shd w:val="clear" w:color="auto" w:fill="ECECEE" w:themeFill="accent2" w:themeFillTint="33"/>
      </w:tcPr>
    </w:tblStylePr>
    <w:tblStylePr w:type="band1Horz">
      <w:tblPr/>
      <w:tcPr>
        <w:shd w:val="clear" w:color="auto" w:fill="ECECEE" w:themeFill="accent2" w:themeFillTint="33"/>
      </w:tcPr>
    </w:tblStylePr>
  </w:style>
  <w:style w:type="table" w:styleId="ListTable6Colorful-Accent3">
    <w:name w:val="List Table 6 Colorful Accent 3"/>
    <w:basedOn w:val="TableNormal"/>
    <w:uiPriority w:val="51"/>
    <w:semiHidden/>
    <w:rsid w:val="00773A62"/>
    <w:pPr>
      <w:spacing w:after="0" w:line="240" w:lineRule="auto"/>
    </w:pPr>
    <w:rPr>
      <w:color w:val="7EB3D6" w:themeColor="accent3" w:themeShade="BF"/>
    </w:rPr>
    <w:tblPr>
      <w:tblStyleRowBandSize w:val="1"/>
      <w:tblStyleColBandSize w:val="1"/>
      <w:tblBorders>
        <w:top w:val="single" w:sz="4" w:space="0" w:color="D6E7F2" w:themeColor="accent3"/>
        <w:bottom w:val="single" w:sz="4" w:space="0" w:color="D6E7F2" w:themeColor="accent3"/>
      </w:tblBorders>
    </w:tblPr>
    <w:tblStylePr w:type="firstRow">
      <w:rPr>
        <w:b/>
        <w:bCs/>
      </w:rPr>
      <w:tblPr/>
      <w:tcPr>
        <w:tcBorders>
          <w:bottom w:val="single" w:sz="4" w:space="0" w:color="D6E7F2" w:themeColor="accent3"/>
        </w:tcBorders>
      </w:tcPr>
    </w:tblStylePr>
    <w:tblStylePr w:type="lastRow">
      <w:rPr>
        <w:b/>
        <w:bCs/>
      </w:rPr>
      <w:tblPr/>
      <w:tcPr>
        <w:tcBorders>
          <w:top w:val="double" w:sz="4" w:space="0" w:color="D6E7F2" w:themeColor="accent3"/>
        </w:tcBorders>
      </w:tcPr>
    </w:tblStylePr>
    <w:tblStylePr w:type="firstCol">
      <w:rPr>
        <w:b/>
        <w:bCs/>
      </w:rPr>
    </w:tblStylePr>
    <w:tblStylePr w:type="lastCol">
      <w:rPr>
        <w:b/>
        <w:bCs/>
      </w:rPr>
    </w:tblStylePr>
    <w:tblStylePr w:type="band1Vert">
      <w:tblPr/>
      <w:tcPr>
        <w:shd w:val="clear" w:color="auto" w:fill="F6FAFC" w:themeFill="accent3" w:themeFillTint="33"/>
      </w:tcPr>
    </w:tblStylePr>
    <w:tblStylePr w:type="band1Horz">
      <w:tblPr/>
      <w:tcPr>
        <w:shd w:val="clear" w:color="auto" w:fill="F6FAFC" w:themeFill="accent3" w:themeFillTint="33"/>
      </w:tcPr>
    </w:tblStylePr>
  </w:style>
  <w:style w:type="table" w:styleId="ListTable6Colorful-Accent4">
    <w:name w:val="List Table 6 Colorful Accent 4"/>
    <w:basedOn w:val="TableNormal"/>
    <w:uiPriority w:val="51"/>
    <w:semiHidden/>
    <w:rsid w:val="00773A62"/>
    <w:pPr>
      <w:spacing w:after="0" w:line="240" w:lineRule="auto"/>
    </w:pPr>
    <w:rPr>
      <w:color w:val="91C1DC" w:themeColor="accent4" w:themeShade="BF"/>
    </w:rPr>
    <w:tblPr>
      <w:tblStyleRowBandSize w:val="1"/>
      <w:tblStyleColBandSize w:val="1"/>
      <w:tblBorders>
        <w:top w:val="single" w:sz="4" w:space="0" w:color="EFF6FA" w:themeColor="accent4"/>
        <w:bottom w:val="single" w:sz="4" w:space="0" w:color="EFF6FA" w:themeColor="accent4"/>
      </w:tblBorders>
    </w:tblPr>
    <w:tblStylePr w:type="firstRow">
      <w:rPr>
        <w:b/>
        <w:bCs/>
      </w:rPr>
      <w:tblPr/>
      <w:tcPr>
        <w:tcBorders>
          <w:bottom w:val="single" w:sz="4" w:space="0" w:color="EFF6FA" w:themeColor="accent4"/>
        </w:tcBorders>
      </w:tcPr>
    </w:tblStylePr>
    <w:tblStylePr w:type="lastRow">
      <w:rPr>
        <w:b/>
        <w:bCs/>
      </w:rPr>
      <w:tblPr/>
      <w:tcPr>
        <w:tcBorders>
          <w:top w:val="double" w:sz="4" w:space="0" w:color="EFF6FA" w:themeColor="accent4"/>
        </w:tcBorders>
      </w:tcPr>
    </w:tblStylePr>
    <w:tblStylePr w:type="firstCol">
      <w:rPr>
        <w:b/>
        <w:bCs/>
      </w:rPr>
    </w:tblStylePr>
    <w:tblStylePr w:type="lastCol">
      <w:rPr>
        <w:b/>
        <w:bCs/>
      </w:rPr>
    </w:tblStylePr>
    <w:tblStylePr w:type="band1Vert">
      <w:tblPr/>
      <w:tcPr>
        <w:shd w:val="clear" w:color="auto" w:fill="FBFDFE" w:themeFill="accent4" w:themeFillTint="33"/>
      </w:tcPr>
    </w:tblStylePr>
    <w:tblStylePr w:type="band1Horz">
      <w:tblPr/>
      <w:tcPr>
        <w:shd w:val="clear" w:color="auto" w:fill="FBFDFE" w:themeFill="accent4" w:themeFillTint="33"/>
      </w:tcPr>
    </w:tblStylePr>
  </w:style>
  <w:style w:type="table" w:styleId="ListTable6Colorful-Accent5">
    <w:name w:val="List Table 6 Colorful Accent 5"/>
    <w:basedOn w:val="TableNormal"/>
    <w:uiPriority w:val="51"/>
    <w:semiHidden/>
    <w:rsid w:val="00773A62"/>
    <w:pPr>
      <w:spacing w:after="0" w:line="240" w:lineRule="auto"/>
    </w:pPr>
    <w:rPr>
      <w:color w:val="7ECABF" w:themeColor="accent5" w:themeShade="BF"/>
    </w:rPr>
    <w:tblPr>
      <w:tblStyleRowBandSize w:val="1"/>
      <w:tblStyleColBandSize w:val="1"/>
      <w:tblBorders>
        <w:top w:val="single" w:sz="4" w:space="0" w:color="CCEAE6" w:themeColor="accent5"/>
        <w:bottom w:val="single" w:sz="4" w:space="0" w:color="CCEAE6" w:themeColor="accent5"/>
      </w:tblBorders>
    </w:tblPr>
    <w:tblStylePr w:type="firstRow">
      <w:rPr>
        <w:b/>
        <w:bCs/>
      </w:rPr>
      <w:tblPr/>
      <w:tcPr>
        <w:tcBorders>
          <w:bottom w:val="single" w:sz="4" w:space="0" w:color="CCEAE6" w:themeColor="accent5"/>
        </w:tcBorders>
      </w:tcPr>
    </w:tblStylePr>
    <w:tblStylePr w:type="lastRow">
      <w:rPr>
        <w:b/>
        <w:bCs/>
      </w:rPr>
      <w:tblPr/>
      <w:tcPr>
        <w:tcBorders>
          <w:top w:val="double" w:sz="4" w:space="0" w:color="CCEAE6" w:themeColor="accent5"/>
        </w:tcBorders>
      </w:tcPr>
    </w:tblStylePr>
    <w:tblStylePr w:type="firstCol">
      <w:rPr>
        <w:b/>
        <w:bCs/>
      </w:rPr>
    </w:tblStylePr>
    <w:tblStylePr w:type="lastCol">
      <w:rPr>
        <w:b/>
        <w:bCs/>
      </w:rPr>
    </w:tblStylePr>
    <w:tblStylePr w:type="band1Vert">
      <w:tblPr/>
      <w:tcPr>
        <w:shd w:val="clear" w:color="auto" w:fill="F4FAF9" w:themeFill="accent5" w:themeFillTint="33"/>
      </w:tcPr>
    </w:tblStylePr>
    <w:tblStylePr w:type="band1Horz">
      <w:tblPr/>
      <w:tcPr>
        <w:shd w:val="clear" w:color="auto" w:fill="F4FAF9" w:themeFill="accent5" w:themeFillTint="33"/>
      </w:tcPr>
    </w:tblStylePr>
  </w:style>
  <w:style w:type="table" w:styleId="ListTable6Colorful-Accent6">
    <w:name w:val="List Table 6 Colorful Accent 6"/>
    <w:basedOn w:val="TableNormal"/>
    <w:uiPriority w:val="51"/>
    <w:semiHidden/>
    <w:rsid w:val="00773A62"/>
    <w:pPr>
      <w:spacing w:after="0" w:line="240" w:lineRule="auto"/>
    </w:pPr>
    <w:rPr>
      <w:color w:val="414952" w:themeColor="accent6" w:themeShade="BF"/>
    </w:rPr>
    <w:tblPr>
      <w:tblStyleRowBandSize w:val="1"/>
      <w:tblStyleColBandSize w:val="1"/>
      <w:tblBorders>
        <w:top w:val="single" w:sz="4" w:space="0" w:color="57626E" w:themeColor="accent6"/>
        <w:bottom w:val="single" w:sz="4" w:space="0" w:color="57626E" w:themeColor="accent6"/>
      </w:tblBorders>
    </w:tblPr>
    <w:tblStylePr w:type="firstRow">
      <w:rPr>
        <w:b/>
        <w:bCs/>
      </w:rPr>
      <w:tblPr/>
      <w:tcPr>
        <w:tcBorders>
          <w:bottom w:val="single" w:sz="4" w:space="0" w:color="57626E" w:themeColor="accent6"/>
        </w:tcBorders>
      </w:tcPr>
    </w:tblStylePr>
    <w:tblStylePr w:type="lastRow">
      <w:rPr>
        <w:b/>
        <w:bCs/>
      </w:rPr>
      <w:tblPr/>
      <w:tcPr>
        <w:tcBorders>
          <w:top w:val="double" w:sz="4" w:space="0" w:color="57626E" w:themeColor="accent6"/>
        </w:tcBorders>
      </w:tcPr>
    </w:tblStylePr>
    <w:tblStylePr w:type="firstCol">
      <w:rPr>
        <w:b/>
        <w:bCs/>
      </w:rPr>
    </w:tblStylePr>
    <w:tblStylePr w:type="lastCol">
      <w:rPr>
        <w:b/>
        <w:bCs/>
      </w:rPr>
    </w:tblStylePr>
    <w:tblStylePr w:type="band1Vert">
      <w:tblPr/>
      <w:tcPr>
        <w:shd w:val="clear" w:color="auto" w:fill="DCDFE3" w:themeFill="accent6" w:themeFillTint="33"/>
      </w:tcPr>
    </w:tblStylePr>
    <w:tblStylePr w:type="band1Horz">
      <w:tblPr/>
      <w:tcPr>
        <w:shd w:val="clear" w:color="auto" w:fill="DCDFE3" w:themeFill="accent6" w:themeFillTint="33"/>
      </w:tcPr>
    </w:tblStylePr>
  </w:style>
  <w:style w:type="table" w:styleId="ListTable7Colorful">
    <w:name w:val="List Table 7 Colorful"/>
    <w:basedOn w:val="TableNormal"/>
    <w:uiPriority w:val="52"/>
    <w:semiHidden/>
    <w:rsid w:val="00773A6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773A62"/>
    <w:pPr>
      <w:spacing w:after="0" w:line="240" w:lineRule="auto"/>
    </w:pPr>
    <w:rPr>
      <w:color w:val="A1A1A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8D8D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D8D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D8D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D8D8" w:themeColor="accent1"/>
        </w:tcBorders>
        <w:shd w:val="clear" w:color="auto" w:fill="FFFFFF" w:themeFill="background1"/>
      </w:tcPr>
    </w:tblStylePr>
    <w:tblStylePr w:type="band1Vert">
      <w:tblPr/>
      <w:tcPr>
        <w:shd w:val="clear" w:color="auto" w:fill="F7F7F7" w:themeFill="accent1" w:themeFillTint="33"/>
      </w:tcPr>
    </w:tblStylePr>
    <w:tblStylePr w:type="band1Horz">
      <w:tblPr/>
      <w:tcPr>
        <w:shd w:val="clear" w:color="auto" w:fill="F7F7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773A62"/>
    <w:pPr>
      <w:spacing w:after="0" w:line="240" w:lineRule="auto"/>
    </w:pPr>
    <w:rPr>
      <w:color w:val="75798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2A5A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2A5A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2A5A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2A5AD" w:themeColor="accent2"/>
        </w:tcBorders>
        <w:shd w:val="clear" w:color="auto" w:fill="FFFFFF" w:themeFill="background1"/>
      </w:tcPr>
    </w:tblStylePr>
    <w:tblStylePr w:type="band1Vert">
      <w:tblPr/>
      <w:tcPr>
        <w:shd w:val="clear" w:color="auto" w:fill="ECECEE" w:themeFill="accent2" w:themeFillTint="33"/>
      </w:tcPr>
    </w:tblStylePr>
    <w:tblStylePr w:type="band1Horz">
      <w:tblPr/>
      <w:tcPr>
        <w:shd w:val="clear" w:color="auto" w:fill="ECECE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773A62"/>
    <w:pPr>
      <w:spacing w:after="0" w:line="240" w:lineRule="auto"/>
    </w:pPr>
    <w:rPr>
      <w:color w:val="7EB3D6"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6E7F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6E7F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6E7F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6E7F2" w:themeColor="accent3"/>
        </w:tcBorders>
        <w:shd w:val="clear" w:color="auto" w:fill="FFFFFF" w:themeFill="background1"/>
      </w:tcPr>
    </w:tblStylePr>
    <w:tblStylePr w:type="band1Vert">
      <w:tblPr/>
      <w:tcPr>
        <w:shd w:val="clear" w:color="auto" w:fill="F6FAFC" w:themeFill="accent3" w:themeFillTint="33"/>
      </w:tcPr>
    </w:tblStylePr>
    <w:tblStylePr w:type="band1Horz">
      <w:tblPr/>
      <w:tcPr>
        <w:shd w:val="clear" w:color="auto" w:fill="F6FAF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773A62"/>
    <w:pPr>
      <w:spacing w:after="0" w:line="240" w:lineRule="auto"/>
    </w:pPr>
    <w:rPr>
      <w:color w:val="91C1D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FF6F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FF6F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FF6F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FF6FA" w:themeColor="accent4"/>
        </w:tcBorders>
        <w:shd w:val="clear" w:color="auto" w:fill="FFFFFF" w:themeFill="background1"/>
      </w:tcPr>
    </w:tblStylePr>
    <w:tblStylePr w:type="band1Vert">
      <w:tblPr/>
      <w:tcPr>
        <w:shd w:val="clear" w:color="auto" w:fill="FBFDFE" w:themeFill="accent4" w:themeFillTint="33"/>
      </w:tcPr>
    </w:tblStylePr>
    <w:tblStylePr w:type="band1Horz">
      <w:tblPr/>
      <w:tcPr>
        <w:shd w:val="clear" w:color="auto" w:fill="FBFD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773A62"/>
    <w:pPr>
      <w:spacing w:after="0" w:line="240" w:lineRule="auto"/>
    </w:pPr>
    <w:rPr>
      <w:color w:val="7ECAB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EAE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EAE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EAE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EAE6" w:themeColor="accent5"/>
        </w:tcBorders>
        <w:shd w:val="clear" w:color="auto" w:fill="FFFFFF" w:themeFill="background1"/>
      </w:tcPr>
    </w:tblStylePr>
    <w:tblStylePr w:type="band1Vert">
      <w:tblPr/>
      <w:tcPr>
        <w:shd w:val="clear" w:color="auto" w:fill="F4FAF9" w:themeFill="accent5" w:themeFillTint="33"/>
      </w:tcPr>
    </w:tblStylePr>
    <w:tblStylePr w:type="band1Horz">
      <w:tblPr/>
      <w:tcPr>
        <w:shd w:val="clear" w:color="auto" w:fill="F4FAF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773A62"/>
    <w:pPr>
      <w:spacing w:after="0" w:line="240" w:lineRule="auto"/>
    </w:pPr>
    <w:rPr>
      <w:color w:val="41495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7626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7626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7626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7626E" w:themeColor="accent6"/>
        </w:tcBorders>
        <w:shd w:val="clear" w:color="auto" w:fill="FFFFFF" w:themeFill="background1"/>
      </w:tcPr>
    </w:tblStylePr>
    <w:tblStylePr w:type="band1Vert">
      <w:tblPr/>
      <w:tcPr>
        <w:shd w:val="clear" w:color="auto" w:fill="DCDFE3" w:themeFill="accent6" w:themeFillTint="33"/>
      </w:tcPr>
    </w:tblStylePr>
    <w:tblStylePr w:type="band1Horz">
      <w:tblPr/>
      <w:tcPr>
        <w:shd w:val="clear" w:color="auto" w:fill="DCDFE3"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tion1">
    <w:name w:val="Mention1"/>
    <w:basedOn w:val="DefaultParagraphFont"/>
    <w:uiPriority w:val="99"/>
    <w:semiHidden/>
    <w:unhideWhenUsed/>
    <w:rsid w:val="00773A62"/>
    <w:rPr>
      <w:color w:val="2B579A"/>
      <w:shd w:val="clear" w:color="auto" w:fill="E6E6E6"/>
      <w:lang w:val="en-GB"/>
    </w:rPr>
  </w:style>
  <w:style w:type="table" w:styleId="PlainTable1">
    <w:name w:val="Plain Table 1"/>
    <w:basedOn w:val="TableNormal"/>
    <w:uiPriority w:val="41"/>
    <w:semiHidden/>
    <w:rsid w:val="00773A6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773A6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773A6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773A6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773A6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martHyperlink1">
    <w:name w:val="Smart Hyperlink1"/>
    <w:basedOn w:val="DefaultParagraphFont"/>
    <w:uiPriority w:val="99"/>
    <w:semiHidden/>
    <w:unhideWhenUsed/>
    <w:rsid w:val="00773A62"/>
    <w:rPr>
      <w:u w:val="dotted"/>
      <w:lang w:val="en-GB"/>
    </w:rPr>
  </w:style>
  <w:style w:type="table" w:styleId="TableGridLight">
    <w:name w:val="Grid Table Light"/>
    <w:basedOn w:val="TableNormal"/>
    <w:uiPriority w:val="40"/>
    <w:semiHidden/>
    <w:rsid w:val="00773A6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773A62"/>
    <w:rPr>
      <w:color w:val="808080"/>
      <w:shd w:val="clear" w:color="auto" w:fill="E6E6E6"/>
      <w:lang w:val="en-GB"/>
    </w:rPr>
  </w:style>
  <w:style w:type="table" w:customStyle="1" w:styleId="SDGTableDefault1">
    <w:name w:val="SDG Table Default1"/>
    <w:basedOn w:val="TableNormal"/>
    <w:uiPriority w:val="18"/>
    <w:semiHidden/>
    <w:rsid w:val="00B216CA"/>
    <w:pPr>
      <w:spacing w:before="50" w:after="50" w:line="180" w:lineRule="atLeast"/>
    </w:pPr>
    <w:rPr>
      <w:sz w:val="18"/>
    </w:rPr>
    <w:tblPr>
      <w:tblStyleRowBandSize w:val="1"/>
      <w:tblBorders>
        <w:bottom w:val="single" w:sz="18" w:space="0" w:color="009483" w:themeColor="text2"/>
        <w:insideV w:val="single" w:sz="6" w:space="0" w:color="FFFFFF" w:themeColor="background1"/>
      </w:tblBorders>
    </w:tblPr>
    <w:trPr>
      <w:cantSplit/>
    </w:trPr>
    <w:tcPr>
      <w:vAlign w:val="center"/>
    </w:tcPr>
    <w:tblStylePr w:type="firstRow">
      <w:pPr>
        <w:keepNext/>
        <w:keepLines/>
        <w:wordWrap/>
      </w:pPr>
      <w:rPr>
        <w:b/>
        <w:color w:val="FFFFFF" w:themeColor="background1"/>
      </w:rPr>
      <w:tblPr/>
      <w:tcPr>
        <w:shd w:val="clear" w:color="auto" w:fill="009483" w:themeFill="text2"/>
      </w:tcPr>
    </w:tblStylePr>
    <w:tblStylePr w:type="lastRow">
      <w:rPr>
        <w:b/>
      </w:rPr>
      <w:tblPr/>
      <w:tcPr>
        <w:tcBorders>
          <w:top w:val="single" w:sz="4" w:space="0" w:color="009483" w:themeColor="text2"/>
          <w:left w:val="nil"/>
          <w:bottom w:val="single" w:sz="18" w:space="0" w:color="009483" w:themeColor="text2"/>
          <w:right w:val="nil"/>
          <w:insideH w:val="nil"/>
          <w:insideV w:val="nil"/>
          <w:tl2br w:val="nil"/>
          <w:tr2bl w:val="nil"/>
        </w:tcBorders>
      </w:tcPr>
    </w:tblStylePr>
    <w:tblStylePr w:type="firstCol">
      <w:pPr>
        <w:jc w:val="left"/>
      </w:pPr>
    </w:tblStylePr>
    <w:tblStylePr w:type="band1Horz">
      <w:tblPr/>
      <w:tcPr>
        <w:shd w:val="clear" w:color="auto" w:fill="CCEAE6" w:themeFill="accent5"/>
      </w:tcPr>
    </w:tblStylePr>
  </w:style>
  <w:style w:type="paragraph" w:styleId="Revision">
    <w:name w:val="Revision"/>
    <w:hidden/>
    <w:uiPriority w:val="99"/>
    <w:semiHidden/>
    <w:rsid w:val="00190022"/>
    <w:pPr>
      <w:spacing w:before="0" w:after="0" w:line="240" w:lineRule="auto"/>
    </w:pPr>
  </w:style>
  <w:style w:type="character" w:customStyle="1" w:styleId="Hashtag">
    <w:name w:val="Hashtag"/>
    <w:basedOn w:val="DefaultParagraphFont"/>
    <w:uiPriority w:val="99"/>
    <w:semiHidden/>
    <w:unhideWhenUsed/>
    <w:rsid w:val="008F07DE"/>
    <w:rPr>
      <w:color w:val="2B579A"/>
      <w:shd w:val="clear" w:color="auto" w:fill="E6E6E6"/>
      <w:lang w:val="en-GB"/>
    </w:rPr>
  </w:style>
  <w:style w:type="character" w:customStyle="1" w:styleId="Mention">
    <w:name w:val="Mention"/>
    <w:basedOn w:val="DefaultParagraphFont"/>
    <w:uiPriority w:val="99"/>
    <w:semiHidden/>
    <w:unhideWhenUsed/>
    <w:rsid w:val="008F07DE"/>
    <w:rPr>
      <w:color w:val="2B579A"/>
      <w:shd w:val="clear" w:color="auto" w:fill="E6E6E6"/>
      <w:lang w:val="en-GB"/>
    </w:rPr>
  </w:style>
  <w:style w:type="character" w:customStyle="1" w:styleId="SmartHyperlink">
    <w:name w:val="Smart Hyperlink"/>
    <w:basedOn w:val="DefaultParagraphFont"/>
    <w:uiPriority w:val="99"/>
    <w:semiHidden/>
    <w:unhideWhenUsed/>
    <w:rsid w:val="008F07DE"/>
    <w:rPr>
      <w:u w:val="dotted"/>
      <w:lang w:val="en-GB"/>
    </w:rPr>
  </w:style>
  <w:style w:type="character" w:customStyle="1" w:styleId="UnresolvedMention">
    <w:name w:val="Unresolved Mention"/>
    <w:basedOn w:val="DefaultParagraphFont"/>
    <w:uiPriority w:val="99"/>
    <w:semiHidden/>
    <w:unhideWhenUsed/>
    <w:rsid w:val="008F07DE"/>
    <w:rPr>
      <w:color w:val="808080"/>
      <w:shd w:val="clear" w:color="auto" w:fill="E6E6E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980576">
      <w:bodyDiv w:val="1"/>
      <w:marLeft w:val="0"/>
      <w:marRight w:val="0"/>
      <w:marTop w:val="0"/>
      <w:marBottom w:val="0"/>
      <w:divBdr>
        <w:top w:val="none" w:sz="0" w:space="0" w:color="auto"/>
        <w:left w:val="none" w:sz="0" w:space="0" w:color="auto"/>
        <w:bottom w:val="none" w:sz="0" w:space="0" w:color="auto"/>
        <w:right w:val="none" w:sz="0" w:space="0" w:color="auto"/>
      </w:divBdr>
    </w:div>
    <w:div w:id="310058858">
      <w:bodyDiv w:val="1"/>
      <w:marLeft w:val="0"/>
      <w:marRight w:val="0"/>
      <w:marTop w:val="0"/>
      <w:marBottom w:val="0"/>
      <w:divBdr>
        <w:top w:val="none" w:sz="0" w:space="0" w:color="auto"/>
        <w:left w:val="none" w:sz="0" w:space="0" w:color="auto"/>
        <w:bottom w:val="none" w:sz="0" w:space="0" w:color="auto"/>
        <w:right w:val="none" w:sz="0" w:space="0" w:color="auto"/>
      </w:divBdr>
    </w:div>
    <w:div w:id="869222842">
      <w:bodyDiv w:val="1"/>
      <w:marLeft w:val="0"/>
      <w:marRight w:val="0"/>
      <w:marTop w:val="0"/>
      <w:marBottom w:val="0"/>
      <w:divBdr>
        <w:top w:val="none" w:sz="0" w:space="0" w:color="auto"/>
        <w:left w:val="none" w:sz="0" w:space="0" w:color="auto"/>
        <w:bottom w:val="none" w:sz="0" w:space="0" w:color="auto"/>
        <w:right w:val="none" w:sz="0" w:space="0" w:color="auto"/>
      </w:divBdr>
    </w:div>
    <w:div w:id="101326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hyperlink" Target="https://sdgworld.sharepoint.com/sites/SDG_ED/Shared%20Documents/Skunk%20Working/Lancashire%20Innovation%20Plan/Lancashire%20Innovation%20Plan%20Report%20-%20DRAFT%20-%20AW%20Comments.docx" TargetMode="External"/><Relationship Id="rId39" Type="http://schemas.openxmlformats.org/officeDocument/2006/relationships/image" Target="media/image4.png"/><Relationship Id="rId21" Type="http://schemas.openxmlformats.org/officeDocument/2006/relationships/header" Target="header4.xml"/><Relationship Id="rId34" Type="http://schemas.openxmlformats.org/officeDocument/2006/relationships/header" Target="header12.xml"/><Relationship Id="rId42" Type="http://schemas.openxmlformats.org/officeDocument/2006/relationships/header" Target="header14.xml"/><Relationship Id="rId47" Type="http://schemas.openxmlformats.org/officeDocument/2006/relationships/image" Target="media/image6.png"/><Relationship Id="rId50" Type="http://schemas.openxmlformats.org/officeDocument/2006/relationships/footer" Target="footer5.xml"/><Relationship Id="rId55" Type="http://schemas.openxmlformats.org/officeDocument/2006/relationships/header" Target="header24.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hyperlink" Target="https://sdgworld.sharepoint.com/sites/SDG_ED/Shared%20Documents/Skunk%20Working/Lancashire%20Innovation%20Plan/Lancashire%20Innovation%20Plan%20Report%20-%20DRAFT%20-%20AW%20Comments.docx" TargetMode="External"/><Relationship Id="rId33" Type="http://schemas.openxmlformats.org/officeDocument/2006/relationships/footer" Target="footer4.xml"/><Relationship Id="rId38" Type="http://schemas.openxmlformats.org/officeDocument/2006/relationships/chart" Target="charts/chart3.xml"/><Relationship Id="rId46" Type="http://schemas.openxmlformats.org/officeDocument/2006/relationships/header" Target="header18.xml"/><Relationship Id="rId2" Type="http://schemas.openxmlformats.org/officeDocument/2006/relationships/customXml" Target="../customXml/item1.xml"/><Relationship Id="rId16" Type="http://schemas.openxmlformats.org/officeDocument/2006/relationships/oleObject" Target="embeddings/oleObject1.bin"/><Relationship Id="rId20" Type="http://schemas.openxmlformats.org/officeDocument/2006/relationships/header" Target="header3.xml"/><Relationship Id="rId29" Type="http://schemas.openxmlformats.org/officeDocument/2006/relationships/footer" Target="footer3.xml"/><Relationship Id="rId41" Type="http://schemas.openxmlformats.org/officeDocument/2006/relationships/header" Target="header13.xml"/><Relationship Id="rId54" Type="http://schemas.openxmlformats.org/officeDocument/2006/relationships/footer" Target="footer6.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header" Target="header6.xml"/><Relationship Id="rId32" Type="http://schemas.openxmlformats.org/officeDocument/2006/relationships/header" Target="header11.xml"/><Relationship Id="rId37" Type="http://schemas.openxmlformats.org/officeDocument/2006/relationships/chart" Target="charts/chart2.xml"/><Relationship Id="rId40" Type="http://schemas.openxmlformats.org/officeDocument/2006/relationships/image" Target="media/image5.png"/><Relationship Id="rId45" Type="http://schemas.openxmlformats.org/officeDocument/2006/relationships/header" Target="header17.xml"/><Relationship Id="rId53" Type="http://schemas.openxmlformats.org/officeDocument/2006/relationships/header" Target="header23.xml"/><Relationship Id="rId58"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image" Target="media/image2.png"/><Relationship Id="rId23" Type="http://schemas.openxmlformats.org/officeDocument/2006/relationships/footer" Target="footer2.xml"/><Relationship Id="rId28" Type="http://schemas.openxmlformats.org/officeDocument/2006/relationships/header" Target="header8.xml"/><Relationship Id="rId36" Type="http://schemas.openxmlformats.org/officeDocument/2006/relationships/chart" Target="charts/chart1.xml"/><Relationship Id="rId49" Type="http://schemas.openxmlformats.org/officeDocument/2006/relationships/header" Target="header20.xml"/><Relationship Id="rId57"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footer" Target="footer1.xml"/><Relationship Id="rId31" Type="http://schemas.openxmlformats.org/officeDocument/2006/relationships/header" Target="header10.xml"/><Relationship Id="rId44" Type="http://schemas.openxmlformats.org/officeDocument/2006/relationships/header" Target="header16.xml"/><Relationship Id="rId52" Type="http://schemas.openxmlformats.org/officeDocument/2006/relationships/header" Target="header22.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image" Target="media/image3.png"/><Relationship Id="rId43" Type="http://schemas.openxmlformats.org/officeDocument/2006/relationships/header" Target="header15.xml"/><Relationship Id="rId48" Type="http://schemas.openxmlformats.org/officeDocument/2006/relationships/header" Target="header19.xml"/><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header" Target="header21.xml"/><Relationship Id="rId3" Type="http://schemas.openxmlformats.org/officeDocument/2006/relationships/customXml" Target="../customXml/item2.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8.png"/><Relationship Id="rId1" Type="http://schemas.openxmlformats.org/officeDocument/2006/relationships/image" Target="media/image7.jp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weeting\SDG\Templates\SDG_ED%20Report%20A4%20Portrait.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dgworld.sharepoint.com/sites/SDG_ED/Shared%20Documents/Skunk%20Working/Lancashire%20Innovation%20Plan/Indicators%20and%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sweeting\Desktop\Copy%20of%20Lancashire%20Employment%20GVA%20Forecasts_GKF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dgworld.net\Data\Manchester\Projects\231\4\95\01\Work\Evidence%20Workshop\Indicators%20and%20Dat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'[Indicators and Data.xlsx]Total GVA'!$G$8</c:f>
              <c:strCache>
                <c:ptCount val="1"/>
                <c:pt idx="0">
                  <c:v>Lancashire</c:v>
                </c:pt>
              </c:strCache>
            </c:strRef>
          </c:tx>
          <c:spPr>
            <a:ln w="34925" cap="rnd">
              <a:solidFill>
                <a:srgbClr val="7DC574"/>
              </a:solidFill>
              <a:round/>
            </a:ln>
            <a:effectLst>
              <a:outerShdw blurRad="40000" dist="23000" dir="5400000" rotWithShape="0">
                <a:srgbClr val="000000">
                  <a:alpha val="35000"/>
                </a:srgbClr>
              </a:outerShdw>
            </a:effectLst>
          </c:spPr>
          <c:marker>
            <c:symbol val="none"/>
          </c:marker>
          <c:cat>
            <c:numRef>
              <c:f>'[Indicators and Data.xlsx]Total GVA'!$F$9:$F$27</c:f>
              <c:numCache>
                <c:formatCode>General</c:formatCode>
                <c:ptCount val="19"/>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numCache>
            </c:numRef>
          </c:cat>
          <c:val>
            <c:numRef>
              <c:f>'[Indicators and Data.xlsx]Total GVA'!$G$9:$G$27</c:f>
              <c:numCache>
                <c:formatCode>0</c:formatCode>
                <c:ptCount val="19"/>
                <c:pt idx="0">
                  <c:v>100</c:v>
                </c:pt>
                <c:pt idx="1">
                  <c:v>102.46950136207509</c:v>
                </c:pt>
                <c:pt idx="2">
                  <c:v>104.93900272415019</c:v>
                </c:pt>
                <c:pt idx="3">
                  <c:v>107.10055667416795</c:v>
                </c:pt>
                <c:pt idx="4">
                  <c:v>110.19779699159066</c:v>
                </c:pt>
                <c:pt idx="5">
                  <c:v>115.79414899917091</c:v>
                </c:pt>
                <c:pt idx="6">
                  <c:v>124.64171503020253</c:v>
                </c:pt>
                <c:pt idx="7">
                  <c:v>133.96304631055312</c:v>
                </c:pt>
                <c:pt idx="8">
                  <c:v>139.24552884045954</c:v>
                </c:pt>
                <c:pt idx="9">
                  <c:v>143.0534170318607</c:v>
                </c:pt>
                <c:pt idx="10">
                  <c:v>151.36207509179201</c:v>
                </c:pt>
                <c:pt idx="11">
                  <c:v>152.65900746180267</c:v>
                </c:pt>
                <c:pt idx="12">
                  <c:v>147.5778751628568</c:v>
                </c:pt>
                <c:pt idx="13">
                  <c:v>149.95854554068458</c:v>
                </c:pt>
                <c:pt idx="14">
                  <c:v>149.54992301314698</c:v>
                </c:pt>
                <c:pt idx="15">
                  <c:v>154.76726282127206</c:v>
                </c:pt>
                <c:pt idx="16">
                  <c:v>161.34075565557265</c:v>
                </c:pt>
                <c:pt idx="17">
                  <c:v>165.35591614355087</c:v>
                </c:pt>
                <c:pt idx="18">
                  <c:v>171.81688973113822</c:v>
                </c:pt>
              </c:numCache>
            </c:numRef>
          </c:val>
          <c:smooth val="1"/>
          <c:extLst xmlns:c16r2="http://schemas.microsoft.com/office/drawing/2015/06/chart">
            <c:ext xmlns:c16="http://schemas.microsoft.com/office/drawing/2014/chart" uri="{C3380CC4-5D6E-409C-BE32-E72D297353CC}">
              <c16:uniqueId val="{00000000-4F28-4FCC-9F27-A01C1943CD90}"/>
            </c:ext>
          </c:extLst>
        </c:ser>
        <c:ser>
          <c:idx val="1"/>
          <c:order val="1"/>
          <c:tx>
            <c:strRef>
              <c:f>'[Indicators and Data.xlsx]Total GVA'!$H$8</c:f>
              <c:strCache>
                <c:ptCount val="1"/>
                <c:pt idx="0">
                  <c:v>North West</c:v>
                </c:pt>
              </c:strCache>
            </c:strRef>
          </c:tx>
          <c:spPr>
            <a:ln w="34925" cap="rnd">
              <a:solidFill>
                <a:srgbClr val="AE1031"/>
              </a:solidFill>
              <a:round/>
            </a:ln>
            <a:effectLst>
              <a:outerShdw blurRad="40000" dist="23000" dir="5400000" rotWithShape="0">
                <a:srgbClr val="000000">
                  <a:alpha val="35000"/>
                </a:srgbClr>
              </a:outerShdw>
            </a:effectLst>
          </c:spPr>
          <c:marker>
            <c:symbol val="none"/>
          </c:marker>
          <c:cat>
            <c:numRef>
              <c:f>'[Indicators and Data.xlsx]Total GVA'!$F$9:$F$27</c:f>
              <c:numCache>
                <c:formatCode>General</c:formatCode>
                <c:ptCount val="19"/>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numCache>
            </c:numRef>
          </c:cat>
          <c:val>
            <c:numRef>
              <c:f>'[Indicators and Data.xlsx]Total GVA'!$H$9:$H$27</c:f>
              <c:numCache>
                <c:formatCode>0</c:formatCode>
                <c:ptCount val="19"/>
                <c:pt idx="0">
                  <c:v>100</c:v>
                </c:pt>
                <c:pt idx="1">
                  <c:v>104.49231593560486</c:v>
                </c:pt>
                <c:pt idx="2">
                  <c:v>108.56085145765849</c:v>
                </c:pt>
                <c:pt idx="3">
                  <c:v>110.38749117124138</c:v>
                </c:pt>
                <c:pt idx="4">
                  <c:v>117.27757617087606</c:v>
                </c:pt>
                <c:pt idx="5">
                  <c:v>123.85104362015636</c:v>
                </c:pt>
                <c:pt idx="6">
                  <c:v>131.71046542779902</c:v>
                </c:pt>
                <c:pt idx="7">
                  <c:v>139.29345575878614</c:v>
                </c:pt>
                <c:pt idx="8">
                  <c:v>145.63554884434595</c:v>
                </c:pt>
                <c:pt idx="9">
                  <c:v>155.46652378284907</c:v>
                </c:pt>
                <c:pt idx="10">
                  <c:v>161.56384714678876</c:v>
                </c:pt>
                <c:pt idx="11">
                  <c:v>165.45337197691128</c:v>
                </c:pt>
                <c:pt idx="12">
                  <c:v>163.95187413234615</c:v>
                </c:pt>
                <c:pt idx="13">
                  <c:v>166.19011666138971</c:v>
                </c:pt>
                <c:pt idx="14">
                  <c:v>165.2865388830707</c:v>
                </c:pt>
                <c:pt idx="15">
                  <c:v>170.36094400740399</c:v>
                </c:pt>
                <c:pt idx="16">
                  <c:v>178.05962152025134</c:v>
                </c:pt>
                <c:pt idx="17">
                  <c:v>184.34935093402177</c:v>
                </c:pt>
                <c:pt idx="18">
                  <c:v>191.03119900630799</c:v>
                </c:pt>
              </c:numCache>
            </c:numRef>
          </c:val>
          <c:smooth val="1"/>
          <c:extLst xmlns:c16r2="http://schemas.microsoft.com/office/drawing/2015/06/chart">
            <c:ext xmlns:c16="http://schemas.microsoft.com/office/drawing/2014/chart" uri="{C3380CC4-5D6E-409C-BE32-E72D297353CC}">
              <c16:uniqueId val="{00000001-4F28-4FCC-9F27-A01C1943CD90}"/>
            </c:ext>
          </c:extLst>
        </c:ser>
        <c:ser>
          <c:idx val="2"/>
          <c:order val="2"/>
          <c:tx>
            <c:strRef>
              <c:f>'[Indicators and Data.xlsx]Total GVA'!$I$8</c:f>
              <c:strCache>
                <c:ptCount val="1"/>
                <c:pt idx="0">
                  <c:v>UK</c:v>
                </c:pt>
              </c:strCache>
            </c:strRef>
          </c:tx>
          <c:spPr>
            <a:ln w="34925" cap="rnd">
              <a:solidFill>
                <a:srgbClr val="86B3CB"/>
              </a:solidFill>
              <a:round/>
            </a:ln>
            <a:effectLst>
              <a:outerShdw blurRad="40000" dist="23000" dir="5400000" rotWithShape="0">
                <a:srgbClr val="000000">
                  <a:alpha val="35000"/>
                </a:srgbClr>
              </a:outerShdw>
            </a:effectLst>
          </c:spPr>
          <c:marker>
            <c:symbol val="none"/>
          </c:marker>
          <c:cat>
            <c:numRef>
              <c:f>'[Indicators and Data.xlsx]Total GVA'!$F$9:$F$27</c:f>
              <c:numCache>
                <c:formatCode>General</c:formatCode>
                <c:ptCount val="19"/>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numCache>
            </c:numRef>
          </c:cat>
          <c:val>
            <c:numRef>
              <c:f>'[Indicators and Data.xlsx]Total GVA'!$I$9:$I$27</c:f>
              <c:numCache>
                <c:formatCode>0</c:formatCode>
                <c:ptCount val="19"/>
                <c:pt idx="0">
                  <c:v>100</c:v>
                </c:pt>
                <c:pt idx="1">
                  <c:v>104.40280373495666</c:v>
                </c:pt>
                <c:pt idx="2">
                  <c:v>108.14315495706526</c:v>
                </c:pt>
                <c:pt idx="3">
                  <c:v>113.72832733737486</c:v>
                </c:pt>
                <c:pt idx="4">
                  <c:v>118.46235732875554</c:v>
                </c:pt>
                <c:pt idx="5">
                  <c:v>124.26091470234591</c:v>
                </c:pt>
                <c:pt idx="6">
                  <c:v>131.89254507158586</c:v>
                </c:pt>
                <c:pt idx="7">
                  <c:v>138.37141696027084</c:v>
                </c:pt>
                <c:pt idx="8">
                  <c:v>146.22590278035852</c:v>
                </c:pt>
                <c:pt idx="9">
                  <c:v>153.9647051630777</c:v>
                </c:pt>
                <c:pt idx="10">
                  <c:v>162.07141684039163</c:v>
                </c:pt>
                <c:pt idx="11">
                  <c:v>165.96785079354044</c:v>
                </c:pt>
                <c:pt idx="12">
                  <c:v>163.11208825986935</c:v>
                </c:pt>
                <c:pt idx="13">
                  <c:v>166.57659742043916</c:v>
                </c:pt>
                <c:pt idx="14">
                  <c:v>170.9023188235534</c:v>
                </c:pt>
                <c:pt idx="15">
                  <c:v>176.66503231344097</c:v>
                </c:pt>
                <c:pt idx="16">
                  <c:v>183.4380877827501</c:v>
                </c:pt>
                <c:pt idx="17">
                  <c:v>192.30543304566319</c:v>
                </c:pt>
                <c:pt idx="18">
                  <c:v>198.11693737390206</c:v>
                </c:pt>
              </c:numCache>
            </c:numRef>
          </c:val>
          <c:smooth val="1"/>
          <c:extLst xmlns:c16r2="http://schemas.microsoft.com/office/drawing/2015/06/chart">
            <c:ext xmlns:c16="http://schemas.microsoft.com/office/drawing/2014/chart" uri="{C3380CC4-5D6E-409C-BE32-E72D297353CC}">
              <c16:uniqueId val="{00000002-4F28-4FCC-9F27-A01C1943CD90}"/>
            </c:ext>
          </c:extLst>
        </c:ser>
        <c:dLbls>
          <c:showLegendKey val="0"/>
          <c:showVal val="0"/>
          <c:showCatName val="0"/>
          <c:showSerName val="0"/>
          <c:showPercent val="0"/>
          <c:showBubbleSize val="0"/>
        </c:dLbls>
        <c:smooth val="0"/>
        <c:axId val="279111112"/>
        <c:axId val="279111504"/>
      </c:lineChart>
      <c:catAx>
        <c:axId val="279111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79111504"/>
        <c:crosses val="autoZero"/>
        <c:auto val="1"/>
        <c:lblAlgn val="ctr"/>
        <c:lblOffset val="100"/>
        <c:noMultiLvlLbl val="0"/>
      </c:catAx>
      <c:valAx>
        <c:axId val="279111504"/>
        <c:scaling>
          <c:orientation val="minMax"/>
          <c:max val="220"/>
          <c:min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GB" sz="900" b="1" dirty="0"/>
                  <a:t>GVA (1997 = 100)</a:t>
                </a:r>
              </a:p>
            </c:rich>
          </c:tx>
          <c:layout>
            <c:manualLayout>
              <c:xMode val="edge"/>
              <c:yMode val="edge"/>
              <c:x val="1.3888816384139828E-2"/>
              <c:y val="0.2783462553114364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79111112"/>
        <c:crossesAt val="1"/>
        <c:crossBetween val="between"/>
      </c:valAx>
      <c:spPr>
        <a:noFill/>
        <a:ln>
          <a:noFill/>
        </a:ln>
        <a:effectLst/>
      </c:spPr>
    </c:plotArea>
    <c:legend>
      <c:legendPos val="b"/>
      <c:layout>
        <c:manualLayout>
          <c:xMode val="edge"/>
          <c:yMode val="edge"/>
          <c:x val="0.17649106016444077"/>
          <c:y val="0.91068758348940393"/>
          <c:w val="0.61405139982502188"/>
          <c:h val="8.74977684150390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476579714074588E-2"/>
          <c:y val="2.9921565807581138E-2"/>
          <c:w val="0.95961918223354536"/>
          <c:h val="0.84556585982307764"/>
        </c:manualLayout>
      </c:layout>
      <c:bubbleChart>
        <c:varyColors val="0"/>
        <c:ser>
          <c:idx val="0"/>
          <c:order val="0"/>
          <c:tx>
            <c:strRef>
              <c:f>Sheet1!$A$2</c:f>
              <c:strCache>
                <c:ptCount val="1"/>
                <c:pt idx="0">
                  <c:v>Information/Comms</c:v>
                </c:pt>
              </c:strCache>
              <c:extLst xmlns:c16r2="http://schemas.microsoft.com/office/drawing/2015/06/chart" xmlns:c15="http://schemas.microsoft.com/office/drawing/2012/chart"/>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1"/>
            <c:extLst xmlns:c16r2="http://schemas.microsoft.com/office/drawing/2015/06/chart" xmlns:c15="http://schemas.microsoft.com/office/drawing/2012/chart">
              <c:ext xmlns:c16="http://schemas.microsoft.com/office/drawing/2014/chart" uri="{C3380CC4-5D6E-409C-BE32-E72D297353CC}">
                <c16:uniqueId val="{00000000-2D3B-4802-98F2-8BA6829AC636}"/>
              </c:ext>
            </c:extLst>
          </c:dPt>
          <c:dLbls>
            <c:dLbl>
              <c:idx val="0"/>
              <c:layout>
                <c:manualLayout>
                  <c:x val="-0.15591632197807742"/>
                  <c:y val="-0.10125893522568938"/>
                </c:manualLayout>
              </c:layout>
              <c:tx>
                <c:rich>
                  <a:bodyPr/>
                  <a:lstStyle/>
                  <a:p>
                    <a:fld id="{3C226125-B858-4E7C-BC66-78C182580AE7}" type="CELLRANGE">
                      <a:rPr lang="en-US"/>
                      <a:pPr/>
                      <a:t>[CELLRANGE]</a:t>
                    </a:fld>
                    <a:endParaRPr lang="en-GB"/>
                  </a:p>
                </c:rich>
              </c:tx>
              <c:dLblPos val="r"/>
              <c:showLegendKey val="0"/>
              <c:showVal val="0"/>
              <c:showCatName val="0"/>
              <c:showSerName val="0"/>
              <c:showPercent val="0"/>
              <c:showBubbleSize val="0"/>
              <c:extLst xmlns:c16r2="http://schemas.microsoft.com/office/drawing/2015/06/chart" xmlns:c15="http://schemas.microsoft.com/office/drawing/2012/chart">
                <c:ext xmlns:c16="http://schemas.microsoft.com/office/drawing/2014/chart" uri="{C3380CC4-5D6E-409C-BE32-E72D297353CC}">
                  <c16:uniqueId val="{00000000-2D3B-4802-98F2-8BA6829AC636}"/>
                </c:ext>
                <c:ext xmlns:c15="http://schemas.microsoft.com/office/drawing/2012/chart" uri="{CE6537A1-D6FC-4f65-9D91-7224C49458BB}">
                  <c15:layout>
                    <c:manualLayout>
                      <c:w val="0.23498554827243454"/>
                      <c:h val="9.0238683127572022E-2"/>
                    </c:manualLayout>
                  </c15:layout>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Sheet1!$C$2</c:f>
              <c:numCache>
                <c:formatCode>0%</c:formatCode>
                <c:ptCount val="1"/>
                <c:pt idx="0">
                  <c:v>0.14000000000000001</c:v>
                </c:pt>
              </c:numCache>
              <c:extLst xmlns:c16r2="http://schemas.microsoft.com/office/drawing/2015/06/chart" xmlns:c15="http://schemas.microsoft.com/office/drawing/2012/chart"/>
            </c:numRef>
          </c:xVal>
          <c:yVal>
            <c:numRef>
              <c:f>Sheet1!$D$2</c:f>
              <c:numCache>
                <c:formatCode>0%</c:formatCode>
                <c:ptCount val="1"/>
                <c:pt idx="0">
                  <c:v>0.81</c:v>
                </c:pt>
              </c:numCache>
              <c:extLst xmlns:c16r2="http://schemas.microsoft.com/office/drawing/2015/06/chart" xmlns:c15="http://schemas.microsoft.com/office/drawing/2012/chart"/>
            </c:numRef>
          </c:yVal>
          <c:bubbleSize>
            <c:numRef>
              <c:f>Sheet1!$B$2</c:f>
              <c:numCache>
                <c:formatCode>0</c:formatCode>
                <c:ptCount val="1"/>
                <c:pt idx="0">
                  <c:v>1060.104</c:v>
                </c:pt>
              </c:numCache>
              <c:extLst xmlns:c16r2="http://schemas.microsoft.com/office/drawing/2015/06/chart" xmlns:c15="http://schemas.microsoft.com/office/drawing/2012/chart"/>
            </c:numRef>
          </c:bubbleSize>
          <c:bubble3D val="1"/>
          <c:extLst xmlns:c16r2="http://schemas.microsoft.com/office/drawing/2015/06/chart" xmlns:c15="http://schemas.microsoft.com/office/drawing/2012/chart">
            <c:ext xmlns:c16="http://schemas.microsoft.com/office/drawing/2014/chart" uri="{C3380CC4-5D6E-409C-BE32-E72D297353CC}">
              <c16:uniqueId val="{00000001-2D3B-4802-98F2-8BA6829AC636}"/>
            </c:ext>
            <c:ext xmlns:c15="http://schemas.microsoft.com/office/drawing/2012/chart" uri="{02D57815-91ED-43cb-92C2-25804820EDAC}">
              <c15:datalabelsRange>
                <c15:f>Sheet1!$A$2</c15:f>
                <c15:dlblRangeCache>
                  <c:ptCount val="1"/>
                  <c:pt idx="0">
                    <c:v>Information/Comms</c:v>
                  </c:pt>
                </c15:dlblRangeCache>
              </c15:datalabelsRange>
            </c:ext>
          </c:extLst>
        </c:ser>
        <c:ser>
          <c:idx val="1"/>
          <c:order val="1"/>
          <c:tx>
            <c:strRef>
              <c:f>Sheet1!$A$3</c:f>
              <c:strCache>
                <c:ptCount val="1"/>
                <c:pt idx="0">
                  <c:v>Accommodation/Food</c:v>
                </c:pt>
              </c:strCache>
              <c:extLst xmlns:c16r2="http://schemas.microsoft.com/office/drawing/2015/06/chart" xmlns:c15="http://schemas.microsoft.com/office/drawing/2012/chart"/>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8.8402981040982445E-2"/>
                  <c:y val="-9.6017108972489551E-2"/>
                </c:manualLayout>
              </c:layout>
              <c:tx>
                <c:rich>
                  <a:bodyPr/>
                  <a:lstStyle/>
                  <a:p>
                    <a:fld id="{51D976CB-D74A-49BE-8525-0455BB7103C7}" type="CELLRANGE">
                      <a:rPr lang="en-US"/>
                      <a:pPr/>
                      <a:t>[CELLRANGE]</a:t>
                    </a:fld>
                    <a:endParaRPr lang="en-GB"/>
                  </a:p>
                </c:rich>
              </c:tx>
              <c:dLblPos val="r"/>
              <c:showLegendKey val="0"/>
              <c:showVal val="0"/>
              <c:showCatName val="0"/>
              <c:showSerName val="0"/>
              <c:showPercent val="0"/>
              <c:showBubbleSize val="0"/>
              <c:extLst xmlns:c16r2="http://schemas.microsoft.com/office/drawing/2015/06/chart" xmlns:c15="http://schemas.microsoft.com/office/drawing/2012/chart">
                <c:ext xmlns:c16="http://schemas.microsoft.com/office/drawing/2014/chart" uri="{C3380CC4-5D6E-409C-BE32-E72D297353CC}">
                  <c16:uniqueId val="{00000002-2D3B-4802-98F2-8BA6829AC636}"/>
                </c:ext>
                <c:ext xmlns:c15="http://schemas.microsoft.com/office/drawing/2012/chart" uri="{CE6537A1-D6FC-4f65-9D91-7224C49458BB}">
                  <c15:layout>
                    <c:manualLayout>
                      <c:w val="0.26864456079115767"/>
                      <c:h val="9.0238683127572022E-2"/>
                    </c:manualLayout>
                  </c15:layout>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Sheet1!$C$3</c:f>
              <c:numCache>
                <c:formatCode>0%</c:formatCode>
                <c:ptCount val="1"/>
                <c:pt idx="0">
                  <c:v>0.02</c:v>
                </c:pt>
              </c:numCache>
              <c:extLst xmlns:c16r2="http://schemas.microsoft.com/office/drawing/2015/06/chart" xmlns:c15="http://schemas.microsoft.com/office/drawing/2012/chart"/>
            </c:numRef>
          </c:xVal>
          <c:yVal>
            <c:numRef>
              <c:f>Sheet1!$D$3</c:f>
              <c:numCache>
                <c:formatCode>0%</c:formatCode>
                <c:ptCount val="1"/>
                <c:pt idx="0">
                  <c:v>0.78</c:v>
                </c:pt>
              </c:numCache>
              <c:extLst xmlns:c16r2="http://schemas.microsoft.com/office/drawing/2015/06/chart" xmlns:c15="http://schemas.microsoft.com/office/drawing/2012/chart"/>
            </c:numRef>
          </c:yVal>
          <c:bubbleSize>
            <c:numRef>
              <c:f>Sheet1!$B$3</c:f>
              <c:numCache>
                <c:formatCode>0</c:formatCode>
                <c:ptCount val="1"/>
                <c:pt idx="0">
                  <c:v>815.91610000000003</c:v>
                </c:pt>
              </c:numCache>
              <c:extLst xmlns:c16r2="http://schemas.microsoft.com/office/drawing/2015/06/chart" xmlns:c15="http://schemas.microsoft.com/office/drawing/2012/chart"/>
            </c:numRef>
          </c:bubbleSize>
          <c:bubble3D val="1"/>
          <c:extLst xmlns:c16r2="http://schemas.microsoft.com/office/drawing/2015/06/chart" xmlns:c15="http://schemas.microsoft.com/office/drawing/2012/chart">
            <c:ext xmlns:c16="http://schemas.microsoft.com/office/drawing/2014/chart" uri="{C3380CC4-5D6E-409C-BE32-E72D297353CC}">
              <c16:uniqueId val="{00000003-2D3B-4802-98F2-8BA6829AC636}"/>
            </c:ext>
            <c:ext xmlns:c15="http://schemas.microsoft.com/office/drawing/2012/chart" uri="{02D57815-91ED-43cb-92C2-25804820EDAC}">
              <c15:datalabelsRange>
                <c15:f>Sheet1!$A$3</c15:f>
                <c15:dlblRangeCache>
                  <c:ptCount val="1"/>
                  <c:pt idx="0">
                    <c:v>Accommodation/Food</c:v>
                  </c:pt>
                </c15:dlblRangeCache>
              </c15:datalabelsRange>
            </c:ext>
          </c:extLst>
        </c:ser>
        <c:ser>
          <c:idx val="2"/>
          <c:order val="2"/>
          <c:tx>
            <c:strRef>
              <c:f>Sheet1!$A$4</c:f>
              <c:strCache>
                <c:ptCount val="1"/>
                <c:pt idx="0">
                  <c:v>Prof/Sci/Tech</c:v>
                </c:pt>
              </c:strCache>
              <c:extLst xmlns:c16r2="http://schemas.microsoft.com/office/drawing/2015/06/chart" xmlns:c15="http://schemas.microsoft.com/office/drawing/2012/chart"/>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1904742273708019E-2"/>
                  <c:y val="-5.4471857684456108E-2"/>
                </c:manualLayout>
              </c:layout>
              <c:tx>
                <c:rich>
                  <a:bodyPr/>
                  <a:lstStyle/>
                  <a:p>
                    <a:fld id="{65C4B22E-EA08-471A-823E-E73A687DA50E}" type="CELLRANGE">
                      <a:rPr lang="en-US"/>
                      <a:pPr/>
                      <a:t>[CELLRANGE]</a:t>
                    </a:fld>
                    <a:endParaRPr lang="en-GB"/>
                  </a:p>
                </c:rich>
              </c:tx>
              <c:dLblPos val="r"/>
              <c:showLegendKey val="0"/>
              <c:showVal val="0"/>
              <c:showCatName val="0"/>
              <c:showSerName val="0"/>
              <c:showPercent val="0"/>
              <c:showBubbleSize val="0"/>
              <c:extLst xmlns:c16r2="http://schemas.microsoft.com/office/drawing/2015/06/chart" xmlns:c15="http://schemas.microsoft.com/office/drawing/2012/chart">
                <c:ext xmlns:c16="http://schemas.microsoft.com/office/drawing/2014/chart" uri="{C3380CC4-5D6E-409C-BE32-E72D297353CC}">
                  <c16:uniqueId val="{00000004-2D3B-4802-98F2-8BA6829AC636}"/>
                </c:ext>
                <c:ext xmlns:c15="http://schemas.microsoft.com/office/drawing/2012/chart" uri="{CE6537A1-D6FC-4f65-9D91-7224C49458BB}">
                  <c15:layout/>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Sheet1!$C$4</c:f>
              <c:numCache>
                <c:formatCode>0%</c:formatCode>
                <c:ptCount val="1"/>
                <c:pt idx="0">
                  <c:v>0.18</c:v>
                </c:pt>
              </c:numCache>
              <c:extLst xmlns:c16r2="http://schemas.microsoft.com/office/drawing/2015/06/chart" xmlns:c15="http://schemas.microsoft.com/office/drawing/2012/chart"/>
            </c:numRef>
          </c:xVal>
          <c:yVal>
            <c:numRef>
              <c:f>Sheet1!$D$4</c:f>
              <c:numCache>
                <c:formatCode>0%</c:formatCode>
                <c:ptCount val="1"/>
                <c:pt idx="0">
                  <c:v>0.74</c:v>
                </c:pt>
              </c:numCache>
              <c:extLst xmlns:c16r2="http://schemas.microsoft.com/office/drawing/2015/06/chart" xmlns:c15="http://schemas.microsoft.com/office/drawing/2012/chart"/>
            </c:numRef>
          </c:yVal>
          <c:bubbleSize>
            <c:numRef>
              <c:f>Sheet1!$B$4</c:f>
              <c:numCache>
                <c:formatCode>0</c:formatCode>
                <c:ptCount val="1"/>
                <c:pt idx="0">
                  <c:v>1420.771</c:v>
                </c:pt>
              </c:numCache>
              <c:extLst xmlns:c16r2="http://schemas.microsoft.com/office/drawing/2015/06/chart" xmlns:c15="http://schemas.microsoft.com/office/drawing/2012/chart"/>
            </c:numRef>
          </c:bubbleSize>
          <c:bubble3D val="1"/>
          <c:extLst xmlns:c16r2="http://schemas.microsoft.com/office/drawing/2015/06/chart" xmlns:c15="http://schemas.microsoft.com/office/drawing/2012/chart">
            <c:ext xmlns:c16="http://schemas.microsoft.com/office/drawing/2014/chart" uri="{C3380CC4-5D6E-409C-BE32-E72D297353CC}">
              <c16:uniqueId val="{00000005-2D3B-4802-98F2-8BA6829AC636}"/>
            </c:ext>
            <c:ext xmlns:c15="http://schemas.microsoft.com/office/drawing/2012/chart" uri="{02D57815-91ED-43cb-92C2-25804820EDAC}">
              <c15:datalabelsRange>
                <c15:f>Sheet1!$A$4</c15:f>
                <c15:dlblRangeCache>
                  <c:ptCount val="1"/>
                  <c:pt idx="0">
                    <c:v>Prof/Sci/Tech</c:v>
                  </c:pt>
                </c15:dlblRangeCache>
              </c15:datalabelsRange>
            </c:ext>
          </c:extLst>
        </c:ser>
        <c:ser>
          <c:idx val="3"/>
          <c:order val="3"/>
          <c:tx>
            <c:strRef>
              <c:f>Sheet1!$A$5</c:f>
              <c:strCache>
                <c:ptCount val="1"/>
                <c:pt idx="0">
                  <c:v>Financial/insurance</c:v>
                </c:pt>
              </c:strCache>
              <c:extLst xmlns:c16r2="http://schemas.microsoft.com/office/drawing/2015/06/chart" xmlns:c15="http://schemas.microsoft.com/office/drawing/2012/chart"/>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1"/>
            <c:extLst xmlns:c16r2="http://schemas.microsoft.com/office/drawing/2015/06/chart" xmlns:c15="http://schemas.microsoft.com/office/drawing/2012/chart">
              <c:ext xmlns:c16="http://schemas.microsoft.com/office/drawing/2014/chart" uri="{C3380CC4-5D6E-409C-BE32-E72D297353CC}">
                <c16:uniqueId val="{00000006-2D3B-4802-98F2-8BA6829AC636}"/>
              </c:ext>
            </c:extLst>
          </c:dPt>
          <c:dLbls>
            <c:dLbl>
              <c:idx val="0"/>
              <c:layout>
                <c:manualLayout>
                  <c:x val="-6.9573147718733325E-2"/>
                  <c:y val="-7.1598641793712156E-2"/>
                </c:manualLayout>
              </c:layout>
              <c:tx>
                <c:rich>
                  <a:bodyPr/>
                  <a:lstStyle/>
                  <a:p>
                    <a:fld id="{5A93EF54-E95A-48E2-84F2-125A69BE5335}" type="CELLRANGE">
                      <a:rPr lang="en-US"/>
                      <a:pPr/>
                      <a:t>[CELLRANGE]</a:t>
                    </a:fld>
                    <a:endParaRPr lang="en-GB"/>
                  </a:p>
                </c:rich>
              </c:tx>
              <c:dLblPos val="r"/>
              <c:showLegendKey val="0"/>
              <c:showVal val="0"/>
              <c:showCatName val="0"/>
              <c:showSerName val="0"/>
              <c:showPercent val="0"/>
              <c:showBubbleSize val="0"/>
              <c:extLst xmlns:c16r2="http://schemas.microsoft.com/office/drawing/2015/06/chart" xmlns:c15="http://schemas.microsoft.com/office/drawing/2012/chart">
                <c:ext xmlns:c16="http://schemas.microsoft.com/office/drawing/2014/chart" uri="{C3380CC4-5D6E-409C-BE32-E72D297353CC}">
                  <c16:uniqueId val="{00000006-2D3B-4802-98F2-8BA6829AC636}"/>
                </c:ext>
                <c:ext xmlns:c15="http://schemas.microsoft.com/office/drawing/2012/chart" uri="{CE6537A1-D6FC-4f65-9D91-7224C49458BB}">
                  <c15:layout/>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DataLabelsRange val="1"/>
                <c15:showLeaderLines val="0"/>
              </c:ext>
            </c:extLst>
          </c:dLbls>
          <c:xVal>
            <c:numRef>
              <c:f>Sheet1!$C$5</c:f>
              <c:numCache>
                <c:formatCode>0%</c:formatCode>
                <c:ptCount val="1"/>
                <c:pt idx="0">
                  <c:v>0.01</c:v>
                </c:pt>
              </c:numCache>
              <c:extLst xmlns:c16r2="http://schemas.microsoft.com/office/drawing/2015/06/chart" xmlns:c15="http://schemas.microsoft.com/office/drawing/2012/chart"/>
            </c:numRef>
          </c:xVal>
          <c:yVal>
            <c:numRef>
              <c:f>Sheet1!$D$5</c:f>
              <c:numCache>
                <c:formatCode>0%</c:formatCode>
                <c:ptCount val="1"/>
                <c:pt idx="0">
                  <c:v>0.55000000000000004</c:v>
                </c:pt>
              </c:numCache>
              <c:extLst xmlns:c16r2="http://schemas.microsoft.com/office/drawing/2015/06/chart" xmlns:c15="http://schemas.microsoft.com/office/drawing/2012/chart"/>
            </c:numRef>
          </c:yVal>
          <c:bubbleSize>
            <c:numRef>
              <c:f>Sheet1!$B$5</c:f>
              <c:numCache>
                <c:formatCode>0</c:formatCode>
                <c:ptCount val="1"/>
                <c:pt idx="0">
                  <c:v>892.10749999999996</c:v>
                </c:pt>
              </c:numCache>
              <c:extLst xmlns:c16r2="http://schemas.microsoft.com/office/drawing/2015/06/chart" xmlns:c15="http://schemas.microsoft.com/office/drawing/2012/chart"/>
            </c:numRef>
          </c:bubbleSize>
          <c:bubble3D val="1"/>
          <c:extLst xmlns:c16r2="http://schemas.microsoft.com/office/drawing/2015/06/chart" xmlns:c15="http://schemas.microsoft.com/office/drawing/2012/chart">
            <c:ext xmlns:c16="http://schemas.microsoft.com/office/drawing/2014/chart" uri="{C3380CC4-5D6E-409C-BE32-E72D297353CC}">
              <c16:uniqueId val="{00000007-2D3B-4802-98F2-8BA6829AC636}"/>
            </c:ext>
            <c:ext xmlns:c15="http://schemas.microsoft.com/office/drawing/2012/chart" uri="{02D57815-91ED-43cb-92C2-25804820EDAC}">
              <c15:datalabelsRange>
                <c15:f>Sheet1!$A$5</c15:f>
                <c15:dlblRangeCache>
                  <c:ptCount val="1"/>
                  <c:pt idx="0">
                    <c:v>Financial/insurance</c:v>
                  </c:pt>
                </c15:dlblRangeCache>
              </c15:datalabelsRange>
            </c:ext>
          </c:extLst>
        </c:ser>
        <c:ser>
          <c:idx val="4"/>
          <c:order val="4"/>
          <c:tx>
            <c:strRef>
              <c:f>Sheet1!$A$6</c:f>
              <c:strCache>
                <c:ptCount val="1"/>
                <c:pt idx="0">
                  <c:v>Real estate </c:v>
                </c:pt>
              </c:strCache>
              <c:extLst xmlns:c16r2="http://schemas.microsoft.com/office/drawing/2015/06/chart" xmlns:c15="http://schemas.microsoft.com/office/drawing/2012/chart"/>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25879026901742003"/>
                  <c:y val="-7.2978322154175226E-2"/>
                </c:manualLayout>
              </c:layout>
              <c:tx>
                <c:rich>
                  <a:bodyPr/>
                  <a:lstStyle/>
                  <a:p>
                    <a:fld id="{F3A628B6-D35F-43C3-A034-83CA72C03B8C}" type="CELLRANGE">
                      <a:rPr lang="en-US"/>
                      <a:pPr/>
                      <a:t>[CELLRANGE]</a:t>
                    </a:fld>
                    <a:endParaRPr lang="en-GB"/>
                  </a:p>
                </c:rich>
              </c:tx>
              <c:dLblPos val="r"/>
              <c:showLegendKey val="0"/>
              <c:showVal val="0"/>
              <c:showCatName val="0"/>
              <c:showSerName val="0"/>
              <c:showPercent val="0"/>
              <c:showBubbleSize val="0"/>
              <c:extLst xmlns:c16r2="http://schemas.microsoft.com/office/drawing/2015/06/chart" xmlns:c15="http://schemas.microsoft.com/office/drawing/2012/chart">
                <c:ext xmlns:c16="http://schemas.microsoft.com/office/drawing/2014/chart" uri="{C3380CC4-5D6E-409C-BE32-E72D297353CC}">
                  <c16:uniqueId val="{00000008-2D3B-4802-98F2-8BA6829AC636}"/>
                </c:ext>
                <c:ext xmlns:c15="http://schemas.microsoft.com/office/drawing/2012/chart" uri="{CE6537A1-D6FC-4f65-9D91-7224C49458BB}">
                  <c15:layout/>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Sheet1!$C$6</c:f>
              <c:numCache>
                <c:formatCode>0%</c:formatCode>
                <c:ptCount val="1"/>
                <c:pt idx="0">
                  <c:v>0.17</c:v>
                </c:pt>
              </c:numCache>
              <c:extLst xmlns:c16r2="http://schemas.microsoft.com/office/drawing/2015/06/chart" xmlns:c15="http://schemas.microsoft.com/office/drawing/2012/chart"/>
            </c:numRef>
          </c:xVal>
          <c:yVal>
            <c:numRef>
              <c:f>Sheet1!$D$6</c:f>
              <c:numCache>
                <c:formatCode>0%</c:formatCode>
                <c:ptCount val="1"/>
                <c:pt idx="0">
                  <c:v>0.53</c:v>
                </c:pt>
              </c:numCache>
              <c:extLst xmlns:c16r2="http://schemas.microsoft.com/office/drawing/2015/06/chart" xmlns:c15="http://schemas.microsoft.com/office/drawing/2012/chart"/>
            </c:numRef>
          </c:yVal>
          <c:bubbleSize>
            <c:numRef>
              <c:f>Sheet1!$B$6</c:f>
              <c:numCache>
                <c:formatCode>0</c:formatCode>
                <c:ptCount val="1"/>
                <c:pt idx="0">
                  <c:v>2710.0320000000002</c:v>
                </c:pt>
              </c:numCache>
              <c:extLst xmlns:c16r2="http://schemas.microsoft.com/office/drawing/2015/06/chart" xmlns:c15="http://schemas.microsoft.com/office/drawing/2012/chart"/>
            </c:numRef>
          </c:bubbleSize>
          <c:bubble3D val="1"/>
          <c:extLst xmlns:c16r2="http://schemas.microsoft.com/office/drawing/2015/06/chart" xmlns:c15="http://schemas.microsoft.com/office/drawing/2012/chart">
            <c:ext xmlns:c16="http://schemas.microsoft.com/office/drawing/2014/chart" uri="{C3380CC4-5D6E-409C-BE32-E72D297353CC}">
              <c16:uniqueId val="{00000009-2D3B-4802-98F2-8BA6829AC636}"/>
            </c:ext>
            <c:ext xmlns:c15="http://schemas.microsoft.com/office/drawing/2012/chart" uri="{02D57815-91ED-43cb-92C2-25804820EDAC}">
              <c15:datalabelsRange>
                <c15:f>Sheet1!$A$6</c15:f>
                <c15:dlblRangeCache>
                  <c:ptCount val="1"/>
                  <c:pt idx="0">
                    <c:v>Real estate </c:v>
                  </c:pt>
                </c15:dlblRangeCache>
              </c15:datalabelsRange>
            </c:ext>
          </c:extLst>
        </c:ser>
        <c:ser>
          <c:idx val="6"/>
          <c:order val="6"/>
          <c:tx>
            <c:strRef>
              <c:f>Sheet1!$A$8</c:f>
              <c:strCache>
                <c:ptCount val="1"/>
                <c:pt idx="0">
                  <c:v>Wholesale/retail trade</c:v>
                </c:pt>
              </c:strCache>
              <c:extLst xmlns:c16r2="http://schemas.microsoft.com/office/drawing/2015/06/chart" xmlns:c15="http://schemas.microsoft.com/office/drawing/2012/chart"/>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7.398476075676794E-3"/>
                  <c:y val="6.0945726736593214E-3"/>
                </c:manualLayout>
              </c:layout>
              <c:tx>
                <c:rich>
                  <a:bodyPr/>
                  <a:lstStyle/>
                  <a:p>
                    <a:fld id="{91D20114-E0EE-47A7-B0CE-F77543196834}" type="CELLRANGE">
                      <a:rPr lang="en-US"/>
                      <a:pPr/>
                      <a:t>[CELLRANGE]</a:t>
                    </a:fld>
                    <a:endParaRPr lang="en-GB"/>
                  </a:p>
                </c:rich>
              </c:tx>
              <c:dLblPos val="r"/>
              <c:showLegendKey val="0"/>
              <c:showVal val="0"/>
              <c:showCatName val="0"/>
              <c:showSerName val="0"/>
              <c:showPercent val="0"/>
              <c:showBubbleSize val="0"/>
              <c:extLst xmlns:c16r2="http://schemas.microsoft.com/office/drawing/2015/06/chart" xmlns:c15="http://schemas.microsoft.com/office/drawing/2012/chart">
                <c:ext xmlns:c16="http://schemas.microsoft.com/office/drawing/2014/chart" uri="{C3380CC4-5D6E-409C-BE32-E72D297353CC}">
                  <c16:uniqueId val="{0000000A-2D3B-4802-98F2-8BA6829AC636}"/>
                </c:ext>
                <c:ext xmlns:c15="http://schemas.microsoft.com/office/drawing/2012/chart" uri="{CE6537A1-D6FC-4f65-9D91-7224C49458BB}">
                  <c15:layout/>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Sheet1!$C$8</c:f>
              <c:numCache>
                <c:formatCode>0%</c:formatCode>
                <c:ptCount val="1"/>
                <c:pt idx="0">
                  <c:v>0.04</c:v>
                </c:pt>
              </c:numCache>
              <c:extLst xmlns:c16r2="http://schemas.microsoft.com/office/drawing/2015/06/chart" xmlns:c15="http://schemas.microsoft.com/office/drawing/2012/chart"/>
            </c:numRef>
          </c:xVal>
          <c:yVal>
            <c:numRef>
              <c:f>Sheet1!$D$8</c:f>
              <c:numCache>
                <c:formatCode>0%</c:formatCode>
                <c:ptCount val="1"/>
                <c:pt idx="0">
                  <c:v>0.48</c:v>
                </c:pt>
              </c:numCache>
              <c:extLst xmlns:c16r2="http://schemas.microsoft.com/office/drawing/2015/06/chart" xmlns:c15="http://schemas.microsoft.com/office/drawing/2012/chart"/>
            </c:numRef>
          </c:yVal>
          <c:bubbleSize>
            <c:numRef>
              <c:f>Sheet1!$B$8</c:f>
              <c:numCache>
                <c:formatCode>0</c:formatCode>
                <c:ptCount val="1"/>
                <c:pt idx="0">
                  <c:v>3626.6019999999999</c:v>
                </c:pt>
              </c:numCache>
              <c:extLst xmlns:c16r2="http://schemas.microsoft.com/office/drawing/2015/06/chart" xmlns:c15="http://schemas.microsoft.com/office/drawing/2012/chart"/>
            </c:numRef>
          </c:bubbleSize>
          <c:bubble3D val="1"/>
          <c:extLst xmlns:c16r2="http://schemas.microsoft.com/office/drawing/2015/06/chart" xmlns:c15="http://schemas.microsoft.com/office/drawing/2012/chart">
            <c:ext xmlns:c16="http://schemas.microsoft.com/office/drawing/2014/chart" uri="{C3380CC4-5D6E-409C-BE32-E72D297353CC}">
              <c16:uniqueId val="{0000000B-2D3B-4802-98F2-8BA6829AC636}"/>
            </c:ext>
            <c:ext xmlns:c15="http://schemas.microsoft.com/office/drawing/2012/chart" uri="{02D57815-91ED-43cb-92C2-25804820EDAC}">
              <c15:datalabelsRange>
                <c15:f>Sheet1!$A$8</c15:f>
                <c15:dlblRangeCache>
                  <c:ptCount val="1"/>
                  <c:pt idx="0">
                    <c:v>Wholesale/retail trade</c:v>
                  </c:pt>
                </c15:dlblRangeCache>
              </c15:datalabelsRange>
            </c:ext>
          </c:extLst>
        </c:ser>
        <c:ser>
          <c:idx val="7"/>
          <c:order val="7"/>
          <c:tx>
            <c:strRef>
              <c:f>Sheet1!$A$9</c:f>
              <c:strCache>
                <c:ptCount val="1"/>
                <c:pt idx="0">
                  <c:v>Construction</c:v>
                </c:pt>
              </c:strCache>
              <c:extLst xmlns:c16r2="http://schemas.microsoft.com/office/drawing/2015/06/chart" xmlns:c15="http://schemas.microsoft.com/office/drawing/2012/chart"/>
            </c:strRef>
          </c:tx>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9.461008298371032E-2"/>
                  <c:y val="-0.10848124547962455"/>
                </c:manualLayout>
              </c:layout>
              <c:tx>
                <c:rich>
                  <a:bodyPr/>
                  <a:lstStyle/>
                  <a:p>
                    <a:fld id="{B4D1D00B-169D-4993-87F5-AD94595003A8}" type="CELLRANGE">
                      <a:rPr lang="en-US"/>
                      <a:pPr/>
                      <a:t>[CELLRANGE]</a:t>
                    </a:fld>
                    <a:endParaRPr lang="en-GB"/>
                  </a:p>
                </c:rich>
              </c:tx>
              <c:dLblPos val="r"/>
              <c:showLegendKey val="0"/>
              <c:showVal val="0"/>
              <c:showCatName val="0"/>
              <c:showSerName val="0"/>
              <c:showPercent val="0"/>
              <c:showBubbleSize val="0"/>
              <c:extLst xmlns:c16r2="http://schemas.microsoft.com/office/drawing/2015/06/chart" xmlns:c15="http://schemas.microsoft.com/office/drawing/2012/chart">
                <c:ext xmlns:c16="http://schemas.microsoft.com/office/drawing/2014/chart" uri="{C3380CC4-5D6E-409C-BE32-E72D297353CC}">
                  <c16:uniqueId val="{0000000C-2D3B-4802-98F2-8BA6829AC636}"/>
                </c:ext>
                <c:ext xmlns:c15="http://schemas.microsoft.com/office/drawing/2012/chart" uri="{CE6537A1-D6FC-4f65-9D91-7224C49458BB}">
                  <c15:layout/>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Sheet1!$C$9</c:f>
              <c:numCache>
                <c:formatCode>0%</c:formatCode>
                <c:ptCount val="1"/>
                <c:pt idx="0">
                  <c:v>0.21</c:v>
                </c:pt>
              </c:numCache>
              <c:extLst xmlns:c16r2="http://schemas.microsoft.com/office/drawing/2015/06/chart" xmlns:c15="http://schemas.microsoft.com/office/drawing/2012/chart"/>
            </c:numRef>
          </c:xVal>
          <c:yVal>
            <c:numRef>
              <c:f>Sheet1!$D$9</c:f>
              <c:numCache>
                <c:formatCode>0%</c:formatCode>
                <c:ptCount val="1"/>
                <c:pt idx="0">
                  <c:v>0.43</c:v>
                </c:pt>
              </c:numCache>
              <c:extLst xmlns:c16r2="http://schemas.microsoft.com/office/drawing/2015/06/chart" xmlns:c15="http://schemas.microsoft.com/office/drawing/2012/chart"/>
            </c:numRef>
          </c:yVal>
          <c:bubbleSize>
            <c:numRef>
              <c:f>Sheet1!$B$9</c:f>
              <c:numCache>
                <c:formatCode>0</c:formatCode>
                <c:ptCount val="1"/>
                <c:pt idx="0">
                  <c:v>1834.635</c:v>
                </c:pt>
              </c:numCache>
              <c:extLst xmlns:c16r2="http://schemas.microsoft.com/office/drawing/2015/06/chart" xmlns:c15="http://schemas.microsoft.com/office/drawing/2012/chart"/>
            </c:numRef>
          </c:bubbleSize>
          <c:bubble3D val="1"/>
          <c:extLst xmlns:c16r2="http://schemas.microsoft.com/office/drawing/2015/06/chart" xmlns:c15="http://schemas.microsoft.com/office/drawing/2012/chart">
            <c:ext xmlns:c16="http://schemas.microsoft.com/office/drawing/2014/chart" uri="{C3380CC4-5D6E-409C-BE32-E72D297353CC}">
              <c16:uniqueId val="{0000000D-2D3B-4802-98F2-8BA6829AC636}"/>
            </c:ext>
            <c:ext xmlns:c15="http://schemas.microsoft.com/office/drawing/2012/chart" uri="{02D57815-91ED-43cb-92C2-25804820EDAC}">
              <c15:datalabelsRange>
                <c15:f>Sheet1!$A$9</c15:f>
                <c15:dlblRangeCache>
                  <c:ptCount val="1"/>
                  <c:pt idx="0">
                    <c:v>Construction</c:v>
                  </c:pt>
                </c15:dlblRangeCache>
              </c15:datalabelsRange>
            </c:ext>
          </c:extLst>
        </c:ser>
        <c:ser>
          <c:idx val="8"/>
          <c:order val="8"/>
          <c:tx>
            <c:strRef>
              <c:f>Sheet1!$A$10</c:f>
              <c:strCache>
                <c:ptCount val="1"/>
                <c:pt idx="0">
                  <c:v>Admin/Support</c:v>
                </c:pt>
              </c:strCache>
              <c:extLst xmlns:c16r2="http://schemas.microsoft.com/office/drawing/2015/06/chart" xmlns:c15="http://schemas.microsoft.com/office/drawing/2012/chart"/>
            </c:strRef>
          </c:tx>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2601356767576828E-2"/>
                  <c:y val="7.2622533294449301E-2"/>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r>
                      <a:rPr lang="en-US" dirty="0"/>
                      <a:t>Admin/Support incl Technical</a:t>
                    </a:r>
                    <a:r>
                      <a:rPr lang="en-US" baseline="0" dirty="0"/>
                      <a:t> support</a:t>
                    </a:r>
                    <a:endParaRPr lang="en-US"/>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0"/>
              <c:showPercent val="0"/>
              <c:showBubbleSize val="0"/>
              <c:extLst xmlns:c16r2="http://schemas.microsoft.com/office/drawing/2015/06/chart" xmlns:c15="http://schemas.microsoft.com/office/drawing/2012/chart">
                <c:ext xmlns:c16="http://schemas.microsoft.com/office/drawing/2014/chart" uri="{C3380CC4-5D6E-409C-BE32-E72D297353CC}">
                  <c16:uniqueId val="{0000000E-2D3B-4802-98F2-8BA6829AC636}"/>
                </c:ext>
                <c:ext xmlns:c15="http://schemas.microsoft.com/office/drawing/2012/chart" uri="{CE6537A1-D6FC-4f65-9D91-7224C49458BB}">
                  <c15:layout>
                    <c:manualLayout>
                      <c:w val="0.2231762652705061"/>
                      <c:h val="0.11260918311137032"/>
                    </c:manualLayout>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Sheet1!$C$10</c:f>
              <c:numCache>
                <c:formatCode>0%</c:formatCode>
                <c:ptCount val="1"/>
                <c:pt idx="0">
                  <c:v>0.22</c:v>
                </c:pt>
              </c:numCache>
              <c:extLst xmlns:c16r2="http://schemas.microsoft.com/office/drawing/2015/06/chart" xmlns:c15="http://schemas.microsoft.com/office/drawing/2012/chart"/>
            </c:numRef>
          </c:xVal>
          <c:yVal>
            <c:numRef>
              <c:f>Sheet1!$D$10</c:f>
              <c:numCache>
                <c:formatCode>0%</c:formatCode>
                <c:ptCount val="1"/>
                <c:pt idx="0">
                  <c:v>0.41</c:v>
                </c:pt>
              </c:numCache>
              <c:extLst xmlns:c16r2="http://schemas.microsoft.com/office/drawing/2015/06/chart" xmlns:c15="http://schemas.microsoft.com/office/drawing/2012/chart"/>
            </c:numRef>
          </c:yVal>
          <c:bubbleSize>
            <c:numRef>
              <c:f>Sheet1!$B$10</c:f>
              <c:numCache>
                <c:formatCode>0</c:formatCode>
                <c:ptCount val="1"/>
                <c:pt idx="0">
                  <c:v>1074.8989999999999</c:v>
                </c:pt>
              </c:numCache>
              <c:extLst xmlns:c16r2="http://schemas.microsoft.com/office/drawing/2015/06/chart" xmlns:c15="http://schemas.microsoft.com/office/drawing/2012/chart"/>
            </c:numRef>
          </c:bubbleSize>
          <c:bubble3D val="1"/>
          <c:extLst xmlns:c16r2="http://schemas.microsoft.com/office/drawing/2015/06/chart" xmlns:c15="http://schemas.microsoft.com/office/drawing/2012/chart">
            <c:ext xmlns:c16="http://schemas.microsoft.com/office/drawing/2014/chart" uri="{C3380CC4-5D6E-409C-BE32-E72D297353CC}">
              <c16:uniqueId val="{0000000F-2D3B-4802-98F2-8BA6829AC636}"/>
            </c:ext>
          </c:extLst>
        </c:ser>
        <c:ser>
          <c:idx val="9"/>
          <c:order val="9"/>
          <c:tx>
            <c:strRef>
              <c:f>Sheet1!$A$11</c:f>
              <c:strCache>
                <c:ptCount val="1"/>
                <c:pt idx="0">
                  <c:v>Health &amp; social work </c:v>
                </c:pt>
              </c:strCache>
              <c:extLst xmlns:c16r2="http://schemas.microsoft.com/office/drawing/2015/06/chart" xmlns:c15="http://schemas.microsoft.com/office/drawing/2012/chart"/>
            </c:strRef>
          </c:tx>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1571565596185294"/>
                  <c:y val="0.16640601406305694"/>
                </c:manualLayout>
              </c:layout>
              <c:tx>
                <c:rich>
                  <a:bodyPr/>
                  <a:lstStyle/>
                  <a:p>
                    <a:fld id="{BFC69100-BD69-42A6-9666-E9AD736DB091}" type="CELLRANGE">
                      <a:rPr lang="en-US"/>
                      <a:pPr/>
                      <a:t>[CELLRANGE]</a:t>
                    </a:fld>
                    <a:endParaRPr lang="en-GB"/>
                  </a:p>
                </c:rich>
              </c:tx>
              <c:dLblPos val="r"/>
              <c:showLegendKey val="0"/>
              <c:showVal val="0"/>
              <c:showCatName val="0"/>
              <c:showSerName val="0"/>
              <c:showPercent val="0"/>
              <c:showBubbleSize val="0"/>
              <c:extLst xmlns:c16r2="http://schemas.microsoft.com/office/drawing/2015/06/chart" xmlns:c15="http://schemas.microsoft.com/office/drawing/2012/chart">
                <c:ext xmlns:c16="http://schemas.microsoft.com/office/drawing/2014/chart" uri="{C3380CC4-5D6E-409C-BE32-E72D297353CC}">
                  <c16:uniqueId val="{00000010-2D3B-4802-98F2-8BA6829AC636}"/>
                </c:ext>
                <c:ext xmlns:c15="http://schemas.microsoft.com/office/drawing/2012/chart" uri="{CE6537A1-D6FC-4f65-9D91-7224C49458BB}">
                  <c15:layout/>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Sheet1!$C$11</c:f>
              <c:numCache>
                <c:formatCode>0%</c:formatCode>
                <c:ptCount val="1"/>
                <c:pt idx="0">
                  <c:v>0.03</c:v>
                </c:pt>
              </c:numCache>
              <c:extLst xmlns:c16r2="http://schemas.microsoft.com/office/drawing/2015/06/chart" xmlns:c15="http://schemas.microsoft.com/office/drawing/2012/chart"/>
            </c:numRef>
          </c:xVal>
          <c:yVal>
            <c:numRef>
              <c:f>Sheet1!$D$11</c:f>
              <c:numCache>
                <c:formatCode>0%</c:formatCode>
                <c:ptCount val="1"/>
                <c:pt idx="0">
                  <c:v>0.39</c:v>
                </c:pt>
              </c:numCache>
              <c:extLst xmlns:c16r2="http://schemas.microsoft.com/office/drawing/2015/06/chart" xmlns:c15="http://schemas.microsoft.com/office/drawing/2012/chart"/>
            </c:numRef>
          </c:yVal>
          <c:bubbleSize>
            <c:numRef>
              <c:f>Sheet1!$B$11</c:f>
              <c:numCache>
                <c:formatCode>0</c:formatCode>
                <c:ptCount val="1"/>
                <c:pt idx="0">
                  <c:v>2665.9859999999999</c:v>
                </c:pt>
              </c:numCache>
              <c:extLst xmlns:c16r2="http://schemas.microsoft.com/office/drawing/2015/06/chart" xmlns:c15="http://schemas.microsoft.com/office/drawing/2012/chart"/>
            </c:numRef>
          </c:bubbleSize>
          <c:bubble3D val="1"/>
          <c:extLst xmlns:c16r2="http://schemas.microsoft.com/office/drawing/2015/06/chart" xmlns:c15="http://schemas.microsoft.com/office/drawing/2012/chart">
            <c:ext xmlns:c16="http://schemas.microsoft.com/office/drawing/2014/chart" uri="{C3380CC4-5D6E-409C-BE32-E72D297353CC}">
              <c16:uniqueId val="{00000011-2D3B-4802-98F2-8BA6829AC636}"/>
            </c:ext>
            <c:ext xmlns:c15="http://schemas.microsoft.com/office/drawing/2012/chart" uri="{02D57815-91ED-43cb-92C2-25804820EDAC}">
              <c15:datalabelsRange>
                <c15:f>Sheet1!$A$11</c15:f>
                <c15:dlblRangeCache>
                  <c:ptCount val="1"/>
                  <c:pt idx="0">
                    <c:v>Health &amp; social work </c:v>
                  </c:pt>
                </c15:dlblRangeCache>
              </c15:datalabelsRange>
            </c:ext>
          </c:extLst>
        </c:ser>
        <c:ser>
          <c:idx val="10"/>
          <c:order val="10"/>
          <c:tx>
            <c:strRef>
              <c:f>Sheet1!$A$12</c:f>
              <c:strCache>
                <c:ptCount val="1"/>
                <c:pt idx="0">
                  <c:v>Arts/Entertainment</c:v>
                </c:pt>
              </c:strCache>
              <c:extLst xmlns:c16r2="http://schemas.microsoft.com/office/drawing/2015/06/chart" xmlns:c15="http://schemas.microsoft.com/office/drawing/2012/chart"/>
            </c:strRef>
          </c:tx>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6.6949427191044616E-2"/>
                  <c:y val="7.4950678695013179E-2"/>
                </c:manualLayout>
              </c:layout>
              <c:tx>
                <c:rich>
                  <a:bodyPr/>
                  <a:lstStyle/>
                  <a:p>
                    <a:fld id="{0E69BCCC-063D-4C47-8638-1B20CF7A83E4}" type="CELLRANGE">
                      <a:rPr lang="en-US"/>
                      <a:pPr/>
                      <a:t>[CELLRANGE]</a:t>
                    </a:fld>
                    <a:endParaRPr lang="en-GB"/>
                  </a:p>
                </c:rich>
              </c:tx>
              <c:dLblPos val="r"/>
              <c:showLegendKey val="0"/>
              <c:showVal val="0"/>
              <c:showCatName val="0"/>
              <c:showSerName val="0"/>
              <c:showPercent val="0"/>
              <c:showBubbleSize val="0"/>
              <c:extLst xmlns:c16r2="http://schemas.microsoft.com/office/drawing/2015/06/chart" xmlns:c15="http://schemas.microsoft.com/office/drawing/2012/chart">
                <c:ext xmlns:c16="http://schemas.microsoft.com/office/drawing/2014/chart" uri="{C3380CC4-5D6E-409C-BE32-E72D297353CC}">
                  <c16:uniqueId val="{00000012-2D3B-4802-98F2-8BA6829AC636}"/>
                </c:ext>
                <c:ext xmlns:c15="http://schemas.microsoft.com/office/drawing/2012/chart" uri="{CE6537A1-D6FC-4f65-9D91-7224C49458BB}">
                  <c15:layout/>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Sheet1!$C$12</c:f>
              <c:numCache>
                <c:formatCode>0%</c:formatCode>
                <c:ptCount val="1"/>
                <c:pt idx="0">
                  <c:v>0.17</c:v>
                </c:pt>
              </c:numCache>
              <c:extLst xmlns:c16r2="http://schemas.microsoft.com/office/drawing/2015/06/chart" xmlns:c15="http://schemas.microsoft.com/office/drawing/2012/chart"/>
            </c:numRef>
          </c:xVal>
          <c:yVal>
            <c:numRef>
              <c:f>Sheet1!$D$12</c:f>
              <c:numCache>
                <c:formatCode>0%</c:formatCode>
                <c:ptCount val="1"/>
                <c:pt idx="0">
                  <c:v>0.35</c:v>
                </c:pt>
              </c:numCache>
              <c:extLst xmlns:c16r2="http://schemas.microsoft.com/office/drawing/2015/06/chart" xmlns:c15="http://schemas.microsoft.com/office/drawing/2012/chart"/>
            </c:numRef>
          </c:yVal>
          <c:bubbleSize>
            <c:numRef>
              <c:f>Sheet1!$B$12</c:f>
              <c:numCache>
                <c:formatCode>0</c:formatCode>
                <c:ptCount val="1"/>
                <c:pt idx="0">
                  <c:v>486.84190000000001</c:v>
                </c:pt>
              </c:numCache>
              <c:extLst xmlns:c16r2="http://schemas.microsoft.com/office/drawing/2015/06/chart" xmlns:c15="http://schemas.microsoft.com/office/drawing/2012/chart"/>
            </c:numRef>
          </c:bubbleSize>
          <c:bubble3D val="1"/>
          <c:extLst xmlns:c16r2="http://schemas.microsoft.com/office/drawing/2015/06/chart" xmlns:c15="http://schemas.microsoft.com/office/drawing/2012/chart">
            <c:ext xmlns:c16="http://schemas.microsoft.com/office/drawing/2014/chart" uri="{C3380CC4-5D6E-409C-BE32-E72D297353CC}">
              <c16:uniqueId val="{00000013-2D3B-4802-98F2-8BA6829AC636}"/>
            </c:ext>
            <c:ext xmlns:c15="http://schemas.microsoft.com/office/drawing/2012/chart" uri="{02D57815-91ED-43cb-92C2-25804820EDAC}">
              <c15:datalabelsRange>
                <c15:f>Sheet1!$A$12</c15:f>
                <c15:dlblRangeCache>
                  <c:ptCount val="1"/>
                  <c:pt idx="0">
                    <c:v>Arts/Entertainment</c:v>
                  </c:pt>
                </c15:dlblRangeCache>
              </c15:datalabelsRange>
            </c:ext>
          </c:extLst>
        </c:ser>
        <c:ser>
          <c:idx val="12"/>
          <c:order val="12"/>
          <c:tx>
            <c:strRef>
              <c:f>Sheet1!$A$14</c:f>
              <c:strCache>
                <c:ptCount val="1"/>
                <c:pt idx="0">
                  <c:v>Other services</c:v>
                </c:pt>
              </c:strCache>
              <c:extLst xmlns:c16r2="http://schemas.microsoft.com/office/drawing/2015/06/chart" xmlns:c15="http://schemas.microsoft.com/office/drawing/2012/chart"/>
            </c:strRef>
          </c:tx>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8.6963061129935501E-2"/>
                  <c:y val="9.0729768946595082E-2"/>
                </c:manualLayout>
              </c:layout>
              <c:tx>
                <c:rich>
                  <a:bodyPr/>
                  <a:lstStyle/>
                  <a:p>
                    <a:fld id="{BCA6EB6D-402B-4076-BF12-8501C79D28A1}" type="CELLRANGE">
                      <a:rPr lang="en-US"/>
                      <a:pPr/>
                      <a:t>[CELLRANGE]</a:t>
                    </a:fld>
                    <a:endParaRPr lang="en-GB"/>
                  </a:p>
                </c:rich>
              </c:tx>
              <c:dLblPos val="r"/>
              <c:showLegendKey val="0"/>
              <c:showVal val="0"/>
              <c:showCatName val="0"/>
              <c:showSerName val="0"/>
              <c:showPercent val="0"/>
              <c:showBubbleSize val="0"/>
              <c:extLst xmlns:c16r2="http://schemas.microsoft.com/office/drawing/2015/06/chart" xmlns:c15="http://schemas.microsoft.com/office/drawing/2012/chart">
                <c:ext xmlns:c16="http://schemas.microsoft.com/office/drawing/2014/chart" uri="{C3380CC4-5D6E-409C-BE32-E72D297353CC}">
                  <c16:uniqueId val="{00000014-2D3B-4802-98F2-8BA6829AC636}"/>
                </c:ext>
                <c:ext xmlns:c15="http://schemas.microsoft.com/office/drawing/2012/chart" uri="{CE6537A1-D6FC-4f65-9D91-7224C49458BB}">
                  <c15:layout/>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Sheet1!$C$14</c:f>
              <c:numCache>
                <c:formatCode>0%</c:formatCode>
                <c:ptCount val="1"/>
                <c:pt idx="0">
                  <c:v>0.14000000000000001</c:v>
                </c:pt>
              </c:numCache>
              <c:extLst xmlns:c16r2="http://schemas.microsoft.com/office/drawing/2015/06/chart" xmlns:c15="http://schemas.microsoft.com/office/drawing/2012/chart"/>
            </c:numRef>
          </c:xVal>
          <c:yVal>
            <c:numRef>
              <c:f>Sheet1!$D$14</c:f>
              <c:numCache>
                <c:formatCode>0%</c:formatCode>
                <c:ptCount val="1"/>
                <c:pt idx="0">
                  <c:v>0.3</c:v>
                </c:pt>
              </c:numCache>
              <c:extLst xmlns:c16r2="http://schemas.microsoft.com/office/drawing/2015/06/chart" xmlns:c15="http://schemas.microsoft.com/office/drawing/2012/chart"/>
            </c:numRef>
          </c:yVal>
          <c:bubbleSize>
            <c:numRef>
              <c:f>Sheet1!$B$14</c:f>
              <c:numCache>
                <c:formatCode>0</c:formatCode>
                <c:ptCount val="1"/>
                <c:pt idx="0">
                  <c:v>840.79499999999996</c:v>
                </c:pt>
              </c:numCache>
              <c:extLst xmlns:c16r2="http://schemas.microsoft.com/office/drawing/2015/06/chart" xmlns:c15="http://schemas.microsoft.com/office/drawing/2012/chart"/>
            </c:numRef>
          </c:bubbleSize>
          <c:bubble3D val="1"/>
          <c:extLst xmlns:c16r2="http://schemas.microsoft.com/office/drawing/2015/06/chart" xmlns:c15="http://schemas.microsoft.com/office/drawing/2012/chart">
            <c:ext xmlns:c16="http://schemas.microsoft.com/office/drawing/2014/chart" uri="{C3380CC4-5D6E-409C-BE32-E72D297353CC}">
              <c16:uniqueId val="{00000015-2D3B-4802-98F2-8BA6829AC636}"/>
            </c:ext>
            <c:ext xmlns:c15="http://schemas.microsoft.com/office/drawing/2012/chart" uri="{02D57815-91ED-43cb-92C2-25804820EDAC}">
              <c15:datalabelsRange>
                <c15:f>Sheet1!$A$14</c15:f>
                <c15:dlblRangeCache>
                  <c:ptCount val="1"/>
                  <c:pt idx="0">
                    <c:v>Other services</c:v>
                  </c:pt>
                </c15:dlblRangeCache>
              </c15:datalabelsRange>
            </c:ext>
          </c:extLst>
        </c:ser>
        <c:dLbls>
          <c:dLblPos val="ctr"/>
          <c:showLegendKey val="0"/>
          <c:showVal val="1"/>
          <c:showCatName val="0"/>
          <c:showSerName val="0"/>
          <c:showPercent val="0"/>
          <c:showBubbleSize val="0"/>
        </c:dLbls>
        <c:bubbleScale val="100"/>
        <c:showNegBubbles val="0"/>
        <c:axId val="293257984"/>
        <c:axId val="293258376"/>
        <c:extLst xmlns:c16r2="http://schemas.microsoft.com/office/drawing/2015/06/chart">
          <c:ext xmlns:c15="http://schemas.microsoft.com/office/drawing/2012/chart" uri="{02D57815-91ED-43cb-92C2-25804820EDAC}">
            <c15:filteredBubbleSeries>
              <c15:ser>
                <c:idx val="5"/>
                <c:order val="5"/>
                <c:tx>
                  <c:strRef>
                    <c:extLst xmlns:c16r2="http://schemas.microsoft.com/office/drawing/2015/06/chart">
                      <c:ext uri="{02D57815-91ED-43cb-92C2-25804820EDAC}">
                        <c15:formulaRef>
                          <c15:sqref>Sheet1!$A$7</c15:sqref>
                        </c15:formulaRef>
                      </c:ext>
                    </c:extLst>
                    <c:strCache>
                      <c:ptCount val="1"/>
                      <c:pt idx="0">
                        <c:v>Water supply/waste management</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fld id="{8962D3F5-5CCD-47D8-B757-FDBBF7D881CD}" type="CELLRANGE">
                            <a:rPr lang="en-US"/>
                            <a:pPr/>
                            <a:t>[CELLRANGE]</a:t>
                          </a:fld>
                          <a:endParaRPr lang="en-GB"/>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6-2D3B-4802-98F2-8BA6829AC636}"/>
                      </c:ext>
                      <c:ex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showLeaderLines val="0"/>
                  <c:extLst xmlns:c16r2="http://schemas.microsoft.com/office/drawing/2015/06/chart">
                    <c:ex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xmlns:c16r2="http://schemas.microsoft.com/office/drawing/2015/06/chart">
                      <c:ext uri="{02D57815-91ED-43cb-92C2-25804820EDAC}">
                        <c15:formulaRef>
                          <c15:sqref>Sheet1!$C$7</c15:sqref>
                        </c15:formulaRef>
                      </c:ext>
                    </c:extLst>
                    <c:numCache>
                      <c:formatCode>0%</c:formatCode>
                      <c:ptCount val="1"/>
                      <c:pt idx="0">
                        <c:v>-0.19</c:v>
                      </c:pt>
                    </c:numCache>
                  </c:numRef>
                </c:xVal>
                <c:yVal>
                  <c:numRef>
                    <c:extLst xmlns:c16r2="http://schemas.microsoft.com/office/drawing/2015/06/chart">
                      <c:ext uri="{02D57815-91ED-43cb-92C2-25804820EDAC}">
                        <c15:formulaRef>
                          <c15:sqref>Sheet1!$D$7</c15:sqref>
                        </c15:formulaRef>
                      </c:ext>
                    </c:extLst>
                    <c:numCache>
                      <c:formatCode>0%</c:formatCode>
                      <c:ptCount val="1"/>
                      <c:pt idx="0">
                        <c:v>0.52</c:v>
                      </c:pt>
                    </c:numCache>
                  </c:numRef>
                </c:yVal>
                <c:bubbleSize>
                  <c:numRef>
                    <c:extLst xmlns:c16r2="http://schemas.microsoft.com/office/drawing/2015/06/chart">
                      <c:ext uri="{02D57815-91ED-43cb-92C2-25804820EDAC}">
                        <c15:formulaRef>
                          <c15:sqref>Sheet1!$B$7</c15:sqref>
                        </c15:formulaRef>
                      </c:ext>
                    </c:extLst>
                    <c:numCache>
                      <c:formatCode>0</c:formatCode>
                      <c:ptCount val="1"/>
                      <c:pt idx="0">
                        <c:v>318.57</c:v>
                      </c:pt>
                    </c:numCache>
                  </c:numRef>
                </c:bubbleSize>
                <c:bubble3D val="1"/>
                <c:extLst xmlns:c16r2="http://schemas.microsoft.com/office/drawing/2015/06/chart">
                  <c:ext xmlns:c16="http://schemas.microsoft.com/office/drawing/2014/chart" uri="{C3380CC4-5D6E-409C-BE32-E72D297353CC}">
                    <c16:uniqueId val="{00000017-2D3B-4802-98F2-8BA6829AC636}"/>
                  </c:ext>
                  <c:ext uri="{02D57815-91ED-43cb-92C2-25804820EDAC}">
                    <c15:datalabelsRange>
                      <c15:f>Sheet1!$A$7</c15:f>
                      <c15:dlblRangeCache>
                        <c:ptCount val="1"/>
                        <c:pt idx="0">
                          <c:v>Water supply/waste management</c:v>
                        </c:pt>
                      </c15:dlblRangeCache>
                    </c15:datalabelsRange>
                  </c:ext>
                </c:extLst>
              </c15:ser>
            </c15:filteredBubbleSeries>
            <c15:filteredBubbleSeries>
              <c15:ser>
                <c:idx val="11"/>
                <c:order val="11"/>
                <c:tx>
                  <c:strRef>
                    <c:extLst xmlns:c16r2="http://schemas.microsoft.com/office/drawing/2015/06/chart" xmlns:c15="http://schemas.microsoft.com/office/drawing/2012/chart">
                      <c:ext xmlns:c15="http://schemas.microsoft.com/office/drawing/2012/chart" uri="{02D57815-91ED-43cb-92C2-25804820EDAC}">
                        <c15:formulaRef>
                          <c15:sqref>Sheet1!$A$13</c15:sqref>
                        </c15:formulaRef>
                      </c:ext>
                    </c:extLst>
                    <c:strCache>
                      <c:ptCount val="1"/>
                      <c:pt idx="0">
                        <c:v>Transport/Storage</c:v>
                      </c:pt>
                    </c:strCache>
                  </c:strRef>
                </c:tx>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fld id="{FA86D225-0C3C-4B7F-A06B-5D7143078368}" type="CELLRANGE">
                            <a:rPr lang="en-US"/>
                            <a:pPr/>
                            <a:t>[CELLRANGE]</a:t>
                          </a:fld>
                          <a:endParaRPr lang="en-GB"/>
                        </a:p>
                      </c:rich>
                    </c:tx>
                    <c:dLblPos val="ctr"/>
                    <c:showLegendKey val="0"/>
                    <c:showVal val="0"/>
                    <c:showCatName val="0"/>
                    <c:showSerName val="0"/>
                    <c:showPercent val="0"/>
                    <c:showBubbleSize val="0"/>
                    <c:extLst xmlns:c16r2="http://schemas.microsoft.com/office/drawing/2015/06/chart" xmlns:c15="http://schemas.microsoft.com/office/drawing/2012/chart">
                      <c:ext xmlns:c16="http://schemas.microsoft.com/office/drawing/2014/chart" uri="{C3380CC4-5D6E-409C-BE32-E72D297353CC}">
                        <c16:uniqueId val="{00000018-2D3B-4802-98F2-8BA6829AC636}"/>
                      </c:ex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xmlns:c16r2="http://schemas.microsoft.com/office/drawing/2015/06/chart" xmlns:c15="http://schemas.microsoft.com/office/drawing/2012/chart">
                      <c:ext xmlns:c15="http://schemas.microsoft.com/office/drawing/2012/chart" uri="{02D57815-91ED-43cb-92C2-25804820EDAC}">
                        <c15:formulaRef>
                          <c15:sqref>Sheet1!$C$13</c15:sqref>
                        </c15:formulaRef>
                      </c:ext>
                    </c:extLst>
                    <c:numCache>
                      <c:formatCode>0%</c:formatCode>
                      <c:ptCount val="1"/>
                      <c:pt idx="0">
                        <c:v>-0.01</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Sheet1!$D$13</c15:sqref>
                        </c15:formulaRef>
                      </c:ext>
                    </c:extLst>
                    <c:numCache>
                      <c:formatCode>0%</c:formatCode>
                      <c:ptCount val="1"/>
                      <c:pt idx="0">
                        <c:v>0.34</c:v>
                      </c:pt>
                    </c:numCache>
                  </c:numRef>
                </c:yVal>
                <c:bubbleSize>
                  <c:numRef>
                    <c:extLst xmlns:c16r2="http://schemas.microsoft.com/office/drawing/2015/06/chart" xmlns:c15="http://schemas.microsoft.com/office/drawing/2012/chart">
                      <c:ext xmlns:c15="http://schemas.microsoft.com/office/drawing/2012/chart" uri="{02D57815-91ED-43cb-92C2-25804820EDAC}">
                        <c15:formulaRef>
                          <c15:sqref>Sheet1!$B$13</c15:sqref>
                        </c15:formulaRef>
                      </c:ext>
                    </c:extLst>
                    <c:numCache>
                      <c:formatCode>0</c:formatCode>
                      <c:ptCount val="1"/>
                      <c:pt idx="0">
                        <c:v>984.68309999999997</c:v>
                      </c:pt>
                    </c:numCache>
                  </c:numRef>
                </c:bubbleSize>
                <c:bubble3D val="1"/>
                <c:extLst xmlns:c16r2="http://schemas.microsoft.com/office/drawing/2015/06/chart" xmlns:c15="http://schemas.microsoft.com/office/drawing/2012/chart">
                  <c:ext xmlns:c16="http://schemas.microsoft.com/office/drawing/2014/chart" uri="{C3380CC4-5D6E-409C-BE32-E72D297353CC}">
                    <c16:uniqueId val="{00000019-2D3B-4802-98F2-8BA6829AC636}"/>
                  </c:ext>
                  <c:ext xmlns:c15="http://schemas.microsoft.com/office/drawing/2012/chart" uri="{02D57815-91ED-43cb-92C2-25804820EDAC}">
                    <c15:datalabelsRange>
                      <c15:f>Sheet1!$A$13</c15:f>
                      <c15:dlblRangeCache>
                        <c:ptCount val="1"/>
                        <c:pt idx="0">
                          <c:v>Transport/Storage</c:v>
                        </c:pt>
                      </c15:dlblRangeCache>
                    </c15:datalabelsRange>
                  </c:ext>
                </c:extLst>
              </c15:ser>
            </c15:filteredBubbleSeries>
            <c15:filteredBubbleSeries>
              <c15:ser>
                <c:idx val="13"/>
                <c:order val="13"/>
                <c:tx>
                  <c:strRef>
                    <c:extLst xmlns:c16r2="http://schemas.microsoft.com/office/drawing/2015/06/chart" xmlns:c15="http://schemas.microsoft.com/office/drawing/2012/chart">
                      <c:ext xmlns:c15="http://schemas.microsoft.com/office/drawing/2012/chart" uri="{02D57815-91ED-43cb-92C2-25804820EDAC}">
                        <c15:formulaRef>
                          <c15:sqref>Sheet1!$A$15</c15:sqref>
                        </c15:formulaRef>
                      </c:ext>
                    </c:extLst>
                    <c:strCache>
                      <c:ptCount val="1"/>
                      <c:pt idx="0">
                        <c:v>Electricity/gas/steam supply</c:v>
                      </c:pt>
                    </c:strCache>
                  </c:strRef>
                </c:tx>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fld id="{3EC5361E-D276-4DCD-9F09-ED19BD8A1440}" type="CELLRANGE">
                            <a:rPr lang="en-US"/>
                            <a:pPr/>
                            <a:t>[CELLRANGE]</a:t>
                          </a:fld>
                          <a:endParaRPr lang="en-GB"/>
                        </a:p>
                      </c:rich>
                    </c:tx>
                    <c:dLblPos val="ctr"/>
                    <c:showLegendKey val="0"/>
                    <c:showVal val="0"/>
                    <c:showCatName val="0"/>
                    <c:showSerName val="0"/>
                    <c:showPercent val="0"/>
                    <c:showBubbleSize val="0"/>
                    <c:extLst xmlns:c16r2="http://schemas.microsoft.com/office/drawing/2015/06/chart" xmlns:c15="http://schemas.microsoft.com/office/drawing/2012/chart">
                      <c:ext xmlns:c16="http://schemas.microsoft.com/office/drawing/2014/chart" uri="{C3380CC4-5D6E-409C-BE32-E72D297353CC}">
                        <c16:uniqueId val="{0000001A-2D3B-4802-98F2-8BA6829AC636}"/>
                      </c:ex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xmlns:c16r2="http://schemas.microsoft.com/office/drawing/2015/06/chart" xmlns:c15="http://schemas.microsoft.com/office/drawing/2012/chart">
                      <c:ext xmlns:c15="http://schemas.microsoft.com/office/drawing/2012/chart" uri="{02D57815-91ED-43cb-92C2-25804820EDAC}">
                        <c15:formulaRef>
                          <c15:sqref>Sheet1!$C$15</c15:sqref>
                        </c15:formulaRef>
                      </c:ext>
                    </c:extLst>
                    <c:numCache>
                      <c:formatCode>0%</c:formatCode>
                      <c:ptCount val="1"/>
                      <c:pt idx="0">
                        <c:v>-0.31</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Sheet1!$D$15</c15:sqref>
                        </c15:formulaRef>
                      </c:ext>
                    </c:extLst>
                    <c:numCache>
                      <c:formatCode>0%</c:formatCode>
                      <c:ptCount val="1"/>
                      <c:pt idx="0">
                        <c:v>0.28999999999999998</c:v>
                      </c:pt>
                    </c:numCache>
                  </c:numRef>
                </c:yVal>
                <c:bubbleSize>
                  <c:numRef>
                    <c:extLst xmlns:c16r2="http://schemas.microsoft.com/office/drawing/2015/06/chart" xmlns:c15="http://schemas.microsoft.com/office/drawing/2012/chart">
                      <c:ext xmlns:c15="http://schemas.microsoft.com/office/drawing/2012/chart" uri="{02D57815-91ED-43cb-92C2-25804820EDAC}">
                        <c15:formulaRef>
                          <c15:sqref>Sheet1!$B$15</c15:sqref>
                        </c15:formulaRef>
                      </c:ext>
                    </c:extLst>
                    <c:numCache>
                      <c:formatCode>0</c:formatCode>
                      <c:ptCount val="1"/>
                      <c:pt idx="0">
                        <c:v>215.285</c:v>
                      </c:pt>
                    </c:numCache>
                  </c:numRef>
                </c:bubbleSize>
                <c:bubble3D val="1"/>
                <c:extLst xmlns:c16r2="http://schemas.microsoft.com/office/drawing/2015/06/chart" xmlns:c15="http://schemas.microsoft.com/office/drawing/2012/chart">
                  <c:ext xmlns:c16="http://schemas.microsoft.com/office/drawing/2014/chart" uri="{C3380CC4-5D6E-409C-BE32-E72D297353CC}">
                    <c16:uniqueId val="{0000001B-2D3B-4802-98F2-8BA6829AC636}"/>
                  </c:ext>
                  <c:ext xmlns:c15="http://schemas.microsoft.com/office/drawing/2012/chart" uri="{02D57815-91ED-43cb-92C2-25804820EDAC}">
                    <c15:datalabelsRange>
                      <c15:f>Sheet1!$A$15</c15:f>
                      <c15:dlblRangeCache>
                        <c:ptCount val="1"/>
                        <c:pt idx="0">
                          <c:v>Electricity/gas/steam supply</c:v>
                        </c:pt>
                      </c15:dlblRangeCache>
                    </c15:datalabelsRange>
                  </c:ext>
                </c:extLst>
              </c15:ser>
            </c15:filteredBubbleSeries>
            <c15:filteredBubbleSeries>
              <c15:ser>
                <c:idx val="14"/>
                <c:order val="14"/>
                <c:tx>
                  <c:strRef>
                    <c:extLst xmlns:c16r2="http://schemas.microsoft.com/office/drawing/2015/06/chart" xmlns:c15="http://schemas.microsoft.com/office/drawing/2012/chart">
                      <c:ext xmlns:c15="http://schemas.microsoft.com/office/drawing/2012/chart" uri="{02D57815-91ED-43cb-92C2-25804820EDAC}">
                        <c15:formulaRef>
                          <c15:sqref>Sheet1!$A$16</c15:sqref>
                        </c15:formulaRef>
                      </c:ext>
                    </c:extLst>
                    <c:strCache>
                      <c:ptCount val="1"/>
                      <c:pt idx="0">
                        <c:v>Manufacturing</c:v>
                      </c:pt>
                    </c:strCache>
                  </c:strRef>
                </c:tx>
                <c:spPr>
                  <a:gradFill rotWithShape="1">
                    <a:gsLst>
                      <a:gs pos="0">
                        <a:schemeClr val="accent3">
                          <a:lumMod val="80000"/>
                          <a:lumOff val="20000"/>
                          <a:shade val="51000"/>
                          <a:satMod val="130000"/>
                        </a:schemeClr>
                      </a:gs>
                      <a:gs pos="80000">
                        <a:schemeClr val="accent3">
                          <a:lumMod val="80000"/>
                          <a:lumOff val="20000"/>
                          <a:shade val="93000"/>
                          <a:satMod val="130000"/>
                        </a:schemeClr>
                      </a:gs>
                      <a:gs pos="100000">
                        <a:schemeClr val="accent3">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fld id="{ABBFD733-C0A8-4263-9DEF-88CE1B4C446C}" type="CELLRANGE">
                            <a:rPr lang="en-US"/>
                            <a:pPr/>
                            <a:t>[CELLRANGE]</a:t>
                          </a:fld>
                          <a:endParaRPr lang="en-GB"/>
                        </a:p>
                      </c:rich>
                    </c:tx>
                    <c:dLblPos val="ctr"/>
                    <c:showLegendKey val="0"/>
                    <c:showVal val="0"/>
                    <c:showCatName val="0"/>
                    <c:showSerName val="0"/>
                    <c:showPercent val="0"/>
                    <c:showBubbleSize val="0"/>
                    <c:extLst xmlns:c16r2="http://schemas.microsoft.com/office/drawing/2015/06/chart" xmlns:c15="http://schemas.microsoft.com/office/drawing/2012/chart">
                      <c:ext xmlns:c16="http://schemas.microsoft.com/office/drawing/2014/chart" uri="{C3380CC4-5D6E-409C-BE32-E72D297353CC}">
                        <c16:uniqueId val="{0000001C-2D3B-4802-98F2-8BA6829AC636}"/>
                      </c:ex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xmlns:c16r2="http://schemas.microsoft.com/office/drawing/2015/06/chart" xmlns:c15="http://schemas.microsoft.com/office/drawing/2012/chart">
                      <c:ext xmlns:c15="http://schemas.microsoft.com/office/drawing/2012/chart" uri="{02D57815-91ED-43cb-92C2-25804820EDAC}">
                        <c15:formulaRef>
                          <c15:sqref>Sheet1!$C$16</c15:sqref>
                        </c15:formulaRef>
                      </c:ext>
                    </c:extLst>
                    <c:numCache>
                      <c:formatCode>0%</c:formatCode>
                      <c:ptCount val="1"/>
                      <c:pt idx="0">
                        <c:v>-0.21</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Sheet1!$D$16</c15:sqref>
                        </c15:formulaRef>
                      </c:ext>
                    </c:extLst>
                    <c:numCache>
                      <c:formatCode>0%</c:formatCode>
                      <c:ptCount val="1"/>
                      <c:pt idx="0">
                        <c:v>0.19</c:v>
                      </c:pt>
                    </c:numCache>
                  </c:numRef>
                </c:yVal>
                <c:bubbleSize>
                  <c:numRef>
                    <c:extLst xmlns:c16r2="http://schemas.microsoft.com/office/drawing/2015/06/chart" xmlns:c15="http://schemas.microsoft.com/office/drawing/2012/chart">
                      <c:ext xmlns:c15="http://schemas.microsoft.com/office/drawing/2012/chart" uri="{02D57815-91ED-43cb-92C2-25804820EDAC}">
                        <c15:formulaRef>
                          <c15:sqref>Sheet1!$B$16</c15:sqref>
                        </c15:formulaRef>
                      </c:ext>
                    </c:extLst>
                    <c:numCache>
                      <c:formatCode>0</c:formatCode>
                      <c:ptCount val="1"/>
                      <c:pt idx="0">
                        <c:v>4619.2150000000001</c:v>
                      </c:pt>
                    </c:numCache>
                  </c:numRef>
                </c:bubbleSize>
                <c:bubble3D val="1"/>
                <c:extLst xmlns:c16r2="http://schemas.microsoft.com/office/drawing/2015/06/chart" xmlns:c15="http://schemas.microsoft.com/office/drawing/2012/chart">
                  <c:ext xmlns:c16="http://schemas.microsoft.com/office/drawing/2014/chart" uri="{C3380CC4-5D6E-409C-BE32-E72D297353CC}">
                    <c16:uniqueId val="{0000001D-2D3B-4802-98F2-8BA6829AC636}"/>
                  </c:ext>
                  <c:ext xmlns:c15="http://schemas.microsoft.com/office/drawing/2012/chart" uri="{02D57815-91ED-43cb-92C2-25804820EDAC}">
                    <c15:datalabelsRange>
                      <c15:f>Sheet1!$A$16</c15:f>
                      <c15:dlblRangeCache>
                        <c:ptCount val="1"/>
                        <c:pt idx="0">
                          <c:v>Manufacturing</c:v>
                        </c:pt>
                      </c15:dlblRangeCache>
                    </c15:datalabelsRange>
                  </c:ext>
                </c:extLst>
              </c15:ser>
            </c15:filteredBubbleSeries>
            <c15:filteredBubbleSeries>
              <c15:ser>
                <c:idx val="15"/>
                <c:order val="15"/>
                <c:tx>
                  <c:strRef>
                    <c:extLst xmlns:c16r2="http://schemas.microsoft.com/office/drawing/2015/06/chart" xmlns:c15="http://schemas.microsoft.com/office/drawing/2012/chart">
                      <c:ext xmlns:c15="http://schemas.microsoft.com/office/drawing/2012/chart" uri="{02D57815-91ED-43cb-92C2-25804820EDAC}">
                        <c15:formulaRef>
                          <c15:sqref>Sheet1!$A$17</c15:sqref>
                        </c15:formulaRef>
                      </c:ext>
                    </c:extLst>
                    <c:strCache>
                      <c:ptCount val="1"/>
                      <c:pt idx="0">
                        <c:v>Mining/Quarrying</c:v>
                      </c:pt>
                    </c:strCache>
                  </c:strRef>
                </c:tx>
                <c:spPr>
                  <a:gradFill rotWithShape="1">
                    <a:gsLst>
                      <a:gs pos="0">
                        <a:schemeClr val="accent4">
                          <a:lumMod val="80000"/>
                          <a:lumOff val="20000"/>
                          <a:shade val="51000"/>
                          <a:satMod val="130000"/>
                        </a:schemeClr>
                      </a:gs>
                      <a:gs pos="80000">
                        <a:schemeClr val="accent4">
                          <a:lumMod val="80000"/>
                          <a:lumOff val="20000"/>
                          <a:shade val="93000"/>
                          <a:satMod val="130000"/>
                        </a:schemeClr>
                      </a:gs>
                      <a:gs pos="100000">
                        <a:schemeClr val="accent4">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fld id="{A37AFBE0-8329-4835-9C3A-21A35F3E23FB}" type="CELLRANGE">
                            <a:rPr lang="en-US"/>
                            <a:pPr/>
                            <a:t>[CELLRANGE]</a:t>
                          </a:fld>
                          <a:endParaRPr lang="en-GB"/>
                        </a:p>
                      </c:rich>
                    </c:tx>
                    <c:dLblPos val="ctr"/>
                    <c:showLegendKey val="0"/>
                    <c:showVal val="0"/>
                    <c:showCatName val="0"/>
                    <c:showSerName val="0"/>
                    <c:showPercent val="0"/>
                    <c:showBubbleSize val="0"/>
                    <c:extLst xmlns:c16r2="http://schemas.microsoft.com/office/drawing/2015/06/chart" xmlns:c15="http://schemas.microsoft.com/office/drawing/2012/chart">
                      <c:ext xmlns:c16="http://schemas.microsoft.com/office/drawing/2014/chart" uri="{C3380CC4-5D6E-409C-BE32-E72D297353CC}">
                        <c16:uniqueId val="{0000001E-2D3B-4802-98F2-8BA6829AC636}"/>
                      </c:ex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xmlns:c16r2="http://schemas.microsoft.com/office/drawing/2015/06/chart" xmlns:c15="http://schemas.microsoft.com/office/drawing/2012/chart">
                      <c:ext xmlns:c15="http://schemas.microsoft.com/office/drawing/2012/chart" uri="{02D57815-91ED-43cb-92C2-25804820EDAC}">
                        <c15:formulaRef>
                          <c15:sqref>Sheet1!$C$17</c15:sqref>
                        </c15:formulaRef>
                      </c:ext>
                    </c:extLst>
                    <c:numCache>
                      <c:formatCode>0%</c:formatCode>
                      <c:ptCount val="1"/>
                      <c:pt idx="0">
                        <c:v>-0.38</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Sheet1!$D$17</c15:sqref>
                        </c15:formulaRef>
                      </c:ext>
                    </c:extLst>
                    <c:numCache>
                      <c:formatCode>0%</c:formatCode>
                      <c:ptCount val="1"/>
                      <c:pt idx="0">
                        <c:v>0.16</c:v>
                      </c:pt>
                    </c:numCache>
                  </c:numRef>
                </c:yVal>
                <c:bubbleSize>
                  <c:numRef>
                    <c:extLst xmlns:c16r2="http://schemas.microsoft.com/office/drawing/2015/06/chart" xmlns:c15="http://schemas.microsoft.com/office/drawing/2012/chart">
                      <c:ext xmlns:c15="http://schemas.microsoft.com/office/drawing/2012/chart" uri="{02D57815-91ED-43cb-92C2-25804820EDAC}">
                        <c15:formulaRef>
                          <c15:sqref>Sheet1!$B$17</c15:sqref>
                        </c15:formulaRef>
                      </c:ext>
                    </c:extLst>
                    <c:numCache>
                      <c:formatCode>0</c:formatCode>
                      <c:ptCount val="1"/>
                      <c:pt idx="0">
                        <c:v>52.744320000000002</c:v>
                      </c:pt>
                    </c:numCache>
                  </c:numRef>
                </c:bubbleSize>
                <c:bubble3D val="1"/>
                <c:extLst xmlns:c16r2="http://schemas.microsoft.com/office/drawing/2015/06/chart" xmlns:c15="http://schemas.microsoft.com/office/drawing/2012/chart">
                  <c:ext xmlns:c16="http://schemas.microsoft.com/office/drawing/2014/chart" uri="{C3380CC4-5D6E-409C-BE32-E72D297353CC}">
                    <c16:uniqueId val="{0000001F-2D3B-4802-98F2-8BA6829AC636}"/>
                  </c:ext>
                  <c:ext xmlns:c15="http://schemas.microsoft.com/office/drawing/2012/chart" uri="{02D57815-91ED-43cb-92C2-25804820EDAC}">
                    <c15:datalabelsRange>
                      <c15:f>Sheet1!$A$17</c15:f>
                      <c15:dlblRangeCache>
                        <c:ptCount val="1"/>
                        <c:pt idx="0">
                          <c:v>Mining/Quarrying</c:v>
                        </c:pt>
                      </c15:dlblRangeCache>
                    </c15:datalabelsRange>
                  </c:ext>
                </c:extLst>
              </c15:ser>
            </c15:filteredBubbleSeries>
            <c15:filteredBubbleSeries>
              <c15:ser>
                <c:idx val="16"/>
                <c:order val="16"/>
                <c:tx>
                  <c:strRef>
                    <c:extLst xmlns:c16r2="http://schemas.microsoft.com/office/drawing/2015/06/chart" xmlns:c15="http://schemas.microsoft.com/office/drawing/2012/chart">
                      <c:ext xmlns:c15="http://schemas.microsoft.com/office/drawing/2012/chart" uri="{02D57815-91ED-43cb-92C2-25804820EDAC}">
                        <c15:formulaRef>
                          <c15:sqref>Sheet1!$A$18</c15:sqref>
                        </c15:formulaRef>
                      </c:ext>
                    </c:extLst>
                    <c:strCache>
                      <c:ptCount val="1"/>
                      <c:pt idx="0">
                        <c:v>Agriculture</c:v>
                      </c:pt>
                    </c:strCache>
                  </c:strRef>
                </c:tx>
                <c:spPr>
                  <a:gradFill rotWithShape="1">
                    <a:gsLst>
                      <a:gs pos="0">
                        <a:schemeClr val="accent5">
                          <a:lumMod val="80000"/>
                          <a:lumOff val="20000"/>
                          <a:shade val="51000"/>
                          <a:satMod val="130000"/>
                        </a:schemeClr>
                      </a:gs>
                      <a:gs pos="80000">
                        <a:schemeClr val="accent5">
                          <a:lumMod val="80000"/>
                          <a:lumOff val="20000"/>
                          <a:shade val="93000"/>
                          <a:satMod val="130000"/>
                        </a:schemeClr>
                      </a:gs>
                      <a:gs pos="100000">
                        <a:schemeClr val="accent5">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1"/>
                  <c:extLst xmlns:c16r2="http://schemas.microsoft.com/office/drawing/2015/06/chart" xmlns:c15="http://schemas.microsoft.com/office/drawing/2012/chart">
                    <c:ext xmlns:c16="http://schemas.microsoft.com/office/drawing/2014/chart" uri="{C3380CC4-5D6E-409C-BE32-E72D297353CC}">
                      <c16:uniqueId val="{00000020-2D3B-4802-98F2-8BA6829AC636}"/>
                    </c:ext>
                  </c:extLst>
                </c:dPt>
                <c:dLbls>
                  <c:dLbl>
                    <c:idx val="0"/>
                    <c:tx>
                      <c:rich>
                        <a:bodyPr/>
                        <a:lstStyle/>
                        <a:p>
                          <a:fld id="{CF684391-894A-4BC3-B3CE-87CD1A3B3A27}" type="CELLRANGE">
                            <a:rPr lang="en-US"/>
                            <a:pPr/>
                            <a:t>[CELLRANGE]</a:t>
                          </a:fld>
                          <a:endParaRPr lang="en-GB"/>
                        </a:p>
                      </c:rich>
                    </c:tx>
                    <c:dLblPos val="ctr"/>
                    <c:showLegendKey val="0"/>
                    <c:showVal val="0"/>
                    <c:showCatName val="0"/>
                    <c:showSerName val="0"/>
                    <c:showPercent val="0"/>
                    <c:showBubbleSize val="0"/>
                    <c:extLst xmlns:c16r2="http://schemas.microsoft.com/office/drawing/2015/06/chart" xmlns:c15="http://schemas.microsoft.com/office/drawing/2012/chart">
                      <c:ext xmlns:c16="http://schemas.microsoft.com/office/drawing/2014/chart" uri="{C3380CC4-5D6E-409C-BE32-E72D297353CC}">
                        <c16:uniqueId val="{00000020-2D3B-4802-98F2-8BA6829AC636}"/>
                      </c:ex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xmlns:c16r2="http://schemas.microsoft.com/office/drawing/2015/06/chart" xmlns:c15="http://schemas.microsoft.com/office/drawing/2012/chart">
                      <c:ext xmlns:c15="http://schemas.microsoft.com/office/drawing/2012/chart" uri="{02D57815-91ED-43cb-92C2-25804820EDAC}">
                        <c15:formulaRef>
                          <c15:sqref>Sheet1!$C$18</c15:sqref>
                        </c15:formulaRef>
                      </c:ext>
                    </c:extLst>
                    <c:numCache>
                      <c:formatCode>0%</c:formatCode>
                      <c:ptCount val="1"/>
                      <c:pt idx="0">
                        <c:v>-0.2</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Sheet1!$D$18</c15:sqref>
                        </c15:formulaRef>
                      </c:ext>
                    </c:extLst>
                    <c:numCache>
                      <c:formatCode>0%</c:formatCode>
                      <c:ptCount val="1"/>
                      <c:pt idx="0">
                        <c:v>0.12</c:v>
                      </c:pt>
                    </c:numCache>
                  </c:numRef>
                </c:yVal>
                <c:bubbleSize>
                  <c:numRef>
                    <c:extLst xmlns:c16r2="http://schemas.microsoft.com/office/drawing/2015/06/chart" xmlns:c15="http://schemas.microsoft.com/office/drawing/2012/chart">
                      <c:ext xmlns:c15="http://schemas.microsoft.com/office/drawing/2012/chart" uri="{02D57815-91ED-43cb-92C2-25804820EDAC}">
                        <c15:formulaRef>
                          <c15:sqref>Sheet1!$B$18</c15:sqref>
                        </c15:formulaRef>
                      </c:ext>
                    </c:extLst>
                    <c:numCache>
                      <c:formatCode>0</c:formatCode>
                      <c:ptCount val="1"/>
                      <c:pt idx="0">
                        <c:v>301.49299999999999</c:v>
                      </c:pt>
                    </c:numCache>
                  </c:numRef>
                </c:bubbleSize>
                <c:bubble3D val="1"/>
                <c:extLst xmlns:c16r2="http://schemas.microsoft.com/office/drawing/2015/06/chart" xmlns:c15="http://schemas.microsoft.com/office/drawing/2012/chart">
                  <c:ext xmlns:c16="http://schemas.microsoft.com/office/drawing/2014/chart" uri="{C3380CC4-5D6E-409C-BE32-E72D297353CC}">
                    <c16:uniqueId val="{00000021-2D3B-4802-98F2-8BA6829AC636}"/>
                  </c:ext>
                  <c:ext xmlns:c15="http://schemas.microsoft.com/office/drawing/2012/chart" uri="{02D57815-91ED-43cb-92C2-25804820EDAC}">
                    <c15:datalabelsRange>
                      <c15:f>Sheet1!$A$18</c15:f>
                      <c15:dlblRangeCache>
                        <c:ptCount val="1"/>
                        <c:pt idx="0">
                          <c:v>Agriculture</c:v>
                        </c:pt>
                      </c15:dlblRangeCache>
                    </c15:datalabelsRange>
                  </c:ext>
                </c:extLst>
              </c15:ser>
            </c15:filteredBubbleSeries>
            <c15:filteredBubbleSeries>
              <c15:ser>
                <c:idx val="17"/>
                <c:order val="17"/>
                <c:tx>
                  <c:strRef>
                    <c:extLst xmlns:c16r2="http://schemas.microsoft.com/office/drawing/2015/06/chart" xmlns:c15="http://schemas.microsoft.com/office/drawing/2012/chart">
                      <c:ext xmlns:c15="http://schemas.microsoft.com/office/drawing/2012/chart" uri="{02D57815-91ED-43cb-92C2-25804820EDAC}">
                        <c15:formulaRef>
                          <c15:sqref>Sheet1!$A$19</c15:sqref>
                        </c15:formulaRef>
                      </c:ext>
                    </c:extLst>
                    <c:strCache>
                      <c:ptCount val="1"/>
                      <c:pt idx="0">
                        <c:v>Education</c:v>
                      </c:pt>
                    </c:strCache>
                  </c:strRef>
                </c:tx>
                <c:spPr>
                  <a:gradFill rotWithShape="1">
                    <a:gsLst>
                      <a:gs pos="0">
                        <a:schemeClr val="accent6">
                          <a:lumMod val="80000"/>
                          <a:lumOff val="20000"/>
                          <a:shade val="51000"/>
                          <a:satMod val="130000"/>
                        </a:schemeClr>
                      </a:gs>
                      <a:gs pos="80000">
                        <a:schemeClr val="accent6">
                          <a:lumMod val="80000"/>
                          <a:lumOff val="20000"/>
                          <a:shade val="93000"/>
                          <a:satMod val="130000"/>
                        </a:schemeClr>
                      </a:gs>
                      <a:gs pos="100000">
                        <a:schemeClr val="accent6">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fld id="{9A83EED5-B6D1-44A9-8EC2-4107F27A6F96}" type="CELLRANGE">
                            <a:rPr lang="en-US"/>
                            <a:pPr/>
                            <a:t>[CELLRANGE]</a:t>
                          </a:fld>
                          <a:endParaRPr lang="en-GB"/>
                        </a:p>
                      </c:rich>
                    </c:tx>
                    <c:dLblPos val="ctr"/>
                    <c:showLegendKey val="0"/>
                    <c:showVal val="0"/>
                    <c:showCatName val="0"/>
                    <c:showSerName val="0"/>
                    <c:showPercent val="0"/>
                    <c:showBubbleSize val="0"/>
                    <c:extLst xmlns:c16r2="http://schemas.microsoft.com/office/drawing/2015/06/chart" xmlns:c15="http://schemas.microsoft.com/office/drawing/2012/chart">
                      <c:ext xmlns:c16="http://schemas.microsoft.com/office/drawing/2014/chart" uri="{C3380CC4-5D6E-409C-BE32-E72D297353CC}">
                        <c16:uniqueId val="{00000022-2D3B-4802-98F2-8BA6829AC636}"/>
                      </c:ex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xmlns:c16r2="http://schemas.microsoft.com/office/drawing/2015/06/chart" xmlns:c15="http://schemas.microsoft.com/office/drawing/2012/chart">
                      <c:ext xmlns:c15="http://schemas.microsoft.com/office/drawing/2012/chart" uri="{02D57815-91ED-43cb-92C2-25804820EDAC}">
                        <c15:formulaRef>
                          <c15:sqref>Sheet1!$C$19</c15:sqref>
                        </c15:formulaRef>
                      </c:ext>
                    </c:extLst>
                    <c:numCache>
                      <c:formatCode>0%</c:formatCode>
                      <c:ptCount val="1"/>
                      <c:pt idx="0">
                        <c:v>-0.02</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Sheet1!$D$19</c15:sqref>
                        </c15:formulaRef>
                      </c:ext>
                    </c:extLst>
                    <c:numCache>
                      <c:formatCode>0%</c:formatCode>
                      <c:ptCount val="1"/>
                      <c:pt idx="0">
                        <c:v>7.0000000000000007E-2</c:v>
                      </c:pt>
                    </c:numCache>
                  </c:numRef>
                </c:yVal>
                <c:bubbleSize>
                  <c:numRef>
                    <c:extLst xmlns:c16r2="http://schemas.microsoft.com/office/drawing/2015/06/chart" xmlns:c15="http://schemas.microsoft.com/office/drawing/2012/chart">
                      <c:ext xmlns:c15="http://schemas.microsoft.com/office/drawing/2012/chart" uri="{02D57815-91ED-43cb-92C2-25804820EDAC}">
                        <c15:formulaRef>
                          <c15:sqref>Sheet1!$B$19</c15:sqref>
                        </c15:formulaRef>
                      </c:ext>
                    </c:extLst>
                    <c:numCache>
                      <c:formatCode>0</c:formatCode>
                      <c:ptCount val="1"/>
                      <c:pt idx="0">
                        <c:v>2040.39</c:v>
                      </c:pt>
                    </c:numCache>
                  </c:numRef>
                </c:bubbleSize>
                <c:bubble3D val="1"/>
                <c:extLst xmlns:c16r2="http://schemas.microsoft.com/office/drawing/2015/06/chart" xmlns:c15="http://schemas.microsoft.com/office/drawing/2012/chart">
                  <c:ext xmlns:c16="http://schemas.microsoft.com/office/drawing/2014/chart" uri="{C3380CC4-5D6E-409C-BE32-E72D297353CC}">
                    <c16:uniqueId val="{00000023-2D3B-4802-98F2-8BA6829AC636}"/>
                  </c:ext>
                  <c:ext xmlns:c15="http://schemas.microsoft.com/office/drawing/2012/chart" uri="{02D57815-91ED-43cb-92C2-25804820EDAC}">
                    <c15:datalabelsRange>
                      <c15:f>Sheet1!$A$19</c15:f>
                      <c15:dlblRangeCache>
                        <c:ptCount val="1"/>
                        <c:pt idx="0">
                          <c:v>Education</c:v>
                        </c:pt>
                      </c15:dlblRangeCache>
                    </c15:datalabelsRange>
                  </c:ext>
                </c:extLst>
              </c15:ser>
            </c15:filteredBubbleSeries>
            <c15:filteredBubbleSeries>
              <c15:ser>
                <c:idx val="18"/>
                <c:order val="18"/>
                <c:tx>
                  <c:strRef>
                    <c:extLst xmlns:c16r2="http://schemas.microsoft.com/office/drawing/2015/06/chart" xmlns:c15="http://schemas.microsoft.com/office/drawing/2012/chart">
                      <c:ext xmlns:c15="http://schemas.microsoft.com/office/drawing/2012/chart" uri="{02D57815-91ED-43cb-92C2-25804820EDAC}">
                        <c15:formulaRef>
                          <c15:sqref>Sheet1!$A$20</c15:sqref>
                        </c15:formulaRef>
                      </c:ext>
                    </c:extLst>
                    <c:strCache>
                      <c:ptCount val="1"/>
                      <c:pt idx="0">
                        <c:v>Public admin &amp; defence</c:v>
                      </c:pt>
                    </c:strCache>
                  </c:strRef>
                </c:tx>
                <c:spPr>
                  <a:gradFill rotWithShape="1">
                    <a:gsLst>
                      <a:gs pos="0">
                        <a:schemeClr val="accent1">
                          <a:lumMod val="80000"/>
                          <a:shade val="51000"/>
                          <a:satMod val="130000"/>
                        </a:schemeClr>
                      </a:gs>
                      <a:gs pos="80000">
                        <a:schemeClr val="accent1">
                          <a:lumMod val="80000"/>
                          <a:shade val="93000"/>
                          <a:satMod val="130000"/>
                        </a:schemeClr>
                      </a:gs>
                      <a:gs pos="100000">
                        <a:schemeClr val="accent1">
                          <a:lumMod val="8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fld id="{7AAF2338-10D4-4EF9-A486-3AF08B67E427}" type="CELLRANGE">
                            <a:rPr lang="en-US"/>
                            <a:pPr/>
                            <a:t>[CELLRANGE]</a:t>
                          </a:fld>
                          <a:endParaRPr lang="en-GB"/>
                        </a:p>
                      </c:rich>
                    </c:tx>
                    <c:dLblPos val="ctr"/>
                    <c:showLegendKey val="0"/>
                    <c:showVal val="0"/>
                    <c:showCatName val="0"/>
                    <c:showSerName val="0"/>
                    <c:showPercent val="0"/>
                    <c:showBubbleSize val="0"/>
                    <c:extLst xmlns:c16r2="http://schemas.microsoft.com/office/drawing/2015/06/chart" xmlns:c15="http://schemas.microsoft.com/office/drawing/2012/chart">
                      <c:ext xmlns:c16="http://schemas.microsoft.com/office/drawing/2014/chart" uri="{C3380CC4-5D6E-409C-BE32-E72D297353CC}">
                        <c16:uniqueId val="{00000024-2D3B-4802-98F2-8BA6829AC636}"/>
                      </c:ex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xmlns:c16r2="http://schemas.microsoft.com/office/drawing/2015/06/chart" xmlns:c15="http://schemas.microsoft.com/office/drawing/2012/chart">
                      <c:ext xmlns:c15="http://schemas.microsoft.com/office/drawing/2012/chart" uri="{02D57815-91ED-43cb-92C2-25804820EDAC}">
                        <c15:formulaRef>
                          <c15:sqref>Sheet1!$C$20</c15:sqref>
                        </c15:formulaRef>
                      </c:ext>
                    </c:extLst>
                    <c:numCache>
                      <c:formatCode>0%</c:formatCode>
                      <c:ptCount val="1"/>
                      <c:pt idx="0">
                        <c:v>-0.15</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Sheet1!$D$20</c15:sqref>
                        </c15:formulaRef>
                      </c:ext>
                    </c:extLst>
                    <c:numCache>
                      <c:formatCode>0%</c:formatCode>
                      <c:ptCount val="1"/>
                      <c:pt idx="0">
                        <c:v>0.06</c:v>
                      </c:pt>
                    </c:numCache>
                  </c:numRef>
                </c:yVal>
                <c:bubbleSize>
                  <c:numRef>
                    <c:extLst xmlns:c16r2="http://schemas.microsoft.com/office/drawing/2015/06/chart" xmlns:c15="http://schemas.microsoft.com/office/drawing/2012/chart">
                      <c:ext xmlns:c15="http://schemas.microsoft.com/office/drawing/2012/chart" uri="{02D57815-91ED-43cb-92C2-25804820EDAC}">
                        <c15:formulaRef>
                          <c15:sqref>Sheet1!$B$20</c15:sqref>
                        </c15:formulaRef>
                      </c:ext>
                    </c:extLst>
                    <c:numCache>
                      <c:formatCode>0</c:formatCode>
                      <c:ptCount val="1"/>
                      <c:pt idx="0">
                        <c:v>1249.9459999999999</c:v>
                      </c:pt>
                    </c:numCache>
                  </c:numRef>
                </c:bubbleSize>
                <c:bubble3D val="1"/>
                <c:extLst xmlns:c16r2="http://schemas.microsoft.com/office/drawing/2015/06/chart" xmlns:c15="http://schemas.microsoft.com/office/drawing/2012/chart">
                  <c:ext xmlns:c16="http://schemas.microsoft.com/office/drawing/2014/chart" uri="{C3380CC4-5D6E-409C-BE32-E72D297353CC}">
                    <c16:uniqueId val="{00000025-2D3B-4802-98F2-8BA6829AC636}"/>
                  </c:ext>
                  <c:ext xmlns:c15="http://schemas.microsoft.com/office/drawing/2012/chart" uri="{02D57815-91ED-43cb-92C2-25804820EDAC}">
                    <c15:datalabelsRange>
                      <c15:f>Sheet1!$A$20</c15:f>
                      <c15:dlblRangeCache>
                        <c:ptCount val="1"/>
                        <c:pt idx="0">
                          <c:v>Public admin &amp; defence</c:v>
                        </c:pt>
                      </c15:dlblRangeCache>
                    </c15:datalabelsRange>
                  </c:ext>
                </c:extLst>
              </c15:ser>
            </c15:filteredBubbleSeries>
          </c:ext>
        </c:extLst>
      </c:bubbleChart>
      <c:valAx>
        <c:axId val="2932579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97" b="1" i="0" u="none" strike="noStrike" kern="1200" baseline="0">
                    <a:solidFill>
                      <a:schemeClr val="tx1">
                        <a:lumMod val="65000"/>
                        <a:lumOff val="35000"/>
                      </a:schemeClr>
                    </a:solidFill>
                    <a:latin typeface="+mn-lt"/>
                    <a:ea typeface="+mn-ea"/>
                    <a:cs typeface="+mn-cs"/>
                  </a:defRPr>
                </a:pPr>
                <a:r>
                  <a:rPr lang="en-GB" b="1"/>
                  <a:t>Employment Change</a:t>
                </a:r>
              </a:p>
            </c:rich>
          </c:tx>
          <c:layout>
            <c:manualLayout>
              <c:xMode val="edge"/>
              <c:yMode val="edge"/>
              <c:x val="0.42635958463307272"/>
              <c:y val="0.94202469135802469"/>
            </c:manualLayout>
          </c:layout>
          <c:overlay val="0"/>
          <c:spPr>
            <a:noFill/>
            <a:ln>
              <a:noFill/>
            </a:ln>
            <a:effectLst/>
          </c:spPr>
          <c:txPr>
            <a:bodyPr rot="0" spcFirstLastPara="1" vertOverflow="ellipsis" vert="horz" wrap="square" anchor="ctr" anchorCtr="1"/>
            <a:lstStyle/>
            <a:p>
              <a:pPr>
                <a:defRPr sz="1197" b="1"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38100">
            <a:solidFill>
              <a:schemeClr val="tx1">
                <a:lumMod val="75000"/>
                <a:lumOff val="2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93258376"/>
        <c:crosses val="autoZero"/>
        <c:crossBetween val="midCat"/>
      </c:valAx>
      <c:valAx>
        <c:axId val="293258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97" b="1" i="0" u="none" strike="noStrike" kern="1200" baseline="0">
                    <a:solidFill>
                      <a:schemeClr val="tx1">
                        <a:lumMod val="65000"/>
                        <a:lumOff val="35000"/>
                      </a:schemeClr>
                    </a:solidFill>
                    <a:latin typeface="+mn-lt"/>
                    <a:ea typeface="+mn-ea"/>
                    <a:cs typeface="+mn-cs"/>
                  </a:defRPr>
                </a:pPr>
                <a:r>
                  <a:rPr lang="en-GB" b="1"/>
                  <a:t>GVA Change</a:t>
                </a:r>
              </a:p>
            </c:rich>
          </c:tx>
          <c:layout>
            <c:manualLayout>
              <c:xMode val="edge"/>
              <c:yMode val="edge"/>
              <c:x val="4.6084670969011796E-2"/>
              <c:y val="0.37395855766172681"/>
            </c:manualLayout>
          </c:layout>
          <c:overlay val="0"/>
          <c:spPr>
            <a:noFill/>
            <a:ln>
              <a:noFill/>
            </a:ln>
            <a:effectLst/>
          </c:spPr>
          <c:txPr>
            <a:bodyPr rot="-5400000" spcFirstLastPara="1" vertOverflow="ellipsis" vert="horz" wrap="square" anchor="ctr" anchorCtr="1"/>
            <a:lstStyle/>
            <a:p>
              <a:pPr>
                <a:defRPr sz="1197" b="1"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38100">
            <a:solidFill>
              <a:schemeClr val="tx1">
                <a:lumMod val="75000"/>
                <a:lumOff val="2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932579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119237954189739E-2"/>
          <c:y val="1.5871106338776458E-2"/>
          <c:w val="0.94105407838602384"/>
          <c:h val="0.95276631835153236"/>
        </c:manualLayout>
      </c:layout>
      <c:bubbleChart>
        <c:varyColors val="0"/>
        <c:ser>
          <c:idx val="3"/>
          <c:order val="3"/>
          <c:tx>
            <c:strRef>
              <c:f>'NewF6 - Expanders'!$A$5</c:f>
              <c:strCache>
                <c:ptCount val="1"/>
                <c:pt idx="0">
                  <c:v>Financial/insurance</c:v>
                </c:pt>
              </c:strCache>
              <c:extLst xmlns:c16r2="http://schemas.microsoft.com/office/drawing/2015/06/chart" xmlns:c15="http://schemas.microsoft.com/office/drawing/2012/chart"/>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1"/>
            <c:extLst xmlns:c16r2="http://schemas.microsoft.com/office/drawing/2015/06/chart" xmlns:c15="http://schemas.microsoft.com/office/drawing/2012/chart">
              <c:ext xmlns:c16="http://schemas.microsoft.com/office/drawing/2014/chart" uri="{C3380CC4-5D6E-409C-BE32-E72D297353CC}">
                <c16:uniqueId val="{00000000-D1F4-473A-B80B-FF3A22A40BE4}"/>
              </c:ext>
            </c:extLst>
          </c:dPt>
          <c:dLbls>
            <c:dLbl>
              <c:idx val="0"/>
              <c:layout>
                <c:manualLayout>
                  <c:x val="-0.10282401410876163"/>
                  <c:y val="-7.4201774924549616E-2"/>
                </c:manualLayout>
              </c:layout>
              <c:tx>
                <c:rich>
                  <a:bodyPr/>
                  <a:lstStyle/>
                  <a:p>
                    <a:fld id="{3A64DE9C-7596-4E4C-A632-2DF2800D9B42}" type="CELLRANGE">
                      <a:rPr lang="en-US"/>
                      <a:pPr/>
                      <a:t>[CELLRANGE]</a:t>
                    </a:fld>
                    <a:endParaRPr lang="en-GB"/>
                  </a:p>
                </c:rich>
              </c:tx>
              <c:dLblPos val="r"/>
              <c:showLegendKey val="0"/>
              <c:showVal val="1"/>
              <c:showCatName val="0"/>
              <c:showSerName val="0"/>
              <c:showPercent val="0"/>
              <c:showBubbleSize val="0"/>
              <c:extLst xmlns:c16r2="http://schemas.microsoft.com/office/drawing/2015/06/chart" xmlns:c15="http://schemas.microsoft.com/office/drawing/2012/chart">
                <c:ext xmlns:c16="http://schemas.microsoft.com/office/drawing/2014/chart" uri="{C3380CC4-5D6E-409C-BE32-E72D297353CC}">
                  <c16:uniqueId val="{00000000-D1F4-473A-B80B-FF3A22A40BE4}"/>
                </c:ext>
                <c:ext xmlns:c15="http://schemas.microsoft.com/office/drawing/2012/chart" uri="{CE6537A1-D6FC-4f65-9D91-7224C49458BB}">
                  <c15:layout>
                    <c:manualLayout>
                      <c:w val="0.22906487591067384"/>
                      <c:h val="8.8490718321226791E-2"/>
                    </c:manualLayout>
                  </c15:layout>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DataLabelsRange val="1"/>
                <c15:showLeaderLines val="0"/>
              </c:ext>
            </c:extLst>
          </c:dLbls>
          <c:xVal>
            <c:numRef>
              <c:f>'NewF6 - Expanders'!$C$5</c:f>
              <c:numCache>
                <c:formatCode>0%</c:formatCode>
                <c:ptCount val="1"/>
                <c:pt idx="0">
                  <c:v>-8.7972239353343168E-2</c:v>
                </c:pt>
              </c:numCache>
              <c:extLst xmlns:c16r2="http://schemas.microsoft.com/office/drawing/2015/06/chart" xmlns:c15="http://schemas.microsoft.com/office/drawing/2012/chart"/>
            </c:numRef>
          </c:xVal>
          <c:yVal>
            <c:numRef>
              <c:f>'NewF6 - Expanders'!$D$5</c:f>
              <c:numCache>
                <c:formatCode>0%</c:formatCode>
                <c:ptCount val="1"/>
                <c:pt idx="0">
                  <c:v>0.38813391088860666</c:v>
                </c:pt>
              </c:numCache>
              <c:extLst xmlns:c16r2="http://schemas.microsoft.com/office/drawing/2015/06/chart" xmlns:c15="http://schemas.microsoft.com/office/drawing/2012/chart"/>
            </c:numRef>
          </c:yVal>
          <c:bubbleSize>
            <c:numRef>
              <c:f>'NewF6 - Expanders'!$B$5</c:f>
              <c:numCache>
                <c:formatCode>0</c:formatCode>
                <c:ptCount val="1"/>
                <c:pt idx="0">
                  <c:v>712.56947578089466</c:v>
                </c:pt>
              </c:numCache>
              <c:extLst xmlns:c16r2="http://schemas.microsoft.com/office/drawing/2015/06/chart" xmlns:c15="http://schemas.microsoft.com/office/drawing/2012/chart"/>
            </c:numRef>
          </c:bubbleSize>
          <c:bubble3D val="1"/>
          <c:extLst xmlns:c16r2="http://schemas.microsoft.com/office/drawing/2015/06/chart" xmlns:c15="http://schemas.microsoft.com/office/drawing/2012/chart">
            <c:ext xmlns:c16="http://schemas.microsoft.com/office/drawing/2014/chart" uri="{C3380CC4-5D6E-409C-BE32-E72D297353CC}">
              <c16:uniqueId val="{00000001-D1F4-473A-B80B-FF3A22A40BE4}"/>
            </c:ext>
            <c:ext xmlns:c15="http://schemas.microsoft.com/office/drawing/2012/chart" uri="{02D57815-91ED-43cb-92C2-25804820EDAC}">
              <c15:datalabelsRange>
                <c15:f>'NewF6 - Expanders'!$A$5</c15:f>
                <c15:dlblRangeCache>
                  <c:ptCount val="1"/>
                  <c:pt idx="0">
                    <c:v>Financial/insurance</c:v>
                  </c:pt>
                </c15:dlblRangeCache>
              </c15:datalabelsRange>
            </c:ext>
          </c:extLst>
        </c:ser>
        <c:ser>
          <c:idx val="5"/>
          <c:order val="5"/>
          <c:tx>
            <c:strRef>
              <c:f>'NewF6 - Expanders'!$A$7</c:f>
              <c:strCache>
                <c:ptCount val="1"/>
                <c:pt idx="0">
                  <c:v>Water supply/waste management</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13231585448384789"/>
                  <c:y val="-9.5346359448324827E-2"/>
                </c:manualLayout>
              </c:layout>
              <c:tx>
                <c:rich>
                  <a:bodyPr/>
                  <a:lstStyle/>
                  <a:p>
                    <a:fld id="{2B29A583-2B9A-49C0-9D81-8AFF7524A329}" type="CELLRANGE">
                      <a:rPr lang="en-US"/>
                      <a:pPr/>
                      <a:t>[CELLRANGE]</a:t>
                    </a:fld>
                    <a:endParaRPr lang="en-GB"/>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1F4-473A-B80B-FF3A22A40BE4}"/>
                </c:ext>
                <c:ext xmlns:c15="http://schemas.microsoft.com/office/drawing/2012/chart" uri="{CE6537A1-D6FC-4f65-9D91-7224C49458BB}">
                  <c15:layout/>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'NewF6 - Expanders'!$C$7</c:f>
              <c:numCache>
                <c:formatCode>0%</c:formatCode>
                <c:ptCount val="1"/>
                <c:pt idx="0">
                  <c:v>-0.19441143328235813</c:v>
                </c:pt>
              </c:numCache>
            </c:numRef>
          </c:xVal>
          <c:yVal>
            <c:numRef>
              <c:f>'NewF6 - Expanders'!$D$7</c:f>
              <c:numCache>
                <c:formatCode>0%</c:formatCode>
                <c:ptCount val="1"/>
                <c:pt idx="0">
                  <c:v>0.32412674515707851</c:v>
                </c:pt>
              </c:numCache>
            </c:numRef>
          </c:yVal>
          <c:bubbleSize>
            <c:numRef>
              <c:f>'NewF6 - Expanders'!$B$7</c:f>
              <c:numCache>
                <c:formatCode>0</c:formatCode>
                <c:ptCount val="1"/>
                <c:pt idx="0">
                  <c:v>460.39087158656497</c:v>
                </c:pt>
              </c:numCache>
            </c:numRef>
          </c:bubbleSize>
          <c:bubble3D val="1"/>
          <c:extLst xmlns:c16r2="http://schemas.microsoft.com/office/drawing/2015/06/chart">
            <c:ext xmlns:c16="http://schemas.microsoft.com/office/drawing/2014/chart" uri="{C3380CC4-5D6E-409C-BE32-E72D297353CC}">
              <c16:uniqueId val="{00000003-D1F4-473A-B80B-FF3A22A40BE4}"/>
            </c:ext>
            <c:ext xmlns:c15="http://schemas.microsoft.com/office/drawing/2012/chart" uri="{02D57815-91ED-43cb-92C2-25804820EDAC}">
              <c15:datalabelsRange>
                <c15:f>'NewF6 - Expanders'!$A$7</c15:f>
                <c15:dlblRangeCache>
                  <c:ptCount val="1"/>
                  <c:pt idx="0">
                    <c:v>Water supply/waste management</c:v>
                  </c:pt>
                </c15:dlblRangeCache>
              </c15:datalabelsRange>
            </c:ext>
          </c:extLst>
        </c:ser>
        <c:ser>
          <c:idx val="11"/>
          <c:order val="11"/>
          <c:tx>
            <c:strRef>
              <c:f>'NewF6 - Expanders'!$A$13</c:f>
              <c:strCache>
                <c:ptCount val="1"/>
                <c:pt idx="0">
                  <c:v>Transport/Storage</c:v>
                </c:pt>
              </c:strCache>
            </c:strRef>
          </c:tx>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10492392907908089"/>
                  <c:y val="9.411628631166867E-2"/>
                </c:manualLayout>
              </c:layout>
              <c:tx>
                <c:rich>
                  <a:bodyPr/>
                  <a:lstStyle/>
                  <a:p>
                    <a:fld id="{4BF4F174-33F5-4126-9D3B-09512041C993}" type="CELLRANGE">
                      <a:rPr lang="en-US"/>
                      <a:pPr/>
                      <a:t>[CELLRANGE]</a:t>
                    </a:fld>
                    <a:endParaRPr lang="en-GB"/>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1F4-473A-B80B-FF3A22A40BE4}"/>
                </c:ext>
                <c:ext xmlns:c15="http://schemas.microsoft.com/office/drawing/2012/chart" uri="{CE6537A1-D6FC-4f65-9D91-7224C49458BB}">
                  <c15:layout/>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'NewF6 - Expanders'!$C$13</c:f>
              <c:numCache>
                <c:formatCode>0%</c:formatCode>
                <c:ptCount val="1"/>
                <c:pt idx="0">
                  <c:v>-2.9961990950245359E-2</c:v>
                </c:pt>
              </c:numCache>
            </c:numRef>
          </c:xVal>
          <c:yVal>
            <c:numRef>
              <c:f>'NewF6 - Expanders'!$D$13</c:f>
              <c:numCache>
                <c:formatCode>0%</c:formatCode>
                <c:ptCount val="1"/>
                <c:pt idx="0">
                  <c:v>0.22690030680206993</c:v>
                </c:pt>
              </c:numCache>
            </c:numRef>
          </c:yVal>
          <c:bubbleSize>
            <c:numRef>
              <c:f>'NewF6 - Expanders'!$B$13</c:f>
              <c:numCache>
                <c:formatCode>0</c:formatCode>
                <c:ptCount val="1"/>
                <c:pt idx="0">
                  <c:v>1023.2181390040902</c:v>
                </c:pt>
              </c:numCache>
            </c:numRef>
          </c:bubbleSize>
          <c:bubble3D val="1"/>
          <c:extLst xmlns:c16r2="http://schemas.microsoft.com/office/drawing/2015/06/chart">
            <c:ext xmlns:c16="http://schemas.microsoft.com/office/drawing/2014/chart" uri="{C3380CC4-5D6E-409C-BE32-E72D297353CC}">
              <c16:uniqueId val="{00000005-D1F4-473A-B80B-FF3A22A40BE4}"/>
            </c:ext>
            <c:ext xmlns:c15="http://schemas.microsoft.com/office/drawing/2012/chart" uri="{02D57815-91ED-43cb-92C2-25804820EDAC}">
              <c15:datalabelsRange>
                <c15:f>'NewF6 - Expanders'!$A$13</c15:f>
                <c15:dlblRangeCache>
                  <c:ptCount val="1"/>
                  <c:pt idx="0">
                    <c:v>Transport/Storage</c:v>
                  </c:pt>
                </c15:dlblRangeCache>
              </c15:datalabelsRange>
            </c:ext>
          </c:extLst>
        </c:ser>
        <c:ser>
          <c:idx val="13"/>
          <c:order val="13"/>
          <c:tx>
            <c:strRef>
              <c:f>'NewF6 - Expanders'!$A$15</c:f>
              <c:strCache>
                <c:ptCount val="1"/>
                <c:pt idx="0">
                  <c:v>Electricity/gas/steam supply</c:v>
                </c:pt>
              </c:strCache>
            </c:strRef>
          </c:tx>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33532797257788832"/>
                  <c:y val="4.7871982103931928E-3"/>
                </c:manualLayout>
              </c:layout>
              <c:tx>
                <c:rich>
                  <a:bodyPr/>
                  <a:lstStyle/>
                  <a:p>
                    <a:fld id="{DFF7B2FB-B635-4D9D-B0C9-94F6E3836D09}" type="CELLRANGE">
                      <a:rPr lang="en-US"/>
                      <a:pPr/>
                      <a:t>[CELLRANGE]</a:t>
                    </a:fld>
                    <a:endParaRPr lang="en-GB"/>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1F4-473A-B80B-FF3A22A40BE4}"/>
                </c:ext>
                <c:ext xmlns:c15="http://schemas.microsoft.com/office/drawing/2012/chart" uri="{CE6537A1-D6FC-4f65-9D91-7224C49458BB}">
                  <c15:layout>
                    <c:manualLayout>
                      <c:w val="0.28785529859704928"/>
                      <c:h val="8.8490718321226791E-2"/>
                    </c:manualLayout>
                  </c15:layout>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'NewF6 - Expanders'!$C$15</c:f>
              <c:numCache>
                <c:formatCode>0%</c:formatCode>
                <c:ptCount val="1"/>
                <c:pt idx="0">
                  <c:v>-0.28519496419057844</c:v>
                </c:pt>
              </c:numCache>
            </c:numRef>
          </c:xVal>
          <c:yVal>
            <c:numRef>
              <c:f>'NewF6 - Expanders'!$D$15</c:f>
              <c:numCache>
                <c:formatCode>0%</c:formatCode>
                <c:ptCount val="1"/>
                <c:pt idx="0">
                  <c:v>0.34513349452739234</c:v>
                </c:pt>
              </c:numCache>
            </c:numRef>
          </c:yVal>
          <c:bubbleSize>
            <c:numRef>
              <c:f>'NewF6 - Expanders'!$B$15</c:f>
              <c:numCache>
                <c:formatCode>0</c:formatCode>
                <c:ptCount val="1"/>
                <c:pt idx="0">
                  <c:v>273.8343603176146</c:v>
                </c:pt>
              </c:numCache>
            </c:numRef>
          </c:bubbleSize>
          <c:bubble3D val="1"/>
          <c:extLst xmlns:c16r2="http://schemas.microsoft.com/office/drawing/2015/06/chart">
            <c:ext xmlns:c16="http://schemas.microsoft.com/office/drawing/2014/chart" uri="{C3380CC4-5D6E-409C-BE32-E72D297353CC}">
              <c16:uniqueId val="{00000007-D1F4-473A-B80B-FF3A22A40BE4}"/>
            </c:ext>
            <c:ext xmlns:c15="http://schemas.microsoft.com/office/drawing/2012/chart" uri="{02D57815-91ED-43cb-92C2-25804820EDAC}">
              <c15:datalabelsRange>
                <c15:f>'NewF6 - Expanders'!$A$15</c15:f>
                <c15:dlblRangeCache>
                  <c:ptCount val="1"/>
                  <c:pt idx="0">
                    <c:v>Electricity/gas/steam supply</c:v>
                  </c:pt>
                </c15:dlblRangeCache>
              </c15:datalabelsRange>
            </c:ext>
          </c:extLst>
        </c:ser>
        <c:ser>
          <c:idx val="14"/>
          <c:order val="14"/>
          <c:tx>
            <c:strRef>
              <c:f>'NewF6 - Expanders'!$A$16</c:f>
              <c:strCache>
                <c:ptCount val="1"/>
                <c:pt idx="0">
                  <c:v>Manufacturing</c:v>
                </c:pt>
              </c:strCache>
            </c:strRef>
          </c:tx>
          <c:spPr>
            <a:gradFill rotWithShape="1">
              <a:gsLst>
                <a:gs pos="0">
                  <a:schemeClr val="accent3">
                    <a:lumMod val="80000"/>
                    <a:lumOff val="20000"/>
                    <a:shade val="51000"/>
                    <a:satMod val="130000"/>
                  </a:schemeClr>
                </a:gs>
                <a:gs pos="80000">
                  <a:schemeClr val="accent3">
                    <a:lumMod val="80000"/>
                    <a:lumOff val="20000"/>
                    <a:shade val="93000"/>
                    <a:satMod val="130000"/>
                  </a:schemeClr>
                </a:gs>
                <a:gs pos="100000">
                  <a:schemeClr val="accent3">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38842340498028483"/>
                  <c:y val="2.216900853495014E-2"/>
                </c:manualLayout>
              </c:layout>
              <c:tx>
                <c:rich>
                  <a:bodyPr/>
                  <a:lstStyle/>
                  <a:p>
                    <a:fld id="{DEE90FEB-3B91-4519-AD15-BD8D47008322}" type="CELLRANGE">
                      <a:rPr lang="en-US"/>
                      <a:pPr/>
                      <a:t>[CELLRANGE]</a:t>
                    </a:fld>
                    <a:endParaRPr lang="en-GB"/>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1F4-473A-B80B-FF3A22A40BE4}"/>
                </c:ext>
                <c:ext xmlns:c15="http://schemas.microsoft.com/office/drawing/2012/chart" uri="{CE6537A1-D6FC-4f65-9D91-7224C49458BB}">
                  <c15:layout/>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'NewF6 - Expanders'!$C$16</c:f>
              <c:numCache>
                <c:formatCode>0%</c:formatCode>
                <c:ptCount val="1"/>
                <c:pt idx="0">
                  <c:v>-0.24038297796952779</c:v>
                </c:pt>
              </c:numCache>
            </c:numRef>
          </c:xVal>
          <c:yVal>
            <c:numRef>
              <c:f>'NewF6 - Expanders'!$D$16</c:f>
              <c:numCache>
                <c:formatCode>0%</c:formatCode>
                <c:ptCount val="1"/>
                <c:pt idx="0">
                  <c:v>0.19831309657310994</c:v>
                </c:pt>
              </c:numCache>
            </c:numRef>
          </c:yVal>
          <c:bubbleSize>
            <c:numRef>
              <c:f>'NewF6 - Expanders'!$B$16</c:f>
              <c:numCache>
                <c:formatCode>0</c:formatCode>
                <c:ptCount val="1"/>
                <c:pt idx="0">
                  <c:v>4965.7691079431515</c:v>
                </c:pt>
              </c:numCache>
            </c:numRef>
          </c:bubbleSize>
          <c:bubble3D val="1"/>
          <c:extLst xmlns:c16r2="http://schemas.microsoft.com/office/drawing/2015/06/chart">
            <c:ext xmlns:c16="http://schemas.microsoft.com/office/drawing/2014/chart" uri="{C3380CC4-5D6E-409C-BE32-E72D297353CC}">
              <c16:uniqueId val="{00000009-D1F4-473A-B80B-FF3A22A40BE4}"/>
            </c:ext>
            <c:ext xmlns:c15="http://schemas.microsoft.com/office/drawing/2012/chart" uri="{02D57815-91ED-43cb-92C2-25804820EDAC}">
              <c15:datalabelsRange>
                <c15:f>'NewF6 - Expanders'!$A$16</c15:f>
                <c15:dlblRangeCache>
                  <c:ptCount val="1"/>
                  <c:pt idx="0">
                    <c:v>Manufacturing</c:v>
                  </c:pt>
                </c15:dlblRangeCache>
              </c15:datalabelsRange>
            </c:ext>
          </c:extLst>
        </c:ser>
        <c:ser>
          <c:idx val="15"/>
          <c:order val="15"/>
          <c:tx>
            <c:strRef>
              <c:f>'NewF6 - Expanders'!$A$17</c:f>
              <c:strCache>
                <c:ptCount val="1"/>
                <c:pt idx="0">
                  <c:v>Mining/Quarrying</c:v>
                </c:pt>
              </c:strCache>
            </c:strRef>
          </c:tx>
          <c:spPr>
            <a:gradFill rotWithShape="1">
              <a:gsLst>
                <a:gs pos="0">
                  <a:schemeClr val="accent4">
                    <a:lumMod val="80000"/>
                    <a:lumOff val="20000"/>
                    <a:shade val="51000"/>
                    <a:satMod val="130000"/>
                  </a:schemeClr>
                </a:gs>
                <a:gs pos="80000">
                  <a:schemeClr val="accent4">
                    <a:lumMod val="80000"/>
                    <a:lumOff val="20000"/>
                    <a:shade val="93000"/>
                    <a:satMod val="130000"/>
                  </a:schemeClr>
                </a:gs>
                <a:gs pos="100000">
                  <a:schemeClr val="accent4">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8.9551245469386129E-2"/>
                  <c:y val="5.2037929037320081E-2"/>
                </c:manualLayout>
              </c:layout>
              <c:tx>
                <c:rich>
                  <a:bodyPr/>
                  <a:lstStyle/>
                  <a:p>
                    <a:r>
                      <a:rPr lang="en-US"/>
                      <a:t>Mining/Quarrying</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1F4-473A-B80B-FF3A22A40BE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'NewF6 - Expanders'!$C$17</c:f>
              <c:numCache>
                <c:formatCode>0%</c:formatCode>
                <c:ptCount val="1"/>
                <c:pt idx="0">
                  <c:v>-0.51914523038221294</c:v>
                </c:pt>
              </c:numCache>
            </c:numRef>
          </c:xVal>
          <c:yVal>
            <c:numRef>
              <c:f>'NewF6 - Expanders'!$D$17</c:f>
              <c:numCache>
                <c:formatCode>0%</c:formatCode>
                <c:ptCount val="1"/>
                <c:pt idx="0">
                  <c:v>-7.5129627700237678E-2</c:v>
                </c:pt>
              </c:numCache>
            </c:numRef>
          </c:yVal>
          <c:bubbleSize>
            <c:numRef>
              <c:f>'NewF6 - Expanders'!$B$17</c:f>
              <c:numCache>
                <c:formatCode>0</c:formatCode>
                <c:ptCount val="1"/>
                <c:pt idx="0">
                  <c:v>63.269157849309053</c:v>
                </c:pt>
              </c:numCache>
            </c:numRef>
          </c:bubbleSize>
          <c:bubble3D val="1"/>
          <c:extLst xmlns:c16r2="http://schemas.microsoft.com/office/drawing/2015/06/chart">
            <c:ext xmlns:c16="http://schemas.microsoft.com/office/drawing/2014/chart" uri="{C3380CC4-5D6E-409C-BE32-E72D297353CC}">
              <c16:uniqueId val="{0000000B-D1F4-473A-B80B-FF3A22A40BE4}"/>
            </c:ext>
          </c:extLst>
        </c:ser>
        <c:ser>
          <c:idx val="16"/>
          <c:order val="16"/>
          <c:tx>
            <c:strRef>
              <c:f>'NewF6 - Expanders'!$A$18</c:f>
              <c:strCache>
                <c:ptCount val="1"/>
                <c:pt idx="0">
                  <c:v>Agriculture</c:v>
                </c:pt>
              </c:strCache>
            </c:strRef>
          </c:tx>
          <c:spPr>
            <a:gradFill rotWithShape="1">
              <a:gsLst>
                <a:gs pos="0">
                  <a:schemeClr val="accent5">
                    <a:lumMod val="80000"/>
                    <a:lumOff val="20000"/>
                    <a:shade val="51000"/>
                    <a:satMod val="130000"/>
                  </a:schemeClr>
                </a:gs>
                <a:gs pos="80000">
                  <a:schemeClr val="accent5">
                    <a:lumMod val="80000"/>
                    <a:lumOff val="20000"/>
                    <a:shade val="93000"/>
                    <a:satMod val="130000"/>
                  </a:schemeClr>
                </a:gs>
                <a:gs pos="100000">
                  <a:schemeClr val="accent5">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1"/>
            <c:extLst xmlns:c16r2="http://schemas.microsoft.com/office/drawing/2015/06/chart">
              <c:ext xmlns:c16="http://schemas.microsoft.com/office/drawing/2014/chart" uri="{C3380CC4-5D6E-409C-BE32-E72D297353CC}">
                <c16:uniqueId val="{0000000C-D1F4-473A-B80B-FF3A22A40BE4}"/>
              </c:ext>
            </c:extLst>
          </c:dPt>
          <c:dLbls>
            <c:dLbl>
              <c:idx val="0"/>
              <c:layout/>
              <c:tx>
                <c:rich>
                  <a:bodyPr/>
                  <a:lstStyle/>
                  <a:p>
                    <a:fld id="{0A668F4A-12D6-48AE-8E6C-51475DC57818}" type="CELLRANGE">
                      <a:rPr lang="en-US"/>
                      <a:pPr/>
                      <a:t>[CELLRANGE]</a:t>
                    </a:fld>
                    <a:endParaRPr lang="en-GB"/>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1F4-473A-B80B-FF3A22A40BE4}"/>
                </c:ext>
                <c:ext xmlns:c15="http://schemas.microsoft.com/office/drawing/2012/chart" uri="{CE6537A1-D6FC-4f65-9D91-7224C49458BB}">
                  <c15:layout/>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'NewF6 - Expanders'!$C$18</c:f>
              <c:numCache>
                <c:formatCode>0%</c:formatCode>
                <c:ptCount val="1"/>
                <c:pt idx="0">
                  <c:v>-0.204285065897271</c:v>
                </c:pt>
              </c:numCache>
            </c:numRef>
          </c:xVal>
          <c:yVal>
            <c:numRef>
              <c:f>'NewF6 - Expanders'!$D$18</c:f>
              <c:numCache>
                <c:formatCode>0%</c:formatCode>
                <c:ptCount val="1"/>
                <c:pt idx="0">
                  <c:v>1.9291409527300518E-2</c:v>
                </c:pt>
              </c:numCache>
            </c:numRef>
          </c:yVal>
          <c:bubbleSize>
            <c:numRef>
              <c:f>'NewF6 - Expanders'!$B$18</c:f>
              <c:numCache>
                <c:formatCode>0</c:formatCode>
                <c:ptCount val="1"/>
                <c:pt idx="0">
                  <c:v>230.1623882828213</c:v>
                </c:pt>
              </c:numCache>
            </c:numRef>
          </c:bubbleSize>
          <c:bubble3D val="1"/>
          <c:extLst xmlns:c16r2="http://schemas.microsoft.com/office/drawing/2015/06/chart">
            <c:ext xmlns:c16="http://schemas.microsoft.com/office/drawing/2014/chart" uri="{C3380CC4-5D6E-409C-BE32-E72D297353CC}">
              <c16:uniqueId val="{0000000D-D1F4-473A-B80B-FF3A22A40BE4}"/>
            </c:ext>
            <c:ext xmlns:c15="http://schemas.microsoft.com/office/drawing/2012/chart" uri="{02D57815-91ED-43cb-92C2-25804820EDAC}">
              <c15:datalabelsRange>
                <c15:f>'NewF6 - Expanders'!$A$18</c15:f>
                <c15:dlblRangeCache>
                  <c:ptCount val="1"/>
                  <c:pt idx="0">
                    <c:v>Agriculture</c:v>
                  </c:pt>
                </c15:dlblRangeCache>
              </c15:datalabelsRange>
            </c:ext>
          </c:extLst>
        </c:ser>
        <c:ser>
          <c:idx val="17"/>
          <c:order val="17"/>
          <c:tx>
            <c:strRef>
              <c:f>'NewF6 - Expanders'!$A$19</c:f>
              <c:strCache>
                <c:ptCount val="1"/>
                <c:pt idx="0">
                  <c:v>Education</c:v>
                </c:pt>
              </c:strCache>
            </c:strRef>
          </c:tx>
          <c:spPr>
            <a:gradFill rotWithShape="1">
              <a:gsLst>
                <a:gs pos="0">
                  <a:schemeClr val="accent6">
                    <a:lumMod val="80000"/>
                    <a:lumOff val="20000"/>
                    <a:shade val="51000"/>
                    <a:satMod val="130000"/>
                  </a:schemeClr>
                </a:gs>
                <a:gs pos="80000">
                  <a:schemeClr val="accent6">
                    <a:lumMod val="80000"/>
                    <a:lumOff val="20000"/>
                    <a:shade val="93000"/>
                    <a:satMod val="130000"/>
                  </a:schemeClr>
                </a:gs>
                <a:gs pos="100000">
                  <a:schemeClr val="accent6">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24401297202547251"/>
                  <c:y val="-6.4568200161420494E-2"/>
                </c:manualLayout>
              </c:layout>
              <c:tx>
                <c:rich>
                  <a:bodyPr/>
                  <a:lstStyle/>
                  <a:p>
                    <a:fld id="{406D9987-D7D3-44A1-BFDE-015C2D7F2CC5}" type="CELLRANGE">
                      <a:rPr lang="en-US"/>
                      <a:pPr/>
                      <a:t>[CELLRANGE]</a:t>
                    </a:fld>
                    <a:endParaRPr lang="en-GB"/>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D1F4-473A-B80B-FF3A22A40BE4}"/>
                </c:ext>
                <c:ext xmlns:c15="http://schemas.microsoft.com/office/drawing/2012/chart" uri="{CE6537A1-D6FC-4f65-9D91-7224C49458BB}">
                  <c15:layout/>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'NewF6 - Expanders'!$C$19</c:f>
              <c:numCache>
                <c:formatCode>0%</c:formatCode>
                <c:ptCount val="1"/>
                <c:pt idx="0">
                  <c:v>-4.4654395967483614E-2</c:v>
                </c:pt>
              </c:numCache>
            </c:numRef>
          </c:xVal>
          <c:yVal>
            <c:numRef>
              <c:f>'NewF6 - Expanders'!$D$19</c:f>
              <c:numCache>
                <c:formatCode>0%</c:formatCode>
                <c:ptCount val="1"/>
                <c:pt idx="0">
                  <c:v>2.1989355794311171E-2</c:v>
                </c:pt>
              </c:numCache>
            </c:numRef>
          </c:yVal>
          <c:bubbleSize>
            <c:numRef>
              <c:f>'NewF6 - Expanders'!$B$19</c:f>
              <c:numCache>
                <c:formatCode>0</c:formatCode>
                <c:ptCount val="1"/>
                <c:pt idx="0">
                  <c:v>2001.0156582583077</c:v>
                </c:pt>
              </c:numCache>
            </c:numRef>
          </c:bubbleSize>
          <c:bubble3D val="1"/>
          <c:extLst xmlns:c16r2="http://schemas.microsoft.com/office/drawing/2015/06/chart">
            <c:ext xmlns:c16="http://schemas.microsoft.com/office/drawing/2014/chart" uri="{C3380CC4-5D6E-409C-BE32-E72D297353CC}">
              <c16:uniqueId val="{0000000F-D1F4-473A-B80B-FF3A22A40BE4}"/>
            </c:ext>
            <c:ext xmlns:c15="http://schemas.microsoft.com/office/drawing/2012/chart" uri="{02D57815-91ED-43cb-92C2-25804820EDAC}">
              <c15:datalabelsRange>
                <c15:f>'NewF6 - Expanders'!$A$19</c15:f>
                <c15:dlblRangeCache>
                  <c:ptCount val="1"/>
                  <c:pt idx="0">
                    <c:v>Education</c:v>
                  </c:pt>
                </c15:dlblRangeCache>
              </c15:datalabelsRange>
            </c:ext>
          </c:extLst>
        </c:ser>
        <c:ser>
          <c:idx val="18"/>
          <c:order val="18"/>
          <c:tx>
            <c:strRef>
              <c:f>'NewF6 - Expanders'!$A$20</c:f>
              <c:strCache>
                <c:ptCount val="1"/>
                <c:pt idx="0">
                  <c:v>Public admin &amp; defence</c:v>
                </c:pt>
              </c:strCache>
            </c:strRef>
          </c:tx>
          <c:spPr>
            <a:gradFill rotWithShape="1">
              <a:gsLst>
                <a:gs pos="0">
                  <a:schemeClr val="accent1">
                    <a:lumMod val="80000"/>
                    <a:shade val="51000"/>
                    <a:satMod val="130000"/>
                  </a:schemeClr>
                </a:gs>
                <a:gs pos="80000">
                  <a:schemeClr val="accent1">
                    <a:lumMod val="80000"/>
                    <a:shade val="93000"/>
                    <a:satMod val="130000"/>
                  </a:schemeClr>
                </a:gs>
                <a:gs pos="100000">
                  <a:schemeClr val="accent1">
                    <a:lumMod val="8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14049097651144141"/>
                  <c:y val="7.4201774924549588E-2"/>
                </c:manualLayout>
              </c:layout>
              <c:tx>
                <c:rich>
                  <a:bodyPr/>
                  <a:lstStyle/>
                  <a:p>
                    <a:fld id="{7B139631-F20A-4D8F-987F-630E0524BA97}" type="CELLRANGE">
                      <a:rPr lang="en-US"/>
                      <a:pPr/>
                      <a:t>[CELLRANGE]</a:t>
                    </a:fld>
                    <a:endParaRPr lang="en-GB"/>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D1F4-473A-B80B-FF3A22A40BE4}"/>
                </c:ext>
                <c:ext xmlns:c15="http://schemas.microsoft.com/office/drawing/2012/chart" uri="{CE6537A1-D6FC-4f65-9D91-7224C49458BB}">
                  <c15:layout/>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'NewF6 - Expanders'!$C$20</c:f>
              <c:numCache>
                <c:formatCode>0%</c:formatCode>
                <c:ptCount val="1"/>
                <c:pt idx="0">
                  <c:v>-0.16793337397476071</c:v>
                </c:pt>
              </c:numCache>
            </c:numRef>
          </c:xVal>
          <c:yVal>
            <c:numRef>
              <c:f>'NewF6 - Expanders'!$D$20</c:f>
              <c:numCache>
                <c:formatCode>0%</c:formatCode>
                <c:ptCount val="1"/>
                <c:pt idx="0">
                  <c:v>-0.105912456459057</c:v>
                </c:pt>
              </c:numCache>
            </c:numRef>
          </c:yVal>
          <c:bubbleSize>
            <c:numRef>
              <c:f>'NewF6 - Expanders'!$B$20</c:f>
              <c:numCache>
                <c:formatCode>0</c:formatCode>
                <c:ptCount val="1"/>
                <c:pt idx="0">
                  <c:v>1217.5940383463762</c:v>
                </c:pt>
              </c:numCache>
            </c:numRef>
          </c:bubbleSize>
          <c:bubble3D val="1"/>
          <c:extLst xmlns:c16r2="http://schemas.microsoft.com/office/drawing/2015/06/chart">
            <c:ext xmlns:c16="http://schemas.microsoft.com/office/drawing/2014/chart" uri="{C3380CC4-5D6E-409C-BE32-E72D297353CC}">
              <c16:uniqueId val="{00000011-D1F4-473A-B80B-FF3A22A40BE4}"/>
            </c:ext>
            <c:ext xmlns:c15="http://schemas.microsoft.com/office/drawing/2012/chart" uri="{02D57815-91ED-43cb-92C2-25804820EDAC}">
              <c15:datalabelsRange>
                <c15:f>'NewF6 - Expanders'!$A$20</c15:f>
                <c15:dlblRangeCache>
                  <c:ptCount val="1"/>
                  <c:pt idx="0">
                    <c:v>Public admin &amp; defence</c:v>
                  </c:pt>
                </c15:dlblRangeCache>
              </c15:datalabelsRange>
            </c:ext>
          </c:extLst>
        </c:ser>
        <c:dLbls>
          <c:dLblPos val="ctr"/>
          <c:showLegendKey val="0"/>
          <c:showVal val="1"/>
          <c:showCatName val="0"/>
          <c:showSerName val="0"/>
          <c:showPercent val="0"/>
          <c:showBubbleSize val="0"/>
        </c:dLbls>
        <c:bubbleScale val="100"/>
        <c:showNegBubbles val="0"/>
        <c:axId val="293259160"/>
        <c:axId val="288167440"/>
        <c:extLst xmlns:c16r2="http://schemas.microsoft.com/office/drawing/2015/06/chart">
          <c:ext xmlns:c15="http://schemas.microsoft.com/office/drawing/2012/chart" uri="{02D57815-91ED-43cb-92C2-25804820EDAC}">
            <c15:filteredBubbleSeries>
              <c15:ser>
                <c:idx val="0"/>
                <c:order val="0"/>
                <c:tx>
                  <c:strRef>
                    <c:extLst xmlns:c16r2="http://schemas.microsoft.com/office/drawing/2015/06/chart">
                      <c:ext uri="{02D57815-91ED-43cb-92C2-25804820EDAC}">
                        <c15:formulaRef>
                          <c15:sqref>'NewF6 - Expanders'!$A$2</c15:sqref>
                        </c15:formulaRef>
                      </c:ext>
                    </c:extLst>
                    <c:strCache>
                      <c:ptCount val="1"/>
                      <c:pt idx="0">
                        <c:v>Information/Comms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1"/>
                  <c:extLst xmlns:c16r2="http://schemas.microsoft.com/office/drawing/2015/06/chart">
                    <c:ext xmlns:c16="http://schemas.microsoft.com/office/drawing/2014/chart" uri="{C3380CC4-5D6E-409C-BE32-E72D297353CC}">
                      <c16:uniqueId val="{00000012-D1F4-473A-B80B-FF3A22A40BE4}"/>
                    </c:ext>
                  </c:extLst>
                </c:dPt>
                <c:dLbls>
                  <c:dLbl>
                    <c:idx val="0"/>
                    <c:layout>
                      <c:manualLayout>
                        <c:x val="-6.809548308889353E-2"/>
                        <c:y val="0.10504375444574938"/>
                      </c:manualLayout>
                    </c:layout>
                    <c:tx>
                      <c:rich>
                        <a:bodyPr/>
                        <a:lstStyle/>
                        <a:p>
                          <a:fld id="{FC75E5EE-F96A-4814-876C-A892E8B8B3C4}" type="CELLRANGE">
                            <a:rPr lang="en-US"/>
                            <a:pPr/>
                            <a:t>[CELLRANGE]</a:t>
                          </a:fld>
                          <a:endParaRPr lang="en-GB"/>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D1F4-473A-B80B-FF3A22A40BE4}"/>
                      </c:ext>
                      <c:ex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xmlns:c16r2="http://schemas.microsoft.com/office/drawing/2015/06/chart">
                      <c:ext uri="{02D57815-91ED-43cb-92C2-25804820EDAC}">
                        <c15:formulaRef>
                          <c15:sqref>'NewF6 - Expanders'!$C$2</c15:sqref>
                        </c15:formulaRef>
                      </c:ext>
                    </c:extLst>
                    <c:numCache>
                      <c:formatCode>0%</c:formatCode>
                      <c:ptCount val="1"/>
                      <c:pt idx="0">
                        <c:v>0.12308812980549461</c:v>
                      </c:pt>
                    </c:numCache>
                  </c:numRef>
                </c:xVal>
                <c:yVal>
                  <c:numRef>
                    <c:extLst xmlns:c16r2="http://schemas.microsoft.com/office/drawing/2015/06/chart">
                      <c:ext uri="{02D57815-91ED-43cb-92C2-25804820EDAC}">
                        <c15:formulaRef>
                          <c15:sqref>'NewF6 - Expanders'!$D$2</c15:sqref>
                        </c15:formulaRef>
                      </c:ext>
                    </c:extLst>
                    <c:numCache>
                      <c:formatCode>0%</c:formatCode>
                      <c:ptCount val="1"/>
                      <c:pt idx="0">
                        <c:v>0.69074749575126915</c:v>
                      </c:pt>
                    </c:numCache>
                  </c:numRef>
                </c:yVal>
                <c:bubbleSize>
                  <c:numRef>
                    <c:extLst xmlns:c16r2="http://schemas.microsoft.com/office/drawing/2015/06/chart">
                      <c:ext uri="{02D57815-91ED-43cb-92C2-25804820EDAC}">
                        <c15:formulaRef>
                          <c15:sqref>'NewF6 - Expanders'!$B$2</c15:sqref>
                        </c15:formulaRef>
                      </c:ext>
                    </c:extLst>
                    <c:numCache>
                      <c:formatCode>0</c:formatCode>
                      <c:ptCount val="1"/>
                      <c:pt idx="0">
                        <c:v>1123.3977523911608</c:v>
                      </c:pt>
                    </c:numCache>
                  </c:numRef>
                </c:bubbleSize>
                <c:bubble3D val="1"/>
                <c:extLst xmlns:c16r2="http://schemas.microsoft.com/office/drawing/2015/06/chart">
                  <c:ext xmlns:c16="http://schemas.microsoft.com/office/drawing/2014/chart" uri="{C3380CC4-5D6E-409C-BE32-E72D297353CC}">
                    <c16:uniqueId val="{00000013-D1F4-473A-B80B-FF3A22A40BE4}"/>
                  </c:ext>
                  <c:ext uri="{02D57815-91ED-43cb-92C2-25804820EDAC}">
                    <c15:datalabelsRange>
                      <c15:f>'NewF6 - Expanders'!$A$2</c15:f>
                      <c15:dlblRangeCache>
                        <c:ptCount val="1"/>
                        <c:pt idx="0">
                          <c:v>Information/Comms</c:v>
                        </c:pt>
                      </c15:dlblRangeCache>
                    </c15:datalabelsRange>
                  </c:ext>
                </c:extLst>
              </c15:ser>
            </c15:filteredBubbleSeries>
            <c15:filteredBubbleSeries>
              <c15:ser>
                <c:idx val="1"/>
                <c:order val="1"/>
                <c:tx>
                  <c:strRef>
                    <c:extLst xmlns:c16r2="http://schemas.microsoft.com/office/drawing/2015/06/chart" xmlns:c15="http://schemas.microsoft.com/office/drawing/2012/chart">
                      <c:ext xmlns:c15="http://schemas.microsoft.com/office/drawing/2012/chart" uri="{02D57815-91ED-43cb-92C2-25804820EDAC}">
                        <c15:formulaRef>
                          <c15:sqref>'NewF6 - Expanders'!$A$3</c15:sqref>
                        </c15:formulaRef>
                      </c:ext>
                    </c:extLst>
                    <c:strCache>
                      <c:ptCount val="1"/>
                      <c:pt idx="0">
                        <c:v>Accommodation/Food</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9.8836393951957244E-2"/>
                        <c:y val="-3.8905094239166535E-2"/>
                      </c:manualLayout>
                    </c:layout>
                    <c:tx>
                      <c:rich>
                        <a:bodyPr/>
                        <a:lstStyle/>
                        <a:p>
                          <a:fld id="{4D5F822A-5890-44EF-9D1E-FA115296CE37}" type="CELLRANGE">
                            <a:rPr lang="en-US"/>
                            <a:pPr/>
                            <a:t>[CELLRANGE]</a:t>
                          </a:fld>
                          <a:endParaRPr lang="en-GB"/>
                        </a:p>
                      </c:rich>
                    </c:tx>
                    <c:dLblPos val="r"/>
                    <c:showLegendKey val="0"/>
                    <c:showVal val="1"/>
                    <c:showCatName val="0"/>
                    <c:showSerName val="0"/>
                    <c:showPercent val="0"/>
                    <c:showBubbleSize val="0"/>
                    <c:extLst xmlns:c16r2="http://schemas.microsoft.com/office/drawing/2015/06/chart" xmlns:c15="http://schemas.microsoft.com/office/drawing/2012/chart">
                      <c:ext xmlns:c16="http://schemas.microsoft.com/office/drawing/2014/chart" uri="{C3380CC4-5D6E-409C-BE32-E72D297353CC}">
                        <c16:uniqueId val="{00000014-D1F4-473A-B80B-FF3A22A40BE4}"/>
                      </c:ex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xmlns:c16r2="http://schemas.microsoft.com/office/drawing/2015/06/chart" xmlns:c15="http://schemas.microsoft.com/office/drawing/2012/chart">
                      <c:ext xmlns:c15="http://schemas.microsoft.com/office/drawing/2012/chart" uri="{02D57815-91ED-43cb-92C2-25804820EDAC}">
                        <c15:formulaRef>
                          <c15:sqref>'NewF6 - Expanders'!$C$3</c15:sqref>
                        </c15:formulaRef>
                      </c:ext>
                    </c:extLst>
                    <c:numCache>
                      <c:formatCode>0%</c:formatCode>
                      <c:ptCount val="1"/>
                      <c:pt idx="0">
                        <c:v>5.8472778583667701E-2</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'NewF6 - Expanders'!$D$3</c15:sqref>
                        </c15:formulaRef>
                      </c:ext>
                    </c:extLst>
                    <c:numCache>
                      <c:formatCode>0%</c:formatCode>
                      <c:ptCount val="1"/>
                      <c:pt idx="0">
                        <c:v>0.36025103343523629</c:v>
                      </c:pt>
                    </c:numCache>
                  </c:numRef>
                </c:yVal>
                <c:bubbleSize>
                  <c:numRef>
                    <c:extLst xmlns:c16r2="http://schemas.microsoft.com/office/drawing/2015/06/chart" xmlns:c15="http://schemas.microsoft.com/office/drawing/2012/chart">
                      <c:ext xmlns:c15="http://schemas.microsoft.com/office/drawing/2012/chart" uri="{02D57815-91ED-43cb-92C2-25804820EDAC}">
                        <c15:formulaRef>
                          <c15:sqref>'NewF6 - Expanders'!$B$3</c15:sqref>
                        </c15:formulaRef>
                      </c:ext>
                    </c:extLst>
                    <c:numCache>
                      <c:formatCode>0</c:formatCode>
                      <c:ptCount val="1"/>
                      <c:pt idx="0">
                        <c:v>1133.5675334509413</c:v>
                      </c:pt>
                    </c:numCache>
                  </c:numRef>
                </c:bubbleSize>
                <c:bubble3D val="1"/>
                <c:extLst xmlns:c16r2="http://schemas.microsoft.com/office/drawing/2015/06/chart" xmlns:c15="http://schemas.microsoft.com/office/drawing/2012/chart">
                  <c:ext xmlns:c16="http://schemas.microsoft.com/office/drawing/2014/chart" uri="{C3380CC4-5D6E-409C-BE32-E72D297353CC}">
                    <c16:uniqueId val="{00000015-D1F4-473A-B80B-FF3A22A40BE4}"/>
                  </c:ext>
                  <c:ext xmlns:c15="http://schemas.microsoft.com/office/drawing/2012/chart" uri="{02D57815-91ED-43cb-92C2-25804820EDAC}">
                    <c15:datalabelsRange>
                      <c15:f>'NewF6 - Expanders'!$A$3</c15:f>
                      <c15:dlblRangeCache>
                        <c:ptCount val="1"/>
                        <c:pt idx="0">
                          <c:v>Accommodation/Food</c:v>
                        </c:pt>
                      </c15:dlblRangeCache>
                    </c15:datalabelsRange>
                  </c:ext>
                </c:extLst>
              </c15:ser>
            </c15:filteredBubbleSeries>
            <c15:filteredBubbleSeries>
              <c15:ser>
                <c:idx val="2"/>
                <c:order val="2"/>
                <c:tx>
                  <c:strRef>
                    <c:extLst xmlns:c16r2="http://schemas.microsoft.com/office/drawing/2015/06/chart" xmlns:c15="http://schemas.microsoft.com/office/drawing/2012/chart">
                      <c:ext xmlns:c15="http://schemas.microsoft.com/office/drawing/2012/chart" uri="{02D57815-91ED-43cb-92C2-25804820EDAC}">
                        <c15:formulaRef>
                          <c15:sqref>'NewF6 - Expanders'!$A$4</c15:sqref>
                        </c15:formulaRef>
                      </c:ext>
                    </c:extLst>
                    <c:strCache>
                      <c:ptCount val="1"/>
                      <c:pt idx="0">
                        <c:v>Prof/Sci/Tech</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5.398851786674233E-2"/>
                        <c:y val="-3.695983952720814E-2"/>
                      </c:manualLayout>
                    </c:layout>
                    <c:tx>
                      <c:rich>
                        <a:bodyPr/>
                        <a:lstStyle/>
                        <a:p>
                          <a:fld id="{73DBED8B-F471-4D2E-9B51-9CA068D818CB}" type="CELLRANGE">
                            <a:rPr lang="en-US"/>
                            <a:pPr/>
                            <a:t>[CELLRANGE]</a:t>
                          </a:fld>
                          <a:endParaRPr lang="en-GB"/>
                        </a:p>
                      </c:rich>
                    </c:tx>
                    <c:dLblPos val="r"/>
                    <c:showLegendKey val="0"/>
                    <c:showVal val="1"/>
                    <c:showCatName val="0"/>
                    <c:showSerName val="0"/>
                    <c:showPercent val="0"/>
                    <c:showBubbleSize val="0"/>
                    <c:extLst xmlns:c16r2="http://schemas.microsoft.com/office/drawing/2015/06/chart" xmlns:c15="http://schemas.microsoft.com/office/drawing/2012/chart">
                      <c:ext xmlns:c16="http://schemas.microsoft.com/office/drawing/2014/chart" uri="{C3380CC4-5D6E-409C-BE32-E72D297353CC}">
                        <c16:uniqueId val="{00000016-D1F4-473A-B80B-FF3A22A40BE4}"/>
                      </c:ex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xmlns:c16r2="http://schemas.microsoft.com/office/drawing/2015/06/chart" xmlns:c15="http://schemas.microsoft.com/office/drawing/2012/chart">
                      <c:ext xmlns:c15="http://schemas.microsoft.com/office/drawing/2012/chart" uri="{02D57815-91ED-43cb-92C2-25804820EDAC}">
                        <c15:formulaRef>
                          <c15:sqref>'NewF6 - Expanders'!$C$4</c15:sqref>
                        </c15:formulaRef>
                      </c:ext>
                    </c:extLst>
                    <c:numCache>
                      <c:formatCode>0%</c:formatCode>
                      <c:ptCount val="1"/>
                      <c:pt idx="0">
                        <c:v>0.22948811417452186</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'NewF6 - Expanders'!$D$4</c15:sqref>
                        </c15:formulaRef>
                      </c:ext>
                    </c:extLst>
                    <c:numCache>
                      <c:formatCode>0%</c:formatCode>
                      <c:ptCount val="1"/>
                      <c:pt idx="0">
                        <c:v>0.72951402556445211</c:v>
                      </c:pt>
                    </c:numCache>
                  </c:numRef>
                </c:yVal>
                <c:bubbleSize>
                  <c:numRef>
                    <c:extLst xmlns:c16r2="http://schemas.microsoft.com/office/drawing/2015/06/chart" xmlns:c15="http://schemas.microsoft.com/office/drawing/2012/chart">
                      <c:ext xmlns:c15="http://schemas.microsoft.com/office/drawing/2012/chart" uri="{02D57815-91ED-43cb-92C2-25804820EDAC}">
                        <c15:formulaRef>
                          <c15:sqref>'NewF6 - Expanders'!$B$4</c15:sqref>
                        </c15:formulaRef>
                      </c:ext>
                    </c:extLst>
                    <c:numCache>
                      <c:formatCode>0</c:formatCode>
                      <c:ptCount val="1"/>
                      <c:pt idx="0">
                        <c:v>1261.123021359846</c:v>
                      </c:pt>
                    </c:numCache>
                  </c:numRef>
                </c:bubbleSize>
                <c:bubble3D val="1"/>
                <c:extLst xmlns:c16r2="http://schemas.microsoft.com/office/drawing/2015/06/chart" xmlns:c15="http://schemas.microsoft.com/office/drawing/2012/chart">
                  <c:ext xmlns:c16="http://schemas.microsoft.com/office/drawing/2014/chart" uri="{C3380CC4-5D6E-409C-BE32-E72D297353CC}">
                    <c16:uniqueId val="{00000017-D1F4-473A-B80B-FF3A22A40BE4}"/>
                  </c:ext>
                  <c:ext xmlns:c15="http://schemas.microsoft.com/office/drawing/2012/chart" uri="{02D57815-91ED-43cb-92C2-25804820EDAC}">
                    <c15:datalabelsRange>
                      <c15:f>'NewF6 - Expanders'!$A$4</c15:f>
                      <c15:dlblRangeCache>
                        <c:ptCount val="1"/>
                        <c:pt idx="0">
                          <c:v>Prof/Sci/Tech</c:v>
                        </c:pt>
                      </c15:dlblRangeCache>
                    </c15:datalabelsRange>
                  </c:ext>
                </c:extLst>
              </c15:ser>
            </c15:filteredBubbleSeries>
            <c15:filteredBubbleSeries>
              <c15:ser>
                <c:idx val="4"/>
                <c:order val="4"/>
                <c:tx>
                  <c:strRef>
                    <c:extLst xmlns:c16r2="http://schemas.microsoft.com/office/drawing/2015/06/chart" xmlns:c15="http://schemas.microsoft.com/office/drawing/2012/chart">
                      <c:ext xmlns:c15="http://schemas.microsoft.com/office/drawing/2012/chart" uri="{02D57815-91ED-43cb-92C2-25804820EDAC}">
                        <c15:formulaRef>
                          <c15:sqref>'NewF6 - Expanders'!$A$6</c15:sqref>
                        </c15:formulaRef>
                      </c:ext>
                    </c:extLst>
                    <c:strCache>
                      <c:ptCount val="1"/>
                      <c:pt idx="0">
                        <c:v>Real estate </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18705487377814523"/>
                        <c:y val="-0.20619699946758224"/>
                      </c:manualLayout>
                    </c:layout>
                    <c:tx>
                      <c:rich>
                        <a:bodyPr/>
                        <a:lstStyle/>
                        <a:p>
                          <a:fld id="{A4C3CFA5-1F40-4C15-88CA-C11B9D2BC5EA}" type="CELLRANGE">
                            <a:rPr lang="en-US"/>
                            <a:pPr/>
                            <a:t>[CELLRANGE]</a:t>
                          </a:fld>
                          <a:endParaRPr lang="en-GB"/>
                        </a:p>
                      </c:rich>
                    </c:tx>
                    <c:dLblPos val="r"/>
                    <c:showLegendKey val="0"/>
                    <c:showVal val="1"/>
                    <c:showCatName val="0"/>
                    <c:showSerName val="0"/>
                    <c:showPercent val="0"/>
                    <c:showBubbleSize val="0"/>
                    <c:extLst xmlns:c16r2="http://schemas.microsoft.com/office/drawing/2015/06/chart" xmlns:c15="http://schemas.microsoft.com/office/drawing/2012/chart">
                      <c:ext xmlns:c16="http://schemas.microsoft.com/office/drawing/2014/chart" uri="{C3380CC4-5D6E-409C-BE32-E72D297353CC}">
                        <c16:uniqueId val="{00000018-D1F4-473A-B80B-FF3A22A40BE4}"/>
                      </c:ex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xmlns:c16r2="http://schemas.microsoft.com/office/drawing/2015/06/chart" xmlns:c15="http://schemas.microsoft.com/office/drawing/2012/chart">
                      <c:ext xmlns:c15="http://schemas.microsoft.com/office/drawing/2012/chart" uri="{02D57815-91ED-43cb-92C2-25804820EDAC}">
                        <c15:formulaRef>
                          <c15:sqref>'NewF6 - Expanders'!$C$6</c15:sqref>
                        </c15:formulaRef>
                      </c:ext>
                    </c:extLst>
                    <c:numCache>
                      <c:formatCode>0%</c:formatCode>
                      <c:ptCount val="1"/>
                      <c:pt idx="0">
                        <c:v>9.2349216352292332E-2</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'NewF6 - Expanders'!$D$6</c15:sqref>
                        </c15:formulaRef>
                      </c:ext>
                    </c:extLst>
                    <c:numCache>
                      <c:formatCode>0%</c:formatCode>
                      <c:ptCount val="1"/>
                      <c:pt idx="0">
                        <c:v>0.46012939819311738</c:v>
                      </c:pt>
                    </c:numCache>
                  </c:numRef>
                </c:yVal>
                <c:bubbleSize>
                  <c:numRef>
                    <c:extLst xmlns:c16r2="http://schemas.microsoft.com/office/drawing/2015/06/chart" xmlns:c15="http://schemas.microsoft.com/office/drawing/2012/chart">
                      <c:ext xmlns:c15="http://schemas.microsoft.com/office/drawing/2012/chart" uri="{02D57815-91ED-43cb-92C2-25804820EDAC}">
                        <c15:formulaRef>
                          <c15:sqref>'NewF6 - Expanders'!$B$6</c15:sqref>
                        </c15:formulaRef>
                      </c:ext>
                    </c:extLst>
                    <c:numCache>
                      <c:formatCode>0</c:formatCode>
                      <c:ptCount val="1"/>
                      <c:pt idx="0">
                        <c:v>2860.6505512780022</c:v>
                      </c:pt>
                    </c:numCache>
                  </c:numRef>
                </c:bubbleSize>
                <c:bubble3D val="1"/>
                <c:extLst xmlns:c16r2="http://schemas.microsoft.com/office/drawing/2015/06/chart" xmlns:c15="http://schemas.microsoft.com/office/drawing/2012/chart">
                  <c:ext xmlns:c16="http://schemas.microsoft.com/office/drawing/2014/chart" uri="{C3380CC4-5D6E-409C-BE32-E72D297353CC}">
                    <c16:uniqueId val="{00000019-D1F4-473A-B80B-FF3A22A40BE4}"/>
                  </c:ext>
                  <c:ext xmlns:c15="http://schemas.microsoft.com/office/drawing/2012/chart" uri="{02D57815-91ED-43cb-92C2-25804820EDAC}">
                    <c15:datalabelsRange>
                      <c15:f>'NewF6 - Expanders'!$A$6</c15:f>
                      <c15:dlblRangeCache>
                        <c:ptCount val="1"/>
                        <c:pt idx="0">
                          <c:v>Real estate </c:v>
                        </c:pt>
                      </c15:dlblRangeCache>
                    </c15:datalabelsRange>
                  </c:ext>
                </c:extLst>
              </c15:ser>
            </c15:filteredBubbleSeries>
            <c15:filteredBubbleSeries>
              <c15:ser>
                <c:idx val="6"/>
                <c:order val="6"/>
                <c:tx>
                  <c:strRef>
                    <c:extLst xmlns:c16r2="http://schemas.microsoft.com/office/drawing/2015/06/chart" xmlns:c15="http://schemas.microsoft.com/office/drawing/2012/chart">
                      <c:ext xmlns:c15="http://schemas.microsoft.com/office/drawing/2012/chart" uri="{02D57815-91ED-43cb-92C2-25804820EDAC}">
                        <c15:formulaRef>
                          <c15:sqref>'NewF6 - Expanders'!$A$8</c15:sqref>
                        </c15:formulaRef>
                      </c:ext>
                    </c:extLst>
                    <c:strCache>
                      <c:ptCount val="1"/>
                      <c:pt idx="0">
                        <c:v>Wholesale/retail trade</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30968104175329542"/>
                        <c:y val="-0.20036123533170735"/>
                      </c:manualLayout>
                    </c:layout>
                    <c:tx>
                      <c:rich>
                        <a:bodyPr/>
                        <a:lstStyle/>
                        <a:p>
                          <a:fld id="{FCD156E0-4F1F-4214-9A52-B681B607634F}" type="CELLRANGE">
                            <a:rPr lang="en-US"/>
                            <a:pPr/>
                            <a:t>[CELLRANGE]</a:t>
                          </a:fld>
                          <a:endParaRPr lang="en-GB"/>
                        </a:p>
                      </c:rich>
                    </c:tx>
                    <c:dLblPos val="r"/>
                    <c:showLegendKey val="0"/>
                    <c:showVal val="1"/>
                    <c:showCatName val="0"/>
                    <c:showSerName val="0"/>
                    <c:showPercent val="0"/>
                    <c:showBubbleSize val="0"/>
                    <c:extLst xmlns:c16r2="http://schemas.microsoft.com/office/drawing/2015/06/chart" xmlns:c15="http://schemas.microsoft.com/office/drawing/2012/chart">
                      <c:ext xmlns:c16="http://schemas.microsoft.com/office/drawing/2014/chart" uri="{C3380CC4-5D6E-409C-BE32-E72D297353CC}">
                        <c16:uniqueId val="{0000001A-D1F4-473A-B80B-FF3A22A40BE4}"/>
                      </c:ex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xmlns:c16r2="http://schemas.microsoft.com/office/drawing/2015/06/chart" xmlns:c15="http://schemas.microsoft.com/office/drawing/2012/chart">
                      <c:ext xmlns:c15="http://schemas.microsoft.com/office/drawing/2012/chart" uri="{02D57815-91ED-43cb-92C2-25804820EDAC}">
                        <c15:formulaRef>
                          <c15:sqref>'NewF6 - Expanders'!$C$8</c15:sqref>
                        </c15:formulaRef>
                      </c:ext>
                    </c:extLst>
                    <c:numCache>
                      <c:formatCode>0%</c:formatCode>
                      <c:ptCount val="1"/>
                      <c:pt idx="0">
                        <c:v>5.5417752015142346E-2</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'NewF6 - Expanders'!$D$8</c15:sqref>
                        </c15:formulaRef>
                      </c:ext>
                    </c:extLst>
                    <c:numCache>
                      <c:formatCode>0%</c:formatCode>
                      <c:ptCount val="1"/>
                      <c:pt idx="0">
                        <c:v>0.37069661788895147</c:v>
                      </c:pt>
                    </c:numCache>
                  </c:numRef>
                </c:yVal>
                <c:bubbleSize>
                  <c:numRef>
                    <c:extLst xmlns:c16r2="http://schemas.microsoft.com/office/drawing/2015/06/chart" xmlns:c15="http://schemas.microsoft.com/office/drawing/2012/chart">
                      <c:ext xmlns:c15="http://schemas.microsoft.com/office/drawing/2012/chart" uri="{02D57815-91ED-43cb-92C2-25804820EDAC}">
                        <c15:formulaRef>
                          <c15:sqref>'NewF6 - Expanders'!$B$8</c15:sqref>
                        </c15:formulaRef>
                      </c:ext>
                    </c:extLst>
                    <c:numCache>
                      <c:formatCode>0</c:formatCode>
                      <c:ptCount val="1"/>
                      <c:pt idx="0">
                        <c:v>4527.4775876157737</c:v>
                      </c:pt>
                    </c:numCache>
                  </c:numRef>
                </c:bubbleSize>
                <c:bubble3D val="1"/>
                <c:extLst xmlns:c16r2="http://schemas.microsoft.com/office/drawing/2015/06/chart" xmlns:c15="http://schemas.microsoft.com/office/drawing/2012/chart">
                  <c:ext xmlns:c16="http://schemas.microsoft.com/office/drawing/2014/chart" uri="{C3380CC4-5D6E-409C-BE32-E72D297353CC}">
                    <c16:uniqueId val="{0000001B-D1F4-473A-B80B-FF3A22A40BE4}"/>
                  </c:ext>
                  <c:ext xmlns:c15="http://schemas.microsoft.com/office/drawing/2012/chart" uri="{02D57815-91ED-43cb-92C2-25804820EDAC}">
                    <c15:datalabelsRange>
                      <c15:f>'NewF6 - Expanders'!$A$8</c15:f>
                      <c15:dlblRangeCache>
                        <c:ptCount val="1"/>
                        <c:pt idx="0">
                          <c:v>Wholesale/retail trade</c:v>
                        </c:pt>
                      </c15:dlblRangeCache>
                    </c15:datalabelsRange>
                  </c:ext>
                </c:extLst>
              </c15:ser>
            </c15:filteredBubbleSeries>
            <c15:filteredBubbleSeries>
              <c15:ser>
                <c:idx val="7"/>
                <c:order val="7"/>
                <c:tx>
                  <c:strRef>
                    <c:extLst xmlns:c16r2="http://schemas.microsoft.com/office/drawing/2015/06/chart" xmlns:c15="http://schemas.microsoft.com/office/drawing/2012/chart">
                      <c:ext xmlns:c15="http://schemas.microsoft.com/office/drawing/2012/chart" uri="{02D57815-91ED-43cb-92C2-25804820EDAC}">
                        <c15:formulaRef>
                          <c15:sqref>'NewF6 - Expanders'!$A$9</c15:sqref>
                        </c15:formulaRef>
                      </c:ext>
                    </c:extLst>
                    <c:strCache>
                      <c:ptCount val="1"/>
                      <c:pt idx="0">
                        <c:v>Construction</c:v>
                      </c:pt>
                    </c:strCache>
                  </c:strRef>
                </c:tx>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8.698113783779339E-2"/>
                        <c:y val="-0.10504375444574952"/>
                      </c:manualLayout>
                    </c:layout>
                    <c:tx>
                      <c:rich>
                        <a:bodyPr/>
                        <a:lstStyle/>
                        <a:p>
                          <a:fld id="{EFB6D2C8-4D2B-4368-AF23-D36C1423A844}" type="CELLRANGE">
                            <a:rPr lang="en-US"/>
                            <a:pPr/>
                            <a:t>[CELLRANGE]</a:t>
                          </a:fld>
                          <a:endParaRPr lang="en-GB"/>
                        </a:p>
                      </c:rich>
                    </c:tx>
                    <c:dLblPos val="r"/>
                    <c:showLegendKey val="0"/>
                    <c:showVal val="1"/>
                    <c:showCatName val="0"/>
                    <c:showSerName val="0"/>
                    <c:showPercent val="0"/>
                    <c:showBubbleSize val="0"/>
                    <c:extLst xmlns:c16r2="http://schemas.microsoft.com/office/drawing/2015/06/chart" xmlns:c15="http://schemas.microsoft.com/office/drawing/2012/chart">
                      <c:ext xmlns:c16="http://schemas.microsoft.com/office/drawing/2014/chart" uri="{C3380CC4-5D6E-409C-BE32-E72D297353CC}">
                        <c16:uniqueId val="{0000001C-D1F4-473A-B80B-FF3A22A40BE4}"/>
                      </c:ex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xmlns:c16r2="http://schemas.microsoft.com/office/drawing/2015/06/chart" xmlns:c15="http://schemas.microsoft.com/office/drawing/2012/chart">
                      <c:ext xmlns:c15="http://schemas.microsoft.com/office/drawing/2012/chart" uri="{02D57815-91ED-43cb-92C2-25804820EDAC}">
                        <c15:formulaRef>
                          <c15:sqref>'NewF6 - Expanders'!$C$9</c15:sqref>
                        </c15:formulaRef>
                      </c:ext>
                    </c:extLst>
                    <c:numCache>
                      <c:formatCode>0%</c:formatCode>
                      <c:ptCount val="1"/>
                      <c:pt idx="0">
                        <c:v>0.18072929818798014</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'NewF6 - Expanders'!$D$9</c15:sqref>
                        </c15:formulaRef>
                      </c:ext>
                    </c:extLst>
                    <c:numCache>
                      <c:formatCode>0%</c:formatCode>
                      <c:ptCount val="1"/>
                      <c:pt idx="0">
                        <c:v>0.26189778018958693</c:v>
                      </c:pt>
                    </c:numCache>
                  </c:numRef>
                </c:yVal>
                <c:bubbleSize>
                  <c:numRef>
                    <c:extLst xmlns:c16r2="http://schemas.microsoft.com/office/drawing/2015/06/chart" xmlns:c15="http://schemas.microsoft.com/office/drawing/2012/chart">
                      <c:ext xmlns:c15="http://schemas.microsoft.com/office/drawing/2012/chart" uri="{02D57815-91ED-43cb-92C2-25804820EDAC}">
                        <c15:formulaRef>
                          <c15:sqref>'NewF6 - Expanders'!$B$9</c15:sqref>
                        </c15:formulaRef>
                      </c:ext>
                    </c:extLst>
                    <c:numCache>
                      <c:formatCode>0</c:formatCode>
                      <c:ptCount val="1"/>
                      <c:pt idx="0">
                        <c:v>2196.4198934926867</c:v>
                      </c:pt>
                    </c:numCache>
                  </c:numRef>
                </c:bubbleSize>
                <c:bubble3D val="1"/>
                <c:extLst xmlns:c16r2="http://schemas.microsoft.com/office/drawing/2015/06/chart" xmlns:c15="http://schemas.microsoft.com/office/drawing/2012/chart">
                  <c:ext xmlns:c16="http://schemas.microsoft.com/office/drawing/2014/chart" uri="{C3380CC4-5D6E-409C-BE32-E72D297353CC}">
                    <c16:uniqueId val="{0000001D-D1F4-473A-B80B-FF3A22A40BE4}"/>
                  </c:ext>
                  <c:ext xmlns:c15="http://schemas.microsoft.com/office/drawing/2012/chart" uri="{02D57815-91ED-43cb-92C2-25804820EDAC}">
                    <c15:datalabelsRange>
                      <c15:f>'NewF6 - Expanders'!$A$9</c15:f>
                      <c15:dlblRangeCache>
                        <c:ptCount val="1"/>
                        <c:pt idx="0">
                          <c:v>Construction</c:v>
                        </c:pt>
                      </c15:dlblRangeCache>
                    </c15:datalabelsRange>
                  </c:ext>
                </c:extLst>
              </c15:ser>
            </c15:filteredBubbleSeries>
            <c15:filteredBubbleSeries>
              <c15:ser>
                <c:idx val="8"/>
                <c:order val="8"/>
                <c:tx>
                  <c:strRef>
                    <c:extLst xmlns:c16r2="http://schemas.microsoft.com/office/drawing/2015/06/chart" xmlns:c15="http://schemas.microsoft.com/office/drawing/2012/chart">
                      <c:ext xmlns:c15="http://schemas.microsoft.com/office/drawing/2012/chart" uri="{02D57815-91ED-43cb-92C2-25804820EDAC}">
                        <c15:formulaRef>
                          <c15:sqref>'NewF6 - Expanders'!$A$10</c15:sqref>
                        </c15:formulaRef>
                      </c:ext>
                    </c:extLst>
                    <c:strCache>
                      <c:ptCount val="1"/>
                      <c:pt idx="0">
                        <c:v>Admin/Support</c:v>
                      </c:pt>
                    </c:strCache>
                  </c:strRef>
                </c:tx>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7833207239667066E-3"/>
                        <c:y val="0.11282477329358274"/>
                      </c:manualLayout>
                    </c:layout>
                    <c:tx>
                      <c:rich>
                        <a:bodyPr/>
                        <a:lstStyle/>
                        <a:p>
                          <a:fld id="{88742F46-33D5-4794-A0B8-5AB86F1C7862}" type="CELLRANGE">
                            <a:rPr lang="en-US"/>
                            <a:pPr/>
                            <a:t>[CELLRANGE]</a:t>
                          </a:fld>
                          <a:endParaRPr lang="en-GB"/>
                        </a:p>
                      </c:rich>
                    </c:tx>
                    <c:dLblPos val="r"/>
                    <c:showLegendKey val="0"/>
                    <c:showVal val="1"/>
                    <c:showCatName val="0"/>
                    <c:showSerName val="0"/>
                    <c:showPercent val="0"/>
                    <c:showBubbleSize val="0"/>
                    <c:extLst xmlns:c16r2="http://schemas.microsoft.com/office/drawing/2015/06/chart" xmlns:c15="http://schemas.microsoft.com/office/drawing/2012/chart">
                      <c:ext xmlns:c16="http://schemas.microsoft.com/office/drawing/2014/chart" uri="{C3380CC4-5D6E-409C-BE32-E72D297353CC}">
                        <c16:uniqueId val="{0000001E-D1F4-473A-B80B-FF3A22A40BE4}"/>
                      </c:ex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xmlns:c16r2="http://schemas.microsoft.com/office/drawing/2015/06/chart" xmlns:c15="http://schemas.microsoft.com/office/drawing/2012/chart">
                      <c:ext xmlns:c15="http://schemas.microsoft.com/office/drawing/2012/chart" uri="{02D57815-91ED-43cb-92C2-25804820EDAC}">
                        <c15:formulaRef>
                          <c15:sqref>'NewF6 - Expanders'!$C$10</c15:sqref>
                        </c15:formulaRef>
                      </c:ext>
                    </c:extLst>
                    <c:numCache>
                      <c:formatCode>0%</c:formatCode>
                      <c:ptCount val="1"/>
                      <c:pt idx="0">
                        <c:v>0.25283472804673535</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'NewF6 - Expanders'!$D$10</c15:sqref>
                        </c15:formulaRef>
                      </c:ext>
                    </c:extLst>
                    <c:numCache>
                      <c:formatCode>0%</c:formatCode>
                      <c:ptCount val="1"/>
                      <c:pt idx="0">
                        <c:v>0.62583092443266652</c:v>
                      </c:pt>
                    </c:numCache>
                  </c:numRef>
                </c:yVal>
                <c:bubbleSize>
                  <c:numRef>
                    <c:extLst xmlns:c16r2="http://schemas.microsoft.com/office/drawing/2015/06/chart" xmlns:c15="http://schemas.microsoft.com/office/drawing/2012/chart">
                      <c:ext xmlns:c15="http://schemas.microsoft.com/office/drawing/2012/chart" uri="{02D57815-91ED-43cb-92C2-25804820EDAC}">
                        <c15:formulaRef>
                          <c15:sqref>'NewF6 - Expanders'!$B$10</c15:sqref>
                        </c15:formulaRef>
                      </c:ext>
                    </c:extLst>
                    <c:numCache>
                      <c:formatCode>0</c:formatCode>
                      <c:ptCount val="1"/>
                      <c:pt idx="0">
                        <c:v>1155.1583276440751</c:v>
                      </c:pt>
                    </c:numCache>
                  </c:numRef>
                </c:bubbleSize>
                <c:bubble3D val="1"/>
                <c:extLst xmlns:c16r2="http://schemas.microsoft.com/office/drawing/2015/06/chart" xmlns:c15="http://schemas.microsoft.com/office/drawing/2012/chart">
                  <c:ext xmlns:c16="http://schemas.microsoft.com/office/drawing/2014/chart" uri="{C3380CC4-5D6E-409C-BE32-E72D297353CC}">
                    <c16:uniqueId val="{0000001F-D1F4-473A-B80B-FF3A22A40BE4}"/>
                  </c:ext>
                  <c:ext xmlns:c15="http://schemas.microsoft.com/office/drawing/2012/chart" uri="{02D57815-91ED-43cb-92C2-25804820EDAC}">
                    <c15:datalabelsRange>
                      <c15:f>'NewF6 - Expanders'!$A$10</c15:f>
                      <c15:dlblRangeCache>
                        <c:ptCount val="1"/>
                        <c:pt idx="0">
                          <c:v>Admin/Support</c:v>
                        </c:pt>
                      </c15:dlblRangeCache>
                    </c15:datalabelsRange>
                  </c:ext>
                </c:extLst>
              </c15:ser>
            </c15:filteredBubbleSeries>
            <c15:filteredBubbleSeries>
              <c15:ser>
                <c:idx val="9"/>
                <c:order val="9"/>
                <c:tx>
                  <c:strRef>
                    <c:extLst xmlns:c16r2="http://schemas.microsoft.com/office/drawing/2015/06/chart" xmlns:c15="http://schemas.microsoft.com/office/drawing/2012/chart">
                      <c:ext xmlns:c15="http://schemas.microsoft.com/office/drawing/2012/chart" uri="{02D57815-91ED-43cb-92C2-25804820EDAC}">
                        <c15:formulaRef>
                          <c15:sqref>'NewF6 - Expanders'!$A$11</c15:sqref>
                        </c15:formulaRef>
                      </c:ext>
                    </c:extLst>
                    <c:strCache>
                      <c:ptCount val="1"/>
                      <c:pt idx="0">
                        <c:v>Health &amp; social work </c:v>
                      </c:pt>
                    </c:strCache>
                  </c:strRef>
                </c:tx>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29635893172668865"/>
                        <c:y val="-5.4467131934833046E-2"/>
                      </c:manualLayout>
                    </c:layout>
                    <c:tx>
                      <c:rich>
                        <a:bodyPr/>
                        <a:lstStyle/>
                        <a:p>
                          <a:fld id="{ECE408EB-3946-437A-9A19-C17E1850667B}" type="CELLRANGE">
                            <a:rPr lang="en-US"/>
                            <a:pPr/>
                            <a:t>[CELLRANGE]</a:t>
                          </a:fld>
                          <a:endParaRPr lang="en-GB"/>
                        </a:p>
                      </c:rich>
                    </c:tx>
                    <c:dLblPos val="r"/>
                    <c:showLegendKey val="0"/>
                    <c:showVal val="1"/>
                    <c:showCatName val="0"/>
                    <c:showSerName val="0"/>
                    <c:showPercent val="0"/>
                    <c:showBubbleSize val="0"/>
                    <c:extLst xmlns:c16r2="http://schemas.microsoft.com/office/drawing/2015/06/chart" xmlns:c15="http://schemas.microsoft.com/office/drawing/2012/chart">
                      <c:ext xmlns:c16="http://schemas.microsoft.com/office/drawing/2014/chart" uri="{C3380CC4-5D6E-409C-BE32-E72D297353CC}">
                        <c16:uniqueId val="{00000020-D1F4-473A-B80B-FF3A22A40BE4}"/>
                      </c:ex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xmlns:c16r2="http://schemas.microsoft.com/office/drawing/2015/06/chart" xmlns:c15="http://schemas.microsoft.com/office/drawing/2012/chart">
                      <c:ext xmlns:c15="http://schemas.microsoft.com/office/drawing/2012/chart" uri="{02D57815-91ED-43cb-92C2-25804820EDAC}">
                        <c15:formulaRef>
                          <c15:sqref>'NewF6 - Expanders'!$C$11</c15:sqref>
                        </c15:formulaRef>
                      </c:ext>
                    </c:extLst>
                    <c:numCache>
                      <c:formatCode>0%</c:formatCode>
                      <c:ptCount val="1"/>
                      <c:pt idx="0">
                        <c:v>3.6199759288574898E-2</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'NewF6 - Expanders'!$D$11</c15:sqref>
                        </c15:formulaRef>
                      </c:ext>
                    </c:extLst>
                    <c:numCache>
                      <c:formatCode>0%</c:formatCode>
                      <c:ptCount val="1"/>
                      <c:pt idx="0">
                        <c:v>0.33328911083023793</c:v>
                      </c:pt>
                    </c:numCache>
                  </c:numRef>
                </c:yVal>
                <c:bubbleSize>
                  <c:numRef>
                    <c:extLst xmlns:c16r2="http://schemas.microsoft.com/office/drawing/2015/06/chart" xmlns:c15="http://schemas.microsoft.com/office/drawing/2012/chart">
                      <c:ext xmlns:c15="http://schemas.microsoft.com/office/drawing/2012/chart" uri="{02D57815-91ED-43cb-92C2-25804820EDAC}">
                        <c15:formulaRef>
                          <c15:sqref>'NewF6 - Expanders'!$B$11</c15:sqref>
                        </c15:formulaRef>
                      </c:ext>
                    </c:extLst>
                    <c:numCache>
                      <c:formatCode>0</c:formatCode>
                      <c:ptCount val="1"/>
                      <c:pt idx="0">
                        <c:v>2853.2761300694706</c:v>
                      </c:pt>
                    </c:numCache>
                  </c:numRef>
                </c:bubbleSize>
                <c:bubble3D val="1"/>
                <c:extLst xmlns:c16r2="http://schemas.microsoft.com/office/drawing/2015/06/chart" xmlns:c15="http://schemas.microsoft.com/office/drawing/2012/chart">
                  <c:ext xmlns:c16="http://schemas.microsoft.com/office/drawing/2014/chart" uri="{C3380CC4-5D6E-409C-BE32-E72D297353CC}">
                    <c16:uniqueId val="{00000021-D1F4-473A-B80B-FF3A22A40BE4}"/>
                  </c:ext>
                  <c:ext xmlns:c15="http://schemas.microsoft.com/office/drawing/2012/chart" uri="{02D57815-91ED-43cb-92C2-25804820EDAC}">
                    <c15:datalabelsRange>
                      <c15:f>'NewF6 - Expanders'!$A$11</c15:f>
                      <c15:dlblRangeCache>
                        <c:ptCount val="1"/>
                        <c:pt idx="0">
                          <c:v>Health &amp; social work </c:v>
                        </c:pt>
                      </c15:dlblRangeCache>
                    </c15:datalabelsRange>
                  </c:ext>
                </c:extLst>
              </c15:ser>
            </c15:filteredBubbleSeries>
            <c15:filteredBubbleSeries>
              <c15:ser>
                <c:idx val="10"/>
                <c:order val="10"/>
                <c:tx>
                  <c:strRef>
                    <c:extLst xmlns:c16r2="http://schemas.microsoft.com/office/drawing/2015/06/chart" xmlns:c15="http://schemas.microsoft.com/office/drawing/2012/chart">
                      <c:ext xmlns:c15="http://schemas.microsoft.com/office/drawing/2012/chart" uri="{02D57815-91ED-43cb-92C2-25804820EDAC}">
                        <c15:formulaRef>
                          <c15:sqref>'NewF6 - Expanders'!$A$12</c15:sqref>
                        </c15:formulaRef>
                      </c:ext>
                    </c:extLst>
                    <c:strCache>
                      <c:ptCount val="1"/>
                      <c:pt idx="0">
                        <c:v>Arts/Entertainment</c:v>
                      </c:pt>
                    </c:strCache>
                  </c:strRef>
                </c:tx>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13329934064605109"/>
                        <c:y val="9.5317480885957831E-2"/>
                      </c:manualLayout>
                    </c:layout>
                    <c:tx>
                      <c:rich>
                        <a:bodyPr/>
                        <a:lstStyle/>
                        <a:p>
                          <a:fld id="{897C2C9B-78DA-4C39-8436-B42883EC06C9}" type="CELLRANGE">
                            <a:rPr lang="en-US"/>
                            <a:pPr/>
                            <a:t>[CELLRANGE]</a:t>
                          </a:fld>
                          <a:endParaRPr lang="en-GB"/>
                        </a:p>
                      </c:rich>
                    </c:tx>
                    <c:dLblPos val="r"/>
                    <c:showLegendKey val="0"/>
                    <c:showVal val="1"/>
                    <c:showCatName val="0"/>
                    <c:showSerName val="0"/>
                    <c:showPercent val="0"/>
                    <c:showBubbleSize val="0"/>
                    <c:extLst xmlns:c16r2="http://schemas.microsoft.com/office/drawing/2015/06/chart" xmlns:c15="http://schemas.microsoft.com/office/drawing/2012/chart">
                      <c:ext xmlns:c16="http://schemas.microsoft.com/office/drawing/2014/chart" uri="{C3380CC4-5D6E-409C-BE32-E72D297353CC}">
                        <c16:uniqueId val="{00000022-D1F4-473A-B80B-FF3A22A40BE4}"/>
                      </c:ex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xmlns:c16r2="http://schemas.microsoft.com/office/drawing/2015/06/chart" xmlns:c15="http://schemas.microsoft.com/office/drawing/2012/chart">
                      <c:ext xmlns:c15="http://schemas.microsoft.com/office/drawing/2012/chart" uri="{02D57815-91ED-43cb-92C2-25804820EDAC}">
                        <c15:formulaRef>
                          <c15:sqref>'NewF6 - Expanders'!$C$12</c15:sqref>
                        </c15:formulaRef>
                      </c:ext>
                    </c:extLst>
                    <c:numCache>
                      <c:formatCode>0%</c:formatCode>
                      <c:ptCount val="1"/>
                      <c:pt idx="0">
                        <c:v>0.11225708786073725</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'NewF6 - Expanders'!$D$12</c15:sqref>
                        </c15:formulaRef>
                      </c:ext>
                    </c:extLst>
                    <c:numCache>
                      <c:formatCode>0%</c:formatCode>
                      <c:ptCount val="1"/>
                      <c:pt idx="0">
                        <c:v>0.21343883911636935</c:v>
                      </c:pt>
                    </c:numCache>
                  </c:numRef>
                </c:yVal>
                <c:bubbleSize>
                  <c:numRef>
                    <c:extLst xmlns:c16r2="http://schemas.microsoft.com/office/drawing/2015/06/chart" xmlns:c15="http://schemas.microsoft.com/office/drawing/2012/chart">
                      <c:ext xmlns:c15="http://schemas.microsoft.com/office/drawing/2012/chart" uri="{02D57815-91ED-43cb-92C2-25804820EDAC}">
                        <c15:formulaRef>
                          <c15:sqref>'NewF6 - Expanders'!$B$12</c15:sqref>
                        </c15:formulaRef>
                      </c:ext>
                    </c:extLst>
                    <c:numCache>
                      <c:formatCode>0</c:formatCode>
                      <c:ptCount val="1"/>
                      <c:pt idx="0">
                        <c:v>438.48685329375826</c:v>
                      </c:pt>
                    </c:numCache>
                  </c:numRef>
                </c:bubbleSize>
                <c:bubble3D val="1"/>
                <c:extLst xmlns:c16r2="http://schemas.microsoft.com/office/drawing/2015/06/chart" xmlns:c15="http://schemas.microsoft.com/office/drawing/2012/chart">
                  <c:ext xmlns:c16="http://schemas.microsoft.com/office/drawing/2014/chart" uri="{C3380CC4-5D6E-409C-BE32-E72D297353CC}">
                    <c16:uniqueId val="{00000023-D1F4-473A-B80B-FF3A22A40BE4}"/>
                  </c:ext>
                  <c:ext xmlns:c15="http://schemas.microsoft.com/office/drawing/2012/chart" uri="{02D57815-91ED-43cb-92C2-25804820EDAC}">
                    <c15:datalabelsRange>
                      <c15:f>'NewF6 - Expanders'!$A$12</c15:f>
                      <c15:dlblRangeCache>
                        <c:ptCount val="1"/>
                        <c:pt idx="0">
                          <c:v>Arts/Entertainment</c:v>
                        </c:pt>
                      </c15:dlblRangeCache>
                    </c15:datalabelsRange>
                  </c:ext>
                </c:extLst>
              </c15:ser>
            </c15:filteredBubbleSeries>
            <c15:filteredBubbleSeries>
              <c15:ser>
                <c:idx val="12"/>
                <c:order val="12"/>
                <c:tx>
                  <c:strRef>
                    <c:extLst xmlns:c16r2="http://schemas.microsoft.com/office/drawing/2015/06/chart" xmlns:c15="http://schemas.microsoft.com/office/drawing/2012/chart">
                      <c:ext xmlns:c15="http://schemas.microsoft.com/office/drawing/2012/chart" uri="{02D57815-91ED-43cb-92C2-25804820EDAC}">
                        <c15:formulaRef>
                          <c15:sqref>'NewF6 - Expanders'!$A$14</c15:sqref>
                        </c15:formulaRef>
                      </c:ext>
                    </c:extLst>
                    <c:strCache>
                      <c:ptCount val="1"/>
                      <c:pt idx="0">
                        <c:v>Other services</c:v>
                      </c:pt>
                    </c:strCache>
                  </c:strRef>
                </c:tx>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891537792197432E-2"/>
                        <c:y val="9.5317480885957831E-2"/>
                      </c:manualLayout>
                    </c:layout>
                    <c:tx>
                      <c:rich>
                        <a:bodyPr/>
                        <a:lstStyle/>
                        <a:p>
                          <a:fld id="{0DED7A2A-257D-43E1-82DE-34A62EC0B34A}" type="CELLRANGE">
                            <a:rPr lang="en-US"/>
                            <a:pPr/>
                            <a:t>[CELLRANGE]</a:t>
                          </a:fld>
                          <a:endParaRPr lang="en-GB"/>
                        </a:p>
                      </c:rich>
                    </c:tx>
                    <c:dLblPos val="r"/>
                    <c:showLegendKey val="0"/>
                    <c:showVal val="1"/>
                    <c:showCatName val="0"/>
                    <c:showSerName val="0"/>
                    <c:showPercent val="0"/>
                    <c:showBubbleSize val="0"/>
                    <c:extLst xmlns:c16r2="http://schemas.microsoft.com/office/drawing/2015/06/chart" xmlns:c15="http://schemas.microsoft.com/office/drawing/2012/chart">
                      <c:ext xmlns:c16="http://schemas.microsoft.com/office/drawing/2014/chart" uri="{C3380CC4-5D6E-409C-BE32-E72D297353CC}">
                        <c16:uniqueId val="{00000024-D1F4-473A-B80B-FF3A22A40BE4}"/>
                      </c:ex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xmlns:c16r2="http://schemas.microsoft.com/office/drawing/2015/06/chart" xmlns:c15="http://schemas.microsoft.com/office/drawing/2012/chart">
                      <c:ext xmlns:c15="http://schemas.microsoft.com/office/drawing/2012/chart" uri="{02D57815-91ED-43cb-92C2-25804820EDAC}">
                        <c15:formulaRef>
                          <c15:sqref>'NewF6 - Expanders'!$C$14</c15:sqref>
                        </c15:formulaRef>
                      </c:ext>
                    </c:extLst>
                    <c:numCache>
                      <c:formatCode>0%</c:formatCode>
                      <c:ptCount val="1"/>
                      <c:pt idx="0">
                        <c:v>0.12445712274174196</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'NewF6 - Expanders'!$D$14</c15:sqref>
                        </c15:formulaRef>
                      </c:ext>
                    </c:extLst>
                    <c:numCache>
                      <c:formatCode>0%</c:formatCode>
                      <c:ptCount val="1"/>
                      <c:pt idx="0">
                        <c:v>0.22418295548474598</c:v>
                      </c:pt>
                    </c:numCache>
                  </c:numRef>
                </c:yVal>
                <c:bubbleSize>
                  <c:numRef>
                    <c:extLst xmlns:c16r2="http://schemas.microsoft.com/office/drawing/2015/06/chart" xmlns:c15="http://schemas.microsoft.com/office/drawing/2012/chart">
                      <c:ext xmlns:c15="http://schemas.microsoft.com/office/drawing/2012/chart" uri="{02D57815-91ED-43cb-92C2-25804820EDAC}">
                        <c15:formulaRef>
                          <c15:sqref>'NewF6 - Expanders'!$B$14</c15:sqref>
                        </c15:formulaRef>
                      </c:ext>
                    </c:extLst>
                    <c:numCache>
                      <c:formatCode>0</c:formatCode>
                      <c:ptCount val="1"/>
                      <c:pt idx="0">
                        <c:v>791.33150542180658</c:v>
                      </c:pt>
                    </c:numCache>
                  </c:numRef>
                </c:bubbleSize>
                <c:bubble3D val="1"/>
                <c:extLst xmlns:c16r2="http://schemas.microsoft.com/office/drawing/2015/06/chart" xmlns:c15="http://schemas.microsoft.com/office/drawing/2012/chart">
                  <c:ext xmlns:c16="http://schemas.microsoft.com/office/drawing/2014/chart" uri="{C3380CC4-5D6E-409C-BE32-E72D297353CC}">
                    <c16:uniqueId val="{00000025-D1F4-473A-B80B-FF3A22A40BE4}"/>
                  </c:ext>
                  <c:ext xmlns:c15="http://schemas.microsoft.com/office/drawing/2012/chart" uri="{02D57815-91ED-43cb-92C2-25804820EDAC}">
                    <c15:datalabelsRange>
                      <c15:f>'NewF6 - Expanders'!$A$14</c15:f>
                      <c15:dlblRangeCache>
                        <c:ptCount val="1"/>
                        <c:pt idx="0">
                          <c:v>Other services</c:v>
                        </c:pt>
                      </c15:dlblRangeCache>
                    </c15:datalabelsRange>
                  </c:ext>
                </c:extLst>
              </c15:ser>
            </c15:filteredBubbleSeries>
          </c:ext>
        </c:extLst>
      </c:bubbleChart>
      <c:valAx>
        <c:axId val="293259160"/>
        <c:scaling>
          <c:orientation val="minMax"/>
          <c:max val="0.1"/>
          <c:min val="-0.60000000000000009"/>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sz="1000" b="1"/>
                  <a:t>Employment Change</a:t>
                </a:r>
              </a:p>
            </c:rich>
          </c:tx>
          <c:layout>
            <c:manualLayout>
              <c:xMode val="edge"/>
              <c:yMode val="edge"/>
              <c:x val="4.7423652871123718E-2"/>
              <c:y val="0.6839671312272406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38100">
            <a:solidFill>
              <a:schemeClr val="tx1">
                <a:lumMod val="75000"/>
                <a:lumOff val="2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88167440"/>
        <c:crosses val="autoZero"/>
        <c:crossBetween val="midCat"/>
      </c:valAx>
      <c:valAx>
        <c:axId val="288167440"/>
        <c:scaling>
          <c:orientation val="minMax"/>
          <c:max val="0.60000000000000009"/>
          <c:min val="-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sz="1000" b="1"/>
                  <a:t>GVA Change</a:t>
                </a:r>
              </a:p>
            </c:rich>
          </c:tx>
          <c:layout>
            <c:manualLayout>
              <c:xMode val="edge"/>
              <c:yMode val="edge"/>
              <c:x val="0.85603112840466922"/>
              <c:y val="0.2944139609667436"/>
            </c:manualLayout>
          </c:layout>
          <c:overlay val="0"/>
          <c:spPr>
            <a:noFill/>
            <a:ln>
              <a:noFill/>
            </a:ln>
            <a:effectLst/>
          </c:spPr>
          <c:txPr>
            <a:bodyPr rot="5400000" spcFirstLastPara="1" vertOverflow="ellipsis"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38100">
            <a:solidFill>
              <a:schemeClr val="tx1">
                <a:lumMod val="75000"/>
                <a:lumOff val="2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932591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ECC366E89FD43198323215510B41C93"/>
        <w:category>
          <w:name w:val="General"/>
          <w:gallery w:val="placeholder"/>
        </w:category>
        <w:types>
          <w:type w:val="bbPlcHdr"/>
        </w:types>
        <w:behaviors>
          <w:behavior w:val="content"/>
        </w:behaviors>
        <w:guid w:val="{266B5431-6613-4400-91FA-F1E8D893B81C}"/>
      </w:docPartPr>
      <w:docPartBody>
        <w:p w:rsidR="00C5153F" w:rsidRDefault="008D02F3">
          <w:pPr>
            <w:pStyle w:val="7ECC366E89FD43198323215510B41C93"/>
          </w:pPr>
          <w:r w:rsidRPr="004F0F35">
            <w:rPr>
              <w:rStyle w:val="PlaceholderText"/>
            </w:rPr>
            <w:t>[Title]</w:t>
          </w:r>
        </w:p>
      </w:docPartBody>
    </w:docPart>
    <w:docPart>
      <w:docPartPr>
        <w:name w:val="28D9EE1FEC0142579E6CDCDD656B3F6D"/>
        <w:category>
          <w:name w:val="General"/>
          <w:gallery w:val="placeholder"/>
        </w:category>
        <w:types>
          <w:type w:val="bbPlcHdr"/>
        </w:types>
        <w:behaviors>
          <w:behavior w:val="content"/>
        </w:behaviors>
        <w:guid w:val="{23AB403D-75F9-4117-8CD5-6F916F1C9F49}"/>
      </w:docPartPr>
      <w:docPartBody>
        <w:p w:rsidR="00C5153F" w:rsidRDefault="008D02F3">
          <w:pPr>
            <w:pStyle w:val="28D9EE1FEC0142579E6CDCDD656B3F6D"/>
          </w:pPr>
          <w:r w:rsidRPr="000A7C6C">
            <w:rPr>
              <w:rStyle w:val="PlaceholderText"/>
            </w:rPr>
            <w:t>[Company]</w:t>
          </w:r>
        </w:p>
      </w:docPartBody>
    </w:docPart>
    <w:docPart>
      <w:docPartPr>
        <w:name w:val="704514A7FAE6402CA9A95E7CE3BFA790"/>
        <w:category>
          <w:name w:val="General"/>
          <w:gallery w:val="placeholder"/>
        </w:category>
        <w:types>
          <w:type w:val="bbPlcHdr"/>
        </w:types>
        <w:behaviors>
          <w:behavior w:val="content"/>
        </w:behaviors>
        <w:guid w:val="{B421AF2D-FC1E-4626-B606-374E68877E8D}"/>
      </w:docPartPr>
      <w:docPartBody>
        <w:p w:rsidR="00C5153F" w:rsidRDefault="008D02F3">
          <w:pPr>
            <w:pStyle w:val="704514A7FAE6402CA9A95E7CE3BFA790"/>
          </w:pPr>
          <w:r w:rsidRPr="000A7C6C">
            <w:rPr>
              <w:rStyle w:val="PlaceholderText"/>
            </w:rPr>
            <w:t>[Category]</w:t>
          </w:r>
        </w:p>
      </w:docPartBody>
    </w:docPart>
    <w:docPart>
      <w:docPartPr>
        <w:name w:val="4425797EC2C9449FB144A017C89750FC"/>
        <w:category>
          <w:name w:val="General"/>
          <w:gallery w:val="placeholder"/>
        </w:category>
        <w:types>
          <w:type w:val="bbPlcHdr"/>
        </w:types>
        <w:behaviors>
          <w:behavior w:val="content"/>
        </w:behaviors>
        <w:guid w:val="{73B5D54A-4110-45D5-BFBF-9ADC32D67011}"/>
      </w:docPartPr>
      <w:docPartBody>
        <w:p w:rsidR="00C5153F" w:rsidRDefault="008D02F3">
          <w:pPr>
            <w:pStyle w:val="4425797EC2C9449FB144A017C89750FC"/>
          </w:pPr>
          <w:r w:rsidRPr="001F7B6C">
            <w:rPr>
              <w:rStyle w:val="PlaceholderText"/>
            </w:rPr>
            <w:t xml:space="preserve">Click here to enter </w:t>
          </w:r>
          <w:r>
            <w:rPr>
              <w:rStyle w:val="PlaceholderText"/>
            </w:rPr>
            <w:t>date</w:t>
          </w:r>
          <w:r w:rsidRPr="001F7B6C">
            <w:rPr>
              <w:rStyle w:val="PlaceholderText"/>
            </w:rPr>
            <w:t>.</w:t>
          </w:r>
        </w:p>
      </w:docPartBody>
    </w:docPart>
    <w:docPart>
      <w:docPartPr>
        <w:name w:val="E470D076D5274252AF9279DEA7DD049B"/>
        <w:category>
          <w:name w:val="General"/>
          <w:gallery w:val="placeholder"/>
        </w:category>
        <w:types>
          <w:type w:val="bbPlcHdr"/>
        </w:types>
        <w:behaviors>
          <w:behavior w:val="content"/>
        </w:behaviors>
        <w:guid w:val="{FCF05580-5683-4A23-AF0A-A8A12DD555BC}"/>
      </w:docPartPr>
      <w:docPartBody>
        <w:p w:rsidR="00C5153F" w:rsidRDefault="008D02F3">
          <w:pPr>
            <w:pStyle w:val="E470D076D5274252AF9279DEA7DD049B"/>
          </w:pPr>
          <w:r>
            <w:t xml:space="preserve">Our ref: </w:t>
          </w:r>
        </w:p>
      </w:docPartBody>
    </w:docPart>
    <w:docPart>
      <w:docPartPr>
        <w:name w:val="7DCC3749595E49A8BC773D85C96E69A7"/>
        <w:category>
          <w:name w:val="General"/>
          <w:gallery w:val="placeholder"/>
        </w:category>
        <w:types>
          <w:type w:val="bbPlcHdr"/>
        </w:types>
        <w:behaviors>
          <w:behavior w:val="content"/>
        </w:behaviors>
        <w:guid w:val="{AD2EDD72-984F-4C25-B264-4B99E20AB790}"/>
      </w:docPartPr>
      <w:docPartBody>
        <w:p w:rsidR="00C5153F" w:rsidRDefault="008D02F3">
          <w:pPr>
            <w:pStyle w:val="7DCC3749595E49A8BC773D85C96E69A7"/>
          </w:pPr>
          <w:r w:rsidRPr="00BC5EE2">
            <w:rPr>
              <w:rStyle w:val="PlaceholderText"/>
            </w:rPr>
            <w:t>Click here to enter text.</w:t>
          </w:r>
        </w:p>
      </w:docPartBody>
    </w:docPart>
    <w:docPart>
      <w:docPartPr>
        <w:name w:val="24D1114C4DE74ADB890D0C2AA7F21CE7"/>
        <w:category>
          <w:name w:val="General"/>
          <w:gallery w:val="placeholder"/>
        </w:category>
        <w:types>
          <w:type w:val="bbPlcHdr"/>
        </w:types>
        <w:behaviors>
          <w:behavior w:val="content"/>
        </w:behaviors>
        <w:guid w:val="{4A726B67-51CF-4467-AC08-3F6FCA07B10D}"/>
      </w:docPartPr>
      <w:docPartBody>
        <w:p w:rsidR="00C5153F" w:rsidRDefault="008D02F3">
          <w:pPr>
            <w:pStyle w:val="24D1114C4DE74ADB890D0C2AA7F21CE7"/>
          </w:pPr>
          <w:r>
            <w:t xml:space="preserve">Client ref: </w:t>
          </w:r>
        </w:p>
      </w:docPartBody>
    </w:docPart>
    <w:docPart>
      <w:docPartPr>
        <w:name w:val="4495D0BFA02A4EA08E33E57FA9F91361"/>
        <w:category>
          <w:name w:val="General"/>
          <w:gallery w:val="placeholder"/>
        </w:category>
        <w:types>
          <w:type w:val="bbPlcHdr"/>
        </w:types>
        <w:behaviors>
          <w:behavior w:val="content"/>
        </w:behaviors>
        <w:guid w:val="{B8A020C3-F889-405C-9447-96B01B8342A3}"/>
      </w:docPartPr>
      <w:docPartBody>
        <w:p w:rsidR="00C5153F" w:rsidRDefault="008D02F3">
          <w:pPr>
            <w:pStyle w:val="4495D0BFA02A4EA08E33E57FA9F91361"/>
          </w:pPr>
          <w:r w:rsidRPr="004F0F35">
            <w:rPr>
              <w:rStyle w:val="PlaceholderText"/>
            </w:rPr>
            <w:t>[Title]</w:t>
          </w:r>
        </w:p>
      </w:docPartBody>
    </w:docPart>
    <w:docPart>
      <w:docPartPr>
        <w:name w:val="FC9F50455A7A4734981648BA68856AB4"/>
        <w:category>
          <w:name w:val="General"/>
          <w:gallery w:val="placeholder"/>
        </w:category>
        <w:types>
          <w:type w:val="bbPlcHdr"/>
        </w:types>
        <w:behaviors>
          <w:behavior w:val="content"/>
        </w:behaviors>
        <w:guid w:val="{B3CE0FC5-7A5F-4CE5-8367-E0BDB2CB5890}"/>
      </w:docPartPr>
      <w:docPartBody>
        <w:p w:rsidR="00C5153F" w:rsidRDefault="008D02F3">
          <w:pPr>
            <w:pStyle w:val="FC9F50455A7A4734981648BA68856AB4"/>
          </w:pPr>
          <w:r w:rsidRPr="000A7C6C">
            <w:rPr>
              <w:rStyle w:val="PlaceholderText"/>
            </w:rPr>
            <w:t>[Company]</w:t>
          </w:r>
        </w:p>
      </w:docPartBody>
    </w:docPart>
    <w:docPart>
      <w:docPartPr>
        <w:name w:val="DA40C92B226347309D44CAA6839610F0"/>
        <w:category>
          <w:name w:val="General"/>
          <w:gallery w:val="placeholder"/>
        </w:category>
        <w:types>
          <w:type w:val="bbPlcHdr"/>
        </w:types>
        <w:behaviors>
          <w:behavior w:val="content"/>
        </w:behaviors>
        <w:guid w:val="{C9D8D6D9-7EBD-4B0C-B496-819EAF9EFBD2}"/>
      </w:docPartPr>
      <w:docPartBody>
        <w:p w:rsidR="00C5153F" w:rsidRDefault="008D02F3">
          <w:pPr>
            <w:pStyle w:val="DA40C92B226347309D44CAA6839610F0"/>
          </w:pPr>
          <w:r w:rsidRPr="000A7C6C">
            <w:rPr>
              <w:rStyle w:val="PlaceholderText"/>
            </w:rPr>
            <w:t>[Category]</w:t>
          </w:r>
        </w:p>
      </w:docPartBody>
    </w:docPart>
    <w:docPart>
      <w:docPartPr>
        <w:name w:val="713D1970E4E640F1B8A772F3A6D87D06"/>
        <w:category>
          <w:name w:val="General"/>
          <w:gallery w:val="placeholder"/>
        </w:category>
        <w:types>
          <w:type w:val="bbPlcHdr"/>
        </w:types>
        <w:behaviors>
          <w:behavior w:val="content"/>
        </w:behaviors>
        <w:guid w:val="{0BF05C02-193D-48BB-BA05-E31CD3A9FAA2}"/>
      </w:docPartPr>
      <w:docPartBody>
        <w:p w:rsidR="00C5153F" w:rsidRDefault="008D02F3">
          <w:pPr>
            <w:pStyle w:val="713D1970E4E640F1B8A772F3A6D87D06"/>
          </w:pPr>
          <w:r w:rsidRPr="001F7B6C">
            <w:rPr>
              <w:rStyle w:val="PlaceholderText"/>
            </w:rPr>
            <w:t xml:space="preserve">Click here to enter </w:t>
          </w:r>
          <w:r>
            <w:rPr>
              <w:rStyle w:val="PlaceholderText"/>
            </w:rPr>
            <w:t>date</w:t>
          </w:r>
          <w:r w:rsidRPr="001F7B6C">
            <w:rPr>
              <w:rStyle w:val="PlaceholderText"/>
            </w:rPr>
            <w:t>.</w:t>
          </w:r>
        </w:p>
      </w:docPartBody>
    </w:docPart>
    <w:docPart>
      <w:docPartPr>
        <w:name w:val="1089CC7F45A14A50A23BF6E93389DE6A"/>
        <w:category>
          <w:name w:val="General"/>
          <w:gallery w:val="placeholder"/>
        </w:category>
        <w:types>
          <w:type w:val="bbPlcHdr"/>
        </w:types>
        <w:behaviors>
          <w:behavior w:val="content"/>
        </w:behaviors>
        <w:guid w:val="{7EC02E80-69BA-40CC-83F0-0A3B61C94C2B}"/>
      </w:docPartPr>
      <w:docPartBody>
        <w:p w:rsidR="00C5153F" w:rsidRDefault="008D02F3">
          <w:pPr>
            <w:pStyle w:val="1089CC7F45A14A50A23BF6E93389DE6A"/>
          </w:pPr>
          <w:r>
            <w:t xml:space="preserve">Our ref: </w:t>
          </w:r>
        </w:p>
      </w:docPartBody>
    </w:docPart>
    <w:docPart>
      <w:docPartPr>
        <w:name w:val="BA38FD0FAC3C4F098083EAB5D0C94AF8"/>
        <w:category>
          <w:name w:val="General"/>
          <w:gallery w:val="placeholder"/>
        </w:category>
        <w:types>
          <w:type w:val="bbPlcHdr"/>
        </w:types>
        <w:behaviors>
          <w:behavior w:val="content"/>
        </w:behaviors>
        <w:guid w:val="{110FF8A3-896B-43BA-A388-CE700F03C5AE}"/>
      </w:docPartPr>
      <w:docPartBody>
        <w:p w:rsidR="00C5153F" w:rsidRDefault="008D02F3">
          <w:pPr>
            <w:pStyle w:val="BA38FD0FAC3C4F098083EAB5D0C94AF8"/>
          </w:pPr>
          <w:r w:rsidRPr="00BC5EE2">
            <w:rPr>
              <w:rStyle w:val="PlaceholderText"/>
            </w:rPr>
            <w:t>Click here to enter text.</w:t>
          </w:r>
        </w:p>
      </w:docPartBody>
    </w:docPart>
    <w:docPart>
      <w:docPartPr>
        <w:name w:val="71B99A29409B467F9C229DD61EF52C65"/>
        <w:category>
          <w:name w:val="General"/>
          <w:gallery w:val="placeholder"/>
        </w:category>
        <w:types>
          <w:type w:val="bbPlcHdr"/>
        </w:types>
        <w:behaviors>
          <w:behavior w:val="content"/>
        </w:behaviors>
        <w:guid w:val="{FA8B84BA-2F02-4881-BD99-6952E174275B}"/>
      </w:docPartPr>
      <w:docPartBody>
        <w:p w:rsidR="00C5153F" w:rsidRDefault="008D02F3">
          <w:pPr>
            <w:pStyle w:val="71B99A29409B467F9C229DD61EF52C65"/>
          </w:pPr>
          <w:r>
            <w:t xml:space="preserve">Client ref: </w:t>
          </w:r>
        </w:p>
      </w:docPartBody>
    </w:docPart>
    <w:docPart>
      <w:docPartPr>
        <w:name w:val="D27957D59A324D8389C5F2BC7D91A676"/>
        <w:category>
          <w:name w:val="General"/>
          <w:gallery w:val="placeholder"/>
        </w:category>
        <w:types>
          <w:type w:val="bbPlcHdr"/>
        </w:types>
        <w:behaviors>
          <w:behavior w:val="content"/>
        </w:behaviors>
        <w:guid w:val="{265CDCDC-A0D9-4B3E-916F-88DD4FA7C5D0}"/>
      </w:docPartPr>
      <w:docPartBody>
        <w:p w:rsidR="00C5153F" w:rsidRDefault="008D02F3">
          <w:pPr>
            <w:pStyle w:val="D27957D59A324D8389C5F2BC7D91A676"/>
          </w:pPr>
          <w:r w:rsidRPr="00BC5EE2">
            <w:rPr>
              <w:rStyle w:val="PlaceholderText"/>
            </w:rPr>
            <w:t>Click here to enter text.</w:t>
          </w:r>
        </w:p>
      </w:docPartBody>
    </w:docPart>
    <w:docPart>
      <w:docPartPr>
        <w:name w:val="69B2138248534368A154E03F5A2EE408"/>
        <w:category>
          <w:name w:val="General"/>
          <w:gallery w:val="placeholder"/>
        </w:category>
        <w:types>
          <w:type w:val="bbPlcHdr"/>
        </w:types>
        <w:behaviors>
          <w:behavior w:val="content"/>
        </w:behaviors>
        <w:guid w:val="{54A95EC4-FC81-49AA-AD8C-3A81B97C1D06}"/>
      </w:docPartPr>
      <w:docPartBody>
        <w:p w:rsidR="00C5153F" w:rsidRDefault="008D02F3">
          <w:pPr>
            <w:pStyle w:val="69B2138248534368A154E03F5A2EE408"/>
          </w:pPr>
          <w:r>
            <w:t>Office address</w:t>
          </w:r>
        </w:p>
      </w:docPartBody>
    </w:docPart>
    <w:docPart>
      <w:docPartPr>
        <w:name w:val="ADDBB8F4A09745EDAEA2835E272379D3"/>
        <w:category>
          <w:name w:val="General"/>
          <w:gallery w:val="placeholder"/>
        </w:category>
        <w:types>
          <w:type w:val="bbPlcHdr"/>
        </w:types>
        <w:behaviors>
          <w:behavior w:val="content"/>
        </w:behaviors>
        <w:guid w:val="{6D745B22-4AFA-441D-A5EB-723D502F410D}"/>
      </w:docPartPr>
      <w:docPartBody>
        <w:p w:rsidR="00C5153F" w:rsidRDefault="008D02F3">
          <w:pPr>
            <w:pStyle w:val="ADDBB8F4A09745EDAEA2835E272379D3"/>
          </w:pPr>
          <w:r w:rsidRPr="00FD0A1C">
            <w:rPr>
              <w:rStyle w:val="PlaceholderText"/>
              <w:sz w:val="18"/>
              <w:szCs w:val="18"/>
            </w:rPr>
            <w:t>[Company]</w:t>
          </w:r>
        </w:p>
      </w:docPartBody>
    </w:docPart>
    <w:docPart>
      <w:docPartPr>
        <w:name w:val="FB9A769BAE9F41E2957CB70AB24342D9"/>
        <w:category>
          <w:name w:val="General"/>
          <w:gallery w:val="placeholder"/>
        </w:category>
        <w:types>
          <w:type w:val="bbPlcHdr"/>
        </w:types>
        <w:behaviors>
          <w:behavior w:val="content"/>
        </w:behaviors>
        <w:guid w:val="{8A41A49A-A77B-4A1C-92C1-7F03F2FA6049}"/>
      </w:docPartPr>
      <w:docPartBody>
        <w:p w:rsidR="00C5153F" w:rsidRDefault="008D02F3">
          <w:pPr>
            <w:pStyle w:val="FB9A769BAE9F41E2957CB70AB24342D9"/>
          </w:pPr>
          <w:r w:rsidRPr="00FD0A1C">
            <w:rPr>
              <w:rStyle w:val="PlaceholderText"/>
              <w:sz w:val="18"/>
              <w:szCs w:val="18"/>
            </w:rPr>
            <w:t>[Company Address]</w:t>
          </w:r>
        </w:p>
      </w:docPartBody>
    </w:docPart>
    <w:docPart>
      <w:docPartPr>
        <w:name w:val="B231787618DC4B7790D0D1FADBB1554A"/>
        <w:category>
          <w:name w:val="General"/>
          <w:gallery w:val="placeholder"/>
        </w:category>
        <w:types>
          <w:type w:val="bbPlcHdr"/>
        </w:types>
        <w:behaviors>
          <w:behavior w:val="content"/>
        </w:behaviors>
        <w:guid w:val="{842757EE-BB0D-403A-B62A-5D079CB7FFFA}"/>
      </w:docPartPr>
      <w:docPartBody>
        <w:p w:rsidR="00C5153F" w:rsidRDefault="008D02F3">
          <w:pPr>
            <w:pStyle w:val="B231787618DC4B7790D0D1FADBB1554A"/>
          </w:pPr>
          <w:r>
            <w:t>Office telephone</w:t>
          </w:r>
        </w:p>
      </w:docPartBody>
    </w:docPart>
    <w:docPart>
      <w:docPartPr>
        <w:name w:val="26BBAB93F8F441A48BC13F5F5B663223"/>
        <w:category>
          <w:name w:val="General"/>
          <w:gallery w:val="placeholder"/>
        </w:category>
        <w:types>
          <w:type w:val="bbPlcHdr"/>
        </w:types>
        <w:behaviors>
          <w:behavior w:val="content"/>
        </w:behaviors>
        <w:guid w:val="{D2D6A290-5066-4DE2-B1E6-4E939E62A291}"/>
      </w:docPartPr>
      <w:docPartBody>
        <w:p w:rsidR="00C5153F" w:rsidRDefault="008D02F3">
          <w:pPr>
            <w:pStyle w:val="26BBAB93F8F441A48BC13F5F5B663223"/>
          </w:pPr>
          <w:r w:rsidRPr="007A5919">
            <w:rPr>
              <w:rStyle w:val="PlaceholderText"/>
            </w:rPr>
            <w:t>Click here to enter text.</w:t>
          </w:r>
        </w:p>
      </w:docPartBody>
    </w:docPart>
    <w:docPart>
      <w:docPartPr>
        <w:name w:val="3E84D12AB09F4E529FF8306A8C51236E"/>
        <w:category>
          <w:name w:val="General"/>
          <w:gallery w:val="placeholder"/>
        </w:category>
        <w:types>
          <w:type w:val="bbPlcHdr"/>
        </w:types>
        <w:behaviors>
          <w:behavior w:val="content"/>
        </w:behaviors>
        <w:guid w:val="{E0A87ED9-BDFE-4BFE-A8AD-F2DBBBC402E8}"/>
      </w:docPartPr>
      <w:docPartBody>
        <w:p w:rsidR="00C5153F" w:rsidRDefault="00654AF4" w:rsidP="00654AF4">
          <w:pPr>
            <w:pStyle w:val="3E84D12AB09F4E529FF8306A8C51236E"/>
          </w:pPr>
          <w:r w:rsidRPr="008A7140">
            <w:rPr>
              <w:rStyle w:val="PlaceholderText"/>
            </w:rPr>
            <w:t>[Company]</w:t>
          </w:r>
        </w:p>
      </w:docPartBody>
    </w:docPart>
    <w:docPart>
      <w:docPartPr>
        <w:name w:val="4C58D41AFCFE4BB7B30FDD92CFEF2285"/>
        <w:category>
          <w:name w:val="General"/>
          <w:gallery w:val="placeholder"/>
        </w:category>
        <w:types>
          <w:type w:val="bbPlcHdr"/>
        </w:types>
        <w:behaviors>
          <w:behavior w:val="content"/>
        </w:behaviors>
        <w:guid w:val="{718C9888-2572-455E-A26B-9C7389FEAC9A}"/>
      </w:docPartPr>
      <w:docPartBody>
        <w:p w:rsidR="00C5153F" w:rsidRDefault="00654AF4" w:rsidP="00654AF4">
          <w:pPr>
            <w:pStyle w:val="4C58D41AFCFE4BB7B30FDD92CFEF2285"/>
          </w:pPr>
          <w:r>
            <w:t>Office address</w:t>
          </w:r>
        </w:p>
      </w:docPartBody>
    </w:docPart>
    <w:docPart>
      <w:docPartPr>
        <w:name w:val="4D78C3A04D14417CBD63D14F0DD36702"/>
        <w:category>
          <w:name w:val="General"/>
          <w:gallery w:val="placeholder"/>
        </w:category>
        <w:types>
          <w:type w:val="bbPlcHdr"/>
        </w:types>
        <w:behaviors>
          <w:behavior w:val="content"/>
        </w:behaviors>
        <w:guid w:val="{9BCA0245-99D4-4A84-A421-81B27735879A}"/>
      </w:docPartPr>
      <w:docPartBody>
        <w:p w:rsidR="00C5153F" w:rsidRDefault="00654AF4" w:rsidP="00654AF4">
          <w:pPr>
            <w:pStyle w:val="4D78C3A04D14417CBD63D14F0DD36702"/>
          </w:pPr>
          <w:r>
            <w:t>Office telephone</w:t>
          </w:r>
        </w:p>
      </w:docPartBody>
    </w:docPart>
    <w:docPart>
      <w:docPartPr>
        <w:name w:val="075909A07C1741F1B97B725A437D5945"/>
        <w:category>
          <w:name w:val="General"/>
          <w:gallery w:val="placeholder"/>
        </w:category>
        <w:types>
          <w:type w:val="bbPlcHdr"/>
        </w:types>
        <w:behaviors>
          <w:behavior w:val="content"/>
        </w:behaviors>
        <w:guid w:val="{982F7075-C0FE-4F4B-83DA-F78317718DBE}"/>
      </w:docPartPr>
      <w:docPartBody>
        <w:p w:rsidR="00C5153F" w:rsidRDefault="00654AF4" w:rsidP="00654AF4">
          <w:pPr>
            <w:pStyle w:val="075909A07C1741F1B97B725A437D5945"/>
          </w:pPr>
          <w:r w:rsidRPr="007A5919">
            <w:rPr>
              <w:rStyle w:val="PlaceholderText"/>
            </w:rPr>
            <w:t>Click here to enter text.</w:t>
          </w:r>
        </w:p>
      </w:docPartBody>
    </w:docPart>
    <w:docPart>
      <w:docPartPr>
        <w:name w:val="86B6B605776F437FA948DC75148A3BBC"/>
        <w:category>
          <w:name w:val="General"/>
          <w:gallery w:val="placeholder"/>
        </w:category>
        <w:types>
          <w:type w:val="bbPlcHdr"/>
        </w:types>
        <w:behaviors>
          <w:behavior w:val="content"/>
        </w:behaviors>
        <w:guid w:val="{977B32C8-E263-486E-939C-7DD84F5791E2}"/>
      </w:docPartPr>
      <w:docPartBody>
        <w:p w:rsidR="00C5153F" w:rsidRDefault="00654AF4" w:rsidP="00654AF4">
          <w:pPr>
            <w:pStyle w:val="86B6B605776F437FA948DC75148A3BBC"/>
          </w:pPr>
          <w:r w:rsidRPr="00FD0A1C">
            <w:rPr>
              <w:rStyle w:val="PlaceholderText"/>
              <w:sz w:val="18"/>
              <w:szCs w:val="18"/>
            </w:rPr>
            <w:t>[Company]</w:t>
          </w:r>
        </w:p>
      </w:docPartBody>
    </w:docPart>
    <w:docPart>
      <w:docPartPr>
        <w:name w:val="FC6B7595F1BC4CDEAB128237BEAF23F9"/>
        <w:category>
          <w:name w:val="General"/>
          <w:gallery w:val="placeholder"/>
        </w:category>
        <w:types>
          <w:type w:val="bbPlcHdr"/>
        </w:types>
        <w:behaviors>
          <w:behavior w:val="content"/>
        </w:behaviors>
        <w:guid w:val="{3AFF74B1-1B65-4A5A-966D-B528FCF7ADEB}"/>
      </w:docPartPr>
      <w:docPartBody>
        <w:p w:rsidR="00C5153F" w:rsidRDefault="00654AF4" w:rsidP="00654AF4">
          <w:pPr>
            <w:pStyle w:val="FC6B7595F1BC4CDEAB128237BEAF23F9"/>
          </w:pPr>
          <w:r w:rsidRPr="00FD0A1C">
            <w:rPr>
              <w:rStyle w:val="PlaceholderText"/>
              <w:sz w:val="18"/>
              <w:szCs w:val="18"/>
            </w:rPr>
            <w:t>[Company Address]</w:t>
          </w:r>
        </w:p>
      </w:docPartBody>
    </w:docPart>
    <w:docPart>
      <w:docPartPr>
        <w:name w:val="CBC6FE02E1844706A5F619CD9E847643"/>
        <w:category>
          <w:name w:val="General"/>
          <w:gallery w:val="placeholder"/>
        </w:category>
        <w:types>
          <w:type w:val="bbPlcHdr"/>
        </w:types>
        <w:behaviors>
          <w:behavior w:val="content"/>
        </w:behaviors>
        <w:guid w:val="{12B4D1FA-6058-4105-808E-BCC2FB0FEE0C}"/>
      </w:docPartPr>
      <w:docPartBody>
        <w:p w:rsidR="00C5153F" w:rsidRDefault="00654AF4" w:rsidP="00654AF4">
          <w:pPr>
            <w:pStyle w:val="CBC6FE02E1844706A5F619CD9E847643"/>
          </w:pPr>
          <w:r w:rsidRPr="00BC5EE2">
            <w:rPr>
              <w:rStyle w:val="PlaceholderText"/>
            </w:rPr>
            <w:t>Click here to enter text.</w:t>
          </w:r>
        </w:p>
      </w:docPartBody>
    </w:docPart>
    <w:docPart>
      <w:docPartPr>
        <w:name w:val="E59DD076DE15449091E978D08092B197"/>
        <w:category>
          <w:name w:val="General"/>
          <w:gallery w:val="placeholder"/>
        </w:category>
        <w:types>
          <w:type w:val="bbPlcHdr"/>
        </w:types>
        <w:behaviors>
          <w:behavior w:val="content"/>
        </w:behaviors>
        <w:guid w:val="{403336B7-2E60-4CAD-B05D-336A3049CEDE}"/>
      </w:docPartPr>
      <w:docPartBody>
        <w:p w:rsidR="00C5153F" w:rsidRDefault="00654AF4" w:rsidP="00654AF4">
          <w:pPr>
            <w:pStyle w:val="E59DD076DE15449091E978D08092B197"/>
          </w:pPr>
          <w:r w:rsidRPr="00BC5EE2">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AF4"/>
    <w:rsid w:val="00033981"/>
    <w:rsid w:val="000A609F"/>
    <w:rsid w:val="00162D2D"/>
    <w:rsid w:val="0020772C"/>
    <w:rsid w:val="00320373"/>
    <w:rsid w:val="00481E62"/>
    <w:rsid w:val="00484D90"/>
    <w:rsid w:val="0052182F"/>
    <w:rsid w:val="00557E0F"/>
    <w:rsid w:val="0057589D"/>
    <w:rsid w:val="005F414F"/>
    <w:rsid w:val="0064217C"/>
    <w:rsid w:val="00654AF4"/>
    <w:rsid w:val="006B2205"/>
    <w:rsid w:val="00872ACD"/>
    <w:rsid w:val="008B43AF"/>
    <w:rsid w:val="008C0E84"/>
    <w:rsid w:val="008D02F3"/>
    <w:rsid w:val="00A02FE4"/>
    <w:rsid w:val="00A524A9"/>
    <w:rsid w:val="00B91C3A"/>
    <w:rsid w:val="00C5153F"/>
    <w:rsid w:val="00C76DE7"/>
    <w:rsid w:val="00DE6F85"/>
    <w:rsid w:val="00FD51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4AF4"/>
    <w:rPr>
      <w:color w:val="808080"/>
      <w:lang w:val="es-ES"/>
    </w:rPr>
  </w:style>
  <w:style w:type="paragraph" w:customStyle="1" w:styleId="7ECC366E89FD43198323215510B41C93">
    <w:name w:val="7ECC366E89FD43198323215510B41C93"/>
  </w:style>
  <w:style w:type="paragraph" w:customStyle="1" w:styleId="28D9EE1FEC0142579E6CDCDD656B3F6D">
    <w:name w:val="28D9EE1FEC0142579E6CDCDD656B3F6D"/>
  </w:style>
  <w:style w:type="paragraph" w:customStyle="1" w:styleId="704514A7FAE6402CA9A95E7CE3BFA790">
    <w:name w:val="704514A7FAE6402CA9A95E7CE3BFA790"/>
  </w:style>
  <w:style w:type="paragraph" w:customStyle="1" w:styleId="4425797EC2C9449FB144A017C89750FC">
    <w:name w:val="4425797EC2C9449FB144A017C89750FC"/>
  </w:style>
  <w:style w:type="paragraph" w:customStyle="1" w:styleId="E470D076D5274252AF9279DEA7DD049B">
    <w:name w:val="E470D076D5274252AF9279DEA7DD049B"/>
  </w:style>
  <w:style w:type="paragraph" w:customStyle="1" w:styleId="7DCC3749595E49A8BC773D85C96E69A7">
    <w:name w:val="7DCC3749595E49A8BC773D85C96E69A7"/>
  </w:style>
  <w:style w:type="paragraph" w:customStyle="1" w:styleId="24D1114C4DE74ADB890D0C2AA7F21CE7">
    <w:name w:val="24D1114C4DE74ADB890D0C2AA7F21CE7"/>
  </w:style>
  <w:style w:type="paragraph" w:customStyle="1" w:styleId="4495D0BFA02A4EA08E33E57FA9F91361">
    <w:name w:val="4495D0BFA02A4EA08E33E57FA9F91361"/>
  </w:style>
  <w:style w:type="paragraph" w:customStyle="1" w:styleId="FC9F50455A7A4734981648BA68856AB4">
    <w:name w:val="FC9F50455A7A4734981648BA68856AB4"/>
  </w:style>
  <w:style w:type="paragraph" w:customStyle="1" w:styleId="DA40C92B226347309D44CAA6839610F0">
    <w:name w:val="DA40C92B226347309D44CAA6839610F0"/>
  </w:style>
  <w:style w:type="paragraph" w:customStyle="1" w:styleId="713D1970E4E640F1B8A772F3A6D87D06">
    <w:name w:val="713D1970E4E640F1B8A772F3A6D87D06"/>
  </w:style>
  <w:style w:type="paragraph" w:customStyle="1" w:styleId="1089CC7F45A14A50A23BF6E93389DE6A">
    <w:name w:val="1089CC7F45A14A50A23BF6E93389DE6A"/>
  </w:style>
  <w:style w:type="paragraph" w:customStyle="1" w:styleId="BA38FD0FAC3C4F098083EAB5D0C94AF8">
    <w:name w:val="BA38FD0FAC3C4F098083EAB5D0C94AF8"/>
  </w:style>
  <w:style w:type="paragraph" w:customStyle="1" w:styleId="71B99A29409B467F9C229DD61EF52C65">
    <w:name w:val="71B99A29409B467F9C229DD61EF52C65"/>
  </w:style>
  <w:style w:type="paragraph" w:customStyle="1" w:styleId="D27957D59A324D8389C5F2BC7D91A676">
    <w:name w:val="D27957D59A324D8389C5F2BC7D91A676"/>
  </w:style>
  <w:style w:type="paragraph" w:customStyle="1" w:styleId="69B2138248534368A154E03F5A2EE408">
    <w:name w:val="69B2138248534368A154E03F5A2EE408"/>
  </w:style>
  <w:style w:type="paragraph" w:customStyle="1" w:styleId="ADDBB8F4A09745EDAEA2835E272379D3">
    <w:name w:val="ADDBB8F4A09745EDAEA2835E272379D3"/>
  </w:style>
  <w:style w:type="paragraph" w:customStyle="1" w:styleId="FB9A769BAE9F41E2957CB70AB24342D9">
    <w:name w:val="FB9A769BAE9F41E2957CB70AB24342D9"/>
  </w:style>
  <w:style w:type="paragraph" w:customStyle="1" w:styleId="B231787618DC4B7790D0D1FADBB1554A">
    <w:name w:val="B231787618DC4B7790D0D1FADBB1554A"/>
  </w:style>
  <w:style w:type="paragraph" w:customStyle="1" w:styleId="26BBAB93F8F441A48BC13F5F5B663223">
    <w:name w:val="26BBAB93F8F441A48BC13F5F5B663223"/>
  </w:style>
  <w:style w:type="paragraph" w:customStyle="1" w:styleId="3E84D12AB09F4E529FF8306A8C51236E">
    <w:name w:val="3E84D12AB09F4E529FF8306A8C51236E"/>
    <w:rsid w:val="00654AF4"/>
  </w:style>
  <w:style w:type="paragraph" w:customStyle="1" w:styleId="4C58D41AFCFE4BB7B30FDD92CFEF2285">
    <w:name w:val="4C58D41AFCFE4BB7B30FDD92CFEF2285"/>
    <w:rsid w:val="00654AF4"/>
  </w:style>
  <w:style w:type="paragraph" w:customStyle="1" w:styleId="4D78C3A04D14417CBD63D14F0DD36702">
    <w:name w:val="4D78C3A04D14417CBD63D14F0DD36702"/>
    <w:rsid w:val="00654AF4"/>
  </w:style>
  <w:style w:type="paragraph" w:customStyle="1" w:styleId="075909A07C1741F1B97B725A437D5945">
    <w:name w:val="075909A07C1741F1B97B725A437D5945"/>
    <w:rsid w:val="00654AF4"/>
  </w:style>
  <w:style w:type="paragraph" w:customStyle="1" w:styleId="86B6B605776F437FA948DC75148A3BBC">
    <w:name w:val="86B6B605776F437FA948DC75148A3BBC"/>
    <w:rsid w:val="00654AF4"/>
  </w:style>
  <w:style w:type="paragraph" w:customStyle="1" w:styleId="FC6B7595F1BC4CDEAB128237BEAF23F9">
    <w:name w:val="FC6B7595F1BC4CDEAB128237BEAF23F9"/>
    <w:rsid w:val="00654AF4"/>
  </w:style>
  <w:style w:type="paragraph" w:customStyle="1" w:styleId="CBC6FE02E1844706A5F619CD9E847643">
    <w:name w:val="CBC6FE02E1844706A5F619CD9E847643"/>
    <w:rsid w:val="00654AF4"/>
  </w:style>
  <w:style w:type="paragraph" w:customStyle="1" w:styleId="E59DD076DE15449091E978D08092B197">
    <w:name w:val="E59DD076DE15449091E978D08092B197"/>
    <w:rsid w:val="00654A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SDG Base">
  <a:themeElements>
    <a:clrScheme name="SDG_ED">
      <a:dk1>
        <a:sysClr val="windowText" lastClr="000000"/>
      </a:dk1>
      <a:lt1>
        <a:sysClr val="window" lastClr="FFFFFF"/>
      </a:lt1>
      <a:dk2>
        <a:srgbClr val="009483"/>
      </a:dk2>
      <a:lt2>
        <a:srgbClr val="57626E"/>
      </a:lt2>
      <a:accent1>
        <a:srgbClr val="D8D8D8"/>
      </a:accent1>
      <a:accent2>
        <a:srgbClr val="A2A5AD"/>
      </a:accent2>
      <a:accent3>
        <a:srgbClr val="D6E7F2"/>
      </a:accent3>
      <a:accent4>
        <a:srgbClr val="EFF6FA"/>
      </a:accent4>
      <a:accent5>
        <a:srgbClr val="CCEAE6"/>
      </a:accent5>
      <a:accent6>
        <a:srgbClr val="57626E"/>
      </a:accent6>
      <a:hlink>
        <a:srgbClr val="0000FF"/>
      </a:hlink>
      <a:folHlink>
        <a:srgbClr val="800080"/>
      </a:folHlink>
    </a:clrScheme>
    <a:fontScheme name="SDG_ED">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SDG Red">
      <a:srgbClr val="AE1031"/>
    </a:custClr>
    <a:custClr name="SDG Grey">
      <a:srgbClr val="57626E"/>
    </a:custClr>
    <a:custClr name="SDG Light Blue">
      <a:srgbClr val="86B3CB"/>
    </a:custClr>
    <a:custClr name="SDG Purple">
      <a:srgbClr val="926899"/>
    </a:custClr>
    <a:custClr name="SDG Green">
      <a:srgbClr val="7DC574"/>
    </a:custClr>
    <a:custClr name="SDG Orange">
      <a:srgbClr val="F8982D"/>
    </a:custClr>
    <a:custClr name="SDG Teal">
      <a:srgbClr val="369A98"/>
    </a:custClr>
    <a:custClr name="SDG Light Blue 20%">
      <a:srgbClr val="EFF6FA"/>
    </a:custClr>
    <a:custClr name="SGD Light Blue 50%">
      <a:srgbClr val="D6E7F2"/>
    </a:custClr>
    <a:custClr name="SDG Grey 50%">
      <a:srgbClr val="98A5AD"/>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15 Cross Street
Preston
PR1 3LT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ABB038482BA546B690D044BDA64817" ma:contentTypeVersion="8" ma:contentTypeDescription="Create a new document." ma:contentTypeScope="" ma:versionID="66b7cf50a4b1f5d10ae15553c6e546c2">
  <xsd:schema xmlns:xsd="http://www.w3.org/2001/XMLSchema" xmlns:xs="http://www.w3.org/2001/XMLSchema" xmlns:p="http://schemas.microsoft.com/office/2006/metadata/properties" xmlns:ns2="c152e34e-2897-4fd8-8428-aa19993caf54" xmlns:ns3="fa1ab51f-8953-491c-a792-48262e908016" targetNamespace="http://schemas.microsoft.com/office/2006/metadata/properties" ma:root="true" ma:fieldsID="33b55859cd88011ef10650db94283937" ns2:_="" ns3:_="">
    <xsd:import namespace="c152e34e-2897-4fd8-8428-aa19993caf54"/>
    <xsd:import namespace="fa1ab51f-8953-491c-a792-48262e90801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52e34e-2897-4fd8-8428-aa19993caf5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1ab51f-8953-491c-a792-48262e90801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root>
  <Publication>24 January 2018</Publication>
  <Project_number>231-495-01</Project_number>
  <Project_number_label> </Project_number_label>
  <Client>
    <Name>Client name</Name>
    <Address>Client address</Address>
    <Ref/>
    <Ref_label> </Ref_label>
  </Client>
  <Office>
    <Address>61 Mosley Street
Manchester M2 3HZ</Address>
    <Telephone>+44 161 261 9154</Telephone>
    <URL>www.sdgED.com</URL>
  </Office>
</root>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F07729-9140-47A4-A72B-F96D0767677F}">
  <ds:schemaRefs>
    <ds:schemaRef ds:uri="http://schemas.microsoft.com/sharepoint/v3/contenttype/forms"/>
  </ds:schemaRefs>
</ds:datastoreItem>
</file>

<file path=customXml/itemProps3.xml><?xml version="1.0" encoding="utf-8"?>
<ds:datastoreItem xmlns:ds="http://schemas.openxmlformats.org/officeDocument/2006/customXml" ds:itemID="{41AF6312-3EA1-42AD-BA19-4ECEF5D09F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52e34e-2897-4fd8-8428-aa19993caf54"/>
    <ds:schemaRef ds:uri="fa1ab51f-8953-491c-a792-48262e9080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FE2CD3-62F3-4FBE-BE43-75DDB2D9F79B}">
  <ds:schemaRefs/>
</ds:datastoreItem>
</file>

<file path=customXml/itemProps5.xml><?xml version="1.0" encoding="utf-8"?>
<ds:datastoreItem xmlns:ds="http://schemas.openxmlformats.org/officeDocument/2006/customXml" ds:itemID="{5526B710-ED36-42AD-81A6-B4481FB4D1A7}">
  <ds:schemaRefs>
    <ds:schemaRef ds:uri="fa1ab51f-8953-491c-a792-48262e908016"/>
    <ds:schemaRef ds:uri="http://schemas.microsoft.com/office/2006/metadata/properties"/>
    <ds:schemaRef ds:uri="http://www.w3.org/XML/1998/namespace"/>
    <ds:schemaRef ds:uri="c152e34e-2897-4fd8-8428-aa19993caf54"/>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purl.org/dc/dcmitype/"/>
    <ds:schemaRef ds:uri="http://purl.org/dc/terms/"/>
  </ds:schemaRefs>
</ds:datastoreItem>
</file>

<file path=customXml/itemProps6.xml><?xml version="1.0" encoding="utf-8"?>
<ds:datastoreItem xmlns:ds="http://schemas.openxmlformats.org/officeDocument/2006/customXml" ds:itemID="{3690613D-7778-4F9B-A042-8651EB630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SDG_ED Report A4 Portrait.dotm</Template>
  <TotalTime>2</TotalTime>
  <Pages>48</Pages>
  <Words>13579</Words>
  <Characters>77405</Characters>
  <Application>Microsoft Office Word</Application>
  <DocSecurity>4</DocSecurity>
  <Lines>645</Lines>
  <Paragraphs>181</Paragraphs>
  <ScaleCrop>false</ScaleCrop>
  <HeadingPairs>
    <vt:vector size="2" baseType="variant">
      <vt:variant>
        <vt:lpstr>Title</vt:lpstr>
      </vt:variant>
      <vt:variant>
        <vt:i4>1</vt:i4>
      </vt:variant>
    </vt:vector>
  </HeadingPairs>
  <TitlesOfParts>
    <vt:vector size="1" baseType="lpstr">
      <vt:lpstr>Lancashire Innovation Plan</vt:lpstr>
    </vt:vector>
  </TitlesOfParts>
  <Company>Lancashire County Council</Company>
  <LinksUpToDate>false</LinksUpToDate>
  <CharactersWithSpaces>90803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Lancashire Innovation Plan</dc:title>
  <dc:creator>Andy Sweeting</dc:creator>
  <cp:lastModifiedBy>Milroy, Andy</cp:lastModifiedBy>
  <cp:revision>2</cp:revision>
  <cp:lastPrinted>2018-01-24T11:05:00Z</cp:lastPrinted>
  <dcterms:created xsi:type="dcterms:W3CDTF">2018-01-24T14:35:00Z</dcterms:created>
  <dcterms:modified xsi:type="dcterms:W3CDTF">2018-01-24T14:35:00Z</dcterms:modified>
  <cp:category>A draft Final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1.16</vt:lpwstr>
  </property>
  <property fmtid="{D5CDD505-2E9C-101B-9397-08002B2CF9AE}" pid="3" name="Template date">
    <vt:filetime>2017-02-27T00:00:00Z</vt:filetime>
  </property>
  <property fmtid="{D5CDD505-2E9C-101B-9397-08002B2CF9AE}" pid="4" name="Front cover">
    <vt:bool>true</vt:bool>
  </property>
  <property fmtid="{D5CDD505-2E9C-101B-9397-08002B2CF9AE}" pid="5" name="Foreword">
    <vt:bool>true</vt:bool>
  </property>
  <property fmtid="{D5CDD505-2E9C-101B-9397-08002B2CF9AE}" pid="6" name="Control sheet">
    <vt:bool>true</vt:bool>
  </property>
  <property fmtid="{D5CDD505-2E9C-101B-9397-08002B2CF9AE}" pid="7" name="Back cover">
    <vt:lpwstr>Plain</vt:lpwstr>
  </property>
  <property fmtid="{D5CDD505-2E9C-101B-9397-08002B2CF9AE}" pid="8" name="ForewordToC">
    <vt:bool>true</vt:bool>
  </property>
  <property fmtid="{D5CDD505-2E9C-101B-9397-08002B2CF9AE}" pid="9" name="Our ref label">
    <vt:lpwstr>Our ref: </vt:lpwstr>
  </property>
  <property fmtid="{D5CDD505-2E9C-101B-9397-08002B2CF9AE}" pid="10" name="Client ref label">
    <vt:lpwstr>Client ref: </vt:lpwstr>
  </property>
  <property fmtid="{D5CDD505-2E9C-101B-9397-08002B2CF9AE}" pid="11" name="Doc Language">
    <vt:i4>0</vt:i4>
  </property>
  <property fmtid="{D5CDD505-2E9C-101B-9397-08002B2CF9AE}" pid="12" name="Doc Spelling">
    <vt:i4>0</vt:i4>
  </property>
  <property fmtid="{D5CDD505-2E9C-101B-9397-08002B2CF9AE}" pid="13" name="Numbering">
    <vt:lpwstr>A</vt:lpwstr>
  </property>
  <property fmtid="{D5CDD505-2E9C-101B-9397-08002B2CF9AE}" pid="14" name="ContentTypeId">
    <vt:lpwstr>0x010100DEABB038482BA546B690D044BDA64817</vt:lpwstr>
  </property>
</Properties>
</file>